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2460" w:rsidRPr="009C5A04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9C5A04">
        <w:rPr>
          <w:rFonts w:ascii="標楷體" w:eastAsia="標楷體" w:hAnsi="標楷體" w:hint="eastAsia"/>
        </w:rPr>
        <w:t>仰德</w:t>
      </w:r>
      <w:r w:rsidR="00652460" w:rsidRPr="009C5A04">
        <w:rPr>
          <w:rFonts w:ascii="標楷體" w:eastAsia="標楷體" w:hAnsi="標楷體"/>
        </w:rPr>
        <w:t>高中</w:t>
      </w:r>
      <w:r w:rsidR="001B13A6" w:rsidRPr="009C5A04">
        <w:rPr>
          <w:rFonts w:ascii="標楷體" w:eastAsia="標楷體" w:hAnsi="標楷體" w:hint="eastAsia"/>
        </w:rPr>
        <w:t>1</w:t>
      </w:r>
      <w:r w:rsidR="00E07B18" w:rsidRPr="009C5A04">
        <w:rPr>
          <w:rFonts w:ascii="標楷體" w:eastAsia="標楷體" w:hAnsi="標楷體" w:hint="eastAsia"/>
        </w:rPr>
        <w:t>1</w:t>
      </w:r>
      <w:r w:rsidR="00F54B5C" w:rsidRPr="009C5A04">
        <w:rPr>
          <w:rFonts w:ascii="標楷體" w:eastAsia="標楷體" w:hAnsi="標楷體"/>
        </w:rPr>
        <w:t>2</w:t>
      </w:r>
      <w:r w:rsidR="00652460" w:rsidRPr="009C5A04">
        <w:rPr>
          <w:rFonts w:ascii="標楷體" w:eastAsia="標楷體" w:hAnsi="標楷體"/>
        </w:rPr>
        <w:t>年度第</w:t>
      </w:r>
      <w:r w:rsidR="00217562" w:rsidRPr="009C5A04">
        <w:rPr>
          <w:rFonts w:ascii="標楷體" w:eastAsia="標楷體" w:hAnsi="標楷體" w:hint="eastAsia"/>
        </w:rPr>
        <w:t>二</w:t>
      </w:r>
      <w:r w:rsidR="00652460" w:rsidRPr="009C5A04">
        <w:rPr>
          <w:rFonts w:ascii="標楷體" w:eastAsia="標楷體" w:hAnsi="標楷體"/>
        </w:rPr>
        <w:t>學期</w:t>
      </w:r>
      <w:r w:rsidR="009C5A04" w:rsidRPr="009C5A04">
        <w:rPr>
          <w:rFonts w:ascii="標楷體" w:eastAsia="標楷體" w:hAnsi="標楷體" w:hint="eastAsia"/>
        </w:rPr>
        <w:t>一</w:t>
      </w:r>
      <w:r w:rsidR="00652460" w:rsidRPr="009C5A04">
        <w:rPr>
          <w:rFonts w:ascii="標楷體" w:eastAsia="標楷體" w:hAnsi="標楷體"/>
        </w:rPr>
        <w:t>年級</w:t>
      </w:r>
      <w:r w:rsidR="009C5A04" w:rsidRPr="009C5A04">
        <w:rPr>
          <w:rFonts w:ascii="標楷體" w:eastAsia="標楷體" w:hAnsi="標楷體" w:hint="eastAsia"/>
        </w:rPr>
        <w:t>生物</w:t>
      </w:r>
      <w:r w:rsidR="00652460" w:rsidRPr="009C5A04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652460" w:rsidRPr="009C5A04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Pr="009C5A04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9C5A04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652460" w:rsidRPr="009C5A04" w:rsidRDefault="009C5A04" w:rsidP="00BD51EA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對於生物及人體臟器運作有概念，了解人體的系統</w:t>
            </w:r>
            <w:r w:rsidRPr="00513CBB"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 w:hint="eastAsia"/>
              </w:rPr>
              <w:t>並學以致用</w:t>
            </w:r>
            <w:r w:rsidRPr="00513CBB">
              <w:rPr>
                <w:rFonts w:ascii="標楷體" w:eastAsia="標楷體" w:hAnsi="標楷體" w:hint="eastAsia"/>
              </w:rPr>
              <w:t>。</w:t>
            </w:r>
          </w:p>
        </w:tc>
      </w:tr>
      <w:tr w:rsidR="00652460" w:rsidRPr="009C5A04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Pr="009C5A04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9C5A04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652460" w:rsidRPr="009C5A04" w:rsidRDefault="009C5A04" w:rsidP="00BD51EA">
            <w:pPr>
              <w:spacing w:line="400" w:lineRule="exact"/>
              <w:rPr>
                <w:rFonts w:ascii="標楷體" w:eastAsia="標楷體" w:hAnsi="標楷體"/>
              </w:rPr>
            </w:pPr>
            <w:r w:rsidRPr="00513CBB">
              <w:rPr>
                <w:rFonts w:ascii="標楷體" w:eastAsia="標楷體" w:hAnsi="標楷體" w:hint="eastAsia"/>
              </w:rPr>
              <w:t>課堂參與程度、習作、期中/末考</w:t>
            </w:r>
          </w:p>
        </w:tc>
      </w:tr>
      <w:tr w:rsidR="00652460" w:rsidRPr="009C5A04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Pr="009C5A04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9C5A04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652460" w:rsidRPr="009C5A04" w:rsidRDefault="009C5A04" w:rsidP="00BD51EA">
            <w:pPr>
              <w:spacing w:line="400" w:lineRule="exact"/>
              <w:rPr>
                <w:rFonts w:ascii="標楷體" w:eastAsia="標楷體" w:hAnsi="標楷體"/>
              </w:rPr>
            </w:pPr>
            <w:r w:rsidRPr="00513CBB">
              <w:rPr>
                <w:rFonts w:ascii="標楷體" w:eastAsia="標楷體" w:hAnsi="標楷體" w:hint="eastAsia"/>
              </w:rPr>
              <w:t>平時成績(40%)、期中考(30%)、期末考(30%)</w:t>
            </w:r>
          </w:p>
        </w:tc>
      </w:tr>
      <w:tr w:rsidR="00652460" w:rsidRPr="009C5A04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Pr="009C5A04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9C5A04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652460" w:rsidRPr="009C5A04" w:rsidRDefault="00833362" w:rsidP="00BD51EA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能將課程學習到的生物</w:t>
            </w:r>
            <w:r w:rsidR="009C5A04" w:rsidRPr="00513CBB">
              <w:rPr>
                <w:rFonts w:ascii="標楷體" w:eastAsia="標楷體" w:hAnsi="標楷體" w:hint="eastAsia"/>
              </w:rPr>
              <w:t>知識，應用在日常生活中。</w:t>
            </w:r>
          </w:p>
        </w:tc>
      </w:tr>
      <w:tr w:rsidR="00652460" w:rsidRPr="009C5A04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652460" w:rsidRPr="009C5A04" w:rsidRDefault="00652460" w:rsidP="00BD51EA">
            <w:pPr>
              <w:spacing w:line="400" w:lineRule="exact"/>
              <w:rPr>
                <w:rFonts w:ascii="標楷體" w:eastAsia="標楷體" w:hAnsi="標楷體"/>
              </w:rPr>
            </w:pPr>
            <w:r w:rsidRPr="009C5A04">
              <w:rPr>
                <w:rFonts w:ascii="標楷體" w:eastAsia="標楷體" w:hAnsi="標楷體"/>
              </w:rPr>
              <w:t>五、教學進度</w:t>
            </w:r>
          </w:p>
        </w:tc>
      </w:tr>
      <w:tr w:rsidR="00FC097A" w:rsidRPr="009C5A04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FC097A" w:rsidRPr="009C5A04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FC097A" w:rsidRPr="009C5A04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FC097A" w:rsidRPr="009C5A04" w:rsidRDefault="009C5A04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="00FC097A" w:rsidRPr="009C5A04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FC097A" w:rsidRPr="009C5A04" w:rsidRDefault="00FC097A" w:rsidP="00BD51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FC097A" w:rsidRPr="009C5A04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FC097A" w:rsidRPr="009C5A04" w:rsidRDefault="009C5A04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蕭葦苓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FC097A" w:rsidRPr="009C5A04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FC097A" w:rsidRPr="009C5A04" w:rsidRDefault="009C5A04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生物A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FC097A" w:rsidRPr="009C5A04" w:rsidRDefault="00FC097A" w:rsidP="00BD51E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833362" w:rsidRPr="009C5A04" w:rsidRDefault="00833362" w:rsidP="00BD51EA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833362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電一孝、餐ㄧ仁、餐一孝、餐一忠、餐技一、餐建一忠</w:t>
            </w:r>
          </w:p>
        </w:tc>
      </w:tr>
      <w:tr w:rsidR="00FC097A" w:rsidRPr="009C5A04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FC097A" w:rsidRPr="009C5A04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FC097A" w:rsidRPr="009C5A04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FC097A" w:rsidRPr="009C5A04" w:rsidRDefault="00FC097A" w:rsidP="00BD51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FC097A" w:rsidRPr="009C5A04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FC097A" w:rsidRPr="009C5A04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FC097A" w:rsidRPr="009C5A04" w:rsidRDefault="009C5A04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育達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FC097A" w:rsidRPr="009C5A04" w:rsidRDefault="00FC097A" w:rsidP="00BD51E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FC097A" w:rsidRPr="009C5A04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6533DB" w:rsidRPr="009C5A04" w:rsidTr="008573F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57A3" w:rsidRPr="009C5A04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533DB" w:rsidRPr="009C5A04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6533DB" w:rsidRPr="009C5A04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9C5A04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9C5A04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9C5A04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9C5A04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9C5A04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9C5A04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533DB" w:rsidRPr="009C5A04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作</w:t>
            </w:r>
            <w:r w:rsidR="00454DB7" w:rsidRPr="009C5A04">
              <w:rPr>
                <w:rFonts w:ascii="標楷體" w:eastAsia="標楷體" w:hAnsi="標楷體" w:cs="標楷體" w:hint="eastAsia"/>
                <w:kern w:val="0"/>
              </w:rPr>
              <w:t xml:space="preserve">  </w:t>
            </w:r>
            <w:r w:rsidRPr="009C5A04">
              <w:rPr>
                <w:rFonts w:ascii="標楷體" w:eastAsia="標楷體" w:hAnsi="標楷體" w:cs="標楷體" w:hint="eastAsia"/>
                <w:kern w:val="0"/>
              </w:rPr>
              <w:t>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82036D" w:rsidRPr="009C5A04" w:rsidRDefault="00B749EB" w:rsidP="00BD51E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="001057A3" w:rsidRPr="009C5A04">
              <w:rPr>
                <w:rFonts w:ascii="標楷體" w:eastAsia="標楷體" w:hAnsi="標楷體" w:cs="標楷體" w:hint="eastAsia"/>
                <w:kern w:val="0"/>
              </w:rPr>
              <w:t>備</w:t>
            </w:r>
            <w:r w:rsidRPr="009C5A04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="001057A3" w:rsidRPr="009C5A04">
              <w:rPr>
                <w:rFonts w:ascii="標楷體" w:eastAsia="標楷體" w:hAnsi="標楷體" w:cs="標楷體" w:hint="eastAsia"/>
                <w:kern w:val="0"/>
              </w:rPr>
              <w:t>註</w:t>
            </w:r>
          </w:p>
        </w:tc>
      </w:tr>
      <w:tr w:rsidR="007F0837" w:rsidRPr="009C5A04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F0837" w:rsidRPr="009C5A04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F0837" w:rsidRPr="009C5A04" w:rsidRDefault="00241773" w:rsidP="002F5AF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</w:t>
            </w:r>
            <w:r w:rsidR="002F5AF5"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  <w:r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 w:rsidR="002F5AF5"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F0837" w:rsidRPr="009C5A04" w:rsidRDefault="009C5A04" w:rsidP="00BD51E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開學準備週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F0837" w:rsidRPr="009C5A04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C0E49" w:rsidRPr="009C5A04" w:rsidRDefault="002F5AF5" w:rsidP="00A165A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9C5A04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2/16開學、2/17補上班上課(2/15)</w:t>
            </w:r>
          </w:p>
        </w:tc>
      </w:tr>
      <w:tr w:rsidR="007F0837" w:rsidRPr="009C5A04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F0837" w:rsidRPr="009C5A04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F0837" w:rsidRPr="009C5A04" w:rsidRDefault="00241773" w:rsidP="002F5AF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 w:rsidR="002F5AF5"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9</w:t>
            </w:r>
            <w:r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</w:t>
            </w:r>
            <w:r w:rsidR="002F5AF5"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F0837" w:rsidRPr="009C5A04" w:rsidRDefault="001506FB" w:rsidP="00BD51E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課程介紹</w:t>
            </w:r>
            <w:r w:rsidR="00710B9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與上課規則講解</w:t>
            </w:r>
            <w:r w:rsidR="00710B96">
              <w:rPr>
                <w:rFonts w:ascii="標楷體" w:eastAsia="標楷體" w:hAnsi="標楷體"/>
                <w:kern w:val="0"/>
                <w:sz w:val="22"/>
                <w:szCs w:val="22"/>
              </w:rPr>
              <w:br/>
            </w:r>
            <w:r w:rsidR="00710B9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營養與消化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F0837" w:rsidRPr="009C5A04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C0E49" w:rsidRPr="009C5A04" w:rsidRDefault="002C0E49" w:rsidP="00A165A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7F0837" w:rsidRPr="009C5A04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F0837" w:rsidRPr="009C5A04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F0837" w:rsidRPr="009C5A04" w:rsidRDefault="00241773" w:rsidP="002F5AF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 w:rsidR="002F5AF5"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  <w:r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 w:rsidR="002F5AF5"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  <w:r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 w:rsidR="002F5AF5"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F0837" w:rsidRPr="009C5A04" w:rsidRDefault="00710B96" w:rsidP="00BD51E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營養與消化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F0837" w:rsidRPr="009C5A04" w:rsidRDefault="00710B96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習作1-1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A165AE" w:rsidRPr="009C5A04" w:rsidRDefault="005C746C" w:rsidP="003E77F5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9C5A04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2/26羽球週、2/28放假、3/1國文月</w:t>
            </w:r>
          </w:p>
        </w:tc>
      </w:tr>
      <w:tr w:rsidR="00453B05" w:rsidRPr="009C5A04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9C5A04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9C5A04" w:rsidRDefault="005C746C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03/04-03-08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9C5A04" w:rsidRDefault="00710B96" w:rsidP="00453B0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循環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9C5A04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2C0E49" w:rsidRPr="009C5A04" w:rsidRDefault="00D0008F" w:rsidP="003E77F5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9C5A04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03/04優良讀物巡迴書展、</w:t>
            </w:r>
            <w:r w:rsidR="0002255F" w:rsidRPr="009C5A04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03/07仰德青年模範生票選活動</w:t>
            </w:r>
          </w:p>
        </w:tc>
      </w:tr>
      <w:tr w:rsidR="00453B05" w:rsidRPr="009C5A04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9C5A04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9C5A04" w:rsidRDefault="0002255F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03/11-03-15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9C5A04" w:rsidRDefault="00710B96" w:rsidP="00453B0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循環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9C5A04" w:rsidRDefault="00BA536B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習作1-2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5A1984" w:rsidRPr="009C5A04" w:rsidRDefault="005A1984" w:rsidP="003E77F5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453B05" w:rsidRPr="009C5A04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9C5A04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9C5A04" w:rsidRDefault="00DB7453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03/18-03/22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9C5A04" w:rsidRDefault="00BA536B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呼吸與排泄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9C5A04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5A1984" w:rsidRPr="009C5A04" w:rsidRDefault="005A1984" w:rsidP="00DB7453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  <w:bookmarkStart w:id="0" w:name="_GoBack"/>
        <w:bookmarkEnd w:id="0"/>
      </w:tr>
      <w:tr w:rsidR="00453B05" w:rsidRPr="009C5A04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9C5A04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9C5A04" w:rsidRDefault="00DB7453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03/25-03/29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9C5A04" w:rsidRDefault="001506FB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期中考週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9C5A04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5A1984" w:rsidRPr="003E77F5" w:rsidRDefault="00DB7453" w:rsidP="00453B05">
            <w:pPr>
              <w:spacing w:line="240" w:lineRule="exact"/>
              <w:rPr>
                <w:rFonts w:cs="¼Ð·¢Åé"/>
                <w:bCs/>
                <w:kern w:val="0"/>
              </w:rPr>
            </w:pPr>
            <w:r w:rsidRPr="003E77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3/27-29高一二三期中考</w:t>
            </w:r>
          </w:p>
        </w:tc>
      </w:tr>
      <w:tr w:rsidR="00453B05" w:rsidRPr="009C5A04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9C5A04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9C5A04" w:rsidRDefault="00DB7453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04/01-04/05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9C5A04" w:rsidRDefault="00710B96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呼吸與排泄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9C5A04" w:rsidRDefault="00710B96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習作1-3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5A1984" w:rsidRPr="003E77F5" w:rsidRDefault="00DB7453" w:rsidP="005A1984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3E77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4/4-5</w:t>
            </w:r>
            <w:r w:rsidR="004C5C39" w:rsidRPr="003E77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清明兒童節放假</w:t>
            </w:r>
          </w:p>
        </w:tc>
      </w:tr>
      <w:tr w:rsidR="00453B05" w:rsidRPr="009C5A04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9C5A04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9C5A04" w:rsidRDefault="004C5C3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04/08-04/12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9C5A04" w:rsidRDefault="00710B96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</w:rPr>
              <w:t>防禦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9C5A04" w:rsidRDefault="00BA536B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習作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1-4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2C0E49" w:rsidRPr="003E77F5" w:rsidRDefault="004C5C39" w:rsidP="003E77F5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3E77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4/12高三作業抽查、卡拉OK決賽、社團成果發表、4/13親職日</w:t>
            </w:r>
          </w:p>
        </w:tc>
      </w:tr>
      <w:tr w:rsidR="00710B96" w:rsidRPr="009C5A04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10B96" w:rsidRPr="009C5A04" w:rsidRDefault="00710B96" w:rsidP="00710B9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10B96" w:rsidRPr="009C5A04" w:rsidRDefault="00710B96" w:rsidP="00710B9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04/15-04/19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10B96" w:rsidRPr="00436302" w:rsidRDefault="00710B96" w:rsidP="00710B96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hint="eastAsia"/>
                <w:kern w:val="0"/>
              </w:rPr>
              <w:t>神經與運動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10B96" w:rsidRPr="009C5A04" w:rsidRDefault="00710B96" w:rsidP="00710B9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10B96" w:rsidRPr="003E77F5" w:rsidRDefault="00710B96" w:rsidP="00710B96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3E77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4/15親職日補假、4/17-19高三期末考、4/19高三祈福儀式、送舊活動、高三週記抽查</w:t>
            </w:r>
          </w:p>
        </w:tc>
      </w:tr>
      <w:tr w:rsidR="00710B96" w:rsidRPr="009C5A04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10B96" w:rsidRPr="009C5A04" w:rsidRDefault="00710B96" w:rsidP="00710B9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10B96" w:rsidRPr="009C5A04" w:rsidRDefault="00710B96" w:rsidP="00710B9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04/22-04/26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10B96" w:rsidRPr="00436302" w:rsidRDefault="00710B96" w:rsidP="00710B96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hint="eastAsia"/>
                <w:kern w:val="0"/>
              </w:rPr>
              <w:t>神經與運動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10B96" w:rsidRPr="009C5A04" w:rsidRDefault="00BA536B" w:rsidP="00710B9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習作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1-5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710B96" w:rsidRPr="003E77F5" w:rsidRDefault="00BA536B" w:rsidP="003E77F5">
            <w:pPr>
              <w:spacing w:line="240" w:lineRule="exact"/>
              <w:rPr>
                <w:rFonts w:cs="¼Ð·¢Åé"/>
                <w:bCs/>
                <w:kern w:val="0"/>
              </w:rPr>
            </w:pPr>
            <w:r w:rsidRPr="003E77F5">
              <w:rPr>
                <w:rFonts w:cs="¼Ð·¢Åé"/>
                <w:bCs/>
                <w:kern w:val="0"/>
              </w:rPr>
              <w:t xml:space="preserve"> </w:t>
            </w:r>
          </w:p>
        </w:tc>
      </w:tr>
      <w:tr w:rsidR="00710B96" w:rsidRPr="009C5A04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10B96" w:rsidRPr="009C5A04" w:rsidRDefault="00710B96" w:rsidP="00710B9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10B96" w:rsidRPr="009C5A04" w:rsidRDefault="00710B96" w:rsidP="00710B9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04/29-05/03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10B96" w:rsidRPr="00436302" w:rsidRDefault="00710B96" w:rsidP="00710B96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hint="eastAsia"/>
                <w:kern w:val="0"/>
              </w:rPr>
              <w:t>激素與協調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10B96" w:rsidRPr="009C5A04" w:rsidRDefault="00BA536B" w:rsidP="00710B9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習作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1-6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710B96" w:rsidRPr="003E77F5" w:rsidRDefault="00710B96" w:rsidP="00710B96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710B96" w:rsidRPr="009C5A04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10B96" w:rsidRPr="009C5A04" w:rsidRDefault="00710B96" w:rsidP="00710B9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10B96" w:rsidRPr="009C5A04" w:rsidRDefault="00710B96" w:rsidP="00710B9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05/06-05/10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10B96" w:rsidRPr="00436302" w:rsidRDefault="00710B96" w:rsidP="00710B96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人類的生殖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10B96" w:rsidRPr="009C5A04" w:rsidRDefault="00710B96" w:rsidP="00710B9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10B96" w:rsidRPr="003E77F5" w:rsidRDefault="00BA536B" w:rsidP="00710B96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3E77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重大議題: 性別平等</w:t>
            </w:r>
          </w:p>
        </w:tc>
      </w:tr>
      <w:tr w:rsidR="00710B96" w:rsidRPr="009C5A04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10B96" w:rsidRPr="009C5A04" w:rsidRDefault="00710B96" w:rsidP="00710B9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10B96" w:rsidRPr="009C5A04" w:rsidRDefault="00710B96" w:rsidP="00710B9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05/12-05/17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10B96" w:rsidRPr="00436302" w:rsidRDefault="00BA536B" w:rsidP="00710B96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人類的生殖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10B96" w:rsidRPr="009C5A04" w:rsidRDefault="00BA536B" w:rsidP="00710B9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習作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1-7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710B96" w:rsidRPr="003E77F5" w:rsidRDefault="00710B96" w:rsidP="00710B96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3E77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5/16高一、二作業抽查</w:t>
            </w:r>
          </w:p>
          <w:p w:rsidR="00BA536B" w:rsidRPr="003E77F5" w:rsidRDefault="00BA536B" w:rsidP="00710B96">
            <w:pPr>
              <w:spacing w:line="240" w:lineRule="exact"/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</w:pPr>
            <w:r w:rsidRPr="003E77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重大議題: 性別平等</w:t>
            </w:r>
          </w:p>
        </w:tc>
      </w:tr>
      <w:tr w:rsidR="00BA536B" w:rsidRPr="009C5A04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A536B" w:rsidRPr="009C5A04" w:rsidRDefault="00BA536B" w:rsidP="00BA536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A536B" w:rsidRPr="009C5A04" w:rsidRDefault="00BA536B" w:rsidP="00BA536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05/20-05/25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BA536B" w:rsidRPr="00436302" w:rsidRDefault="00BA536B" w:rsidP="00BA536B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DNA、基因與染色體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BA536B" w:rsidRPr="009C5A04" w:rsidRDefault="00BA536B" w:rsidP="00BA536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習作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2-1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BA536B" w:rsidRPr="003E77F5" w:rsidRDefault="00BA536B" w:rsidP="00BA536B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BA536B" w:rsidRPr="009C5A04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A536B" w:rsidRPr="009C5A04" w:rsidRDefault="00BA536B" w:rsidP="00BA536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A536B" w:rsidRPr="009C5A04" w:rsidRDefault="00BA536B" w:rsidP="00BA536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05/27-05/31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BA536B" w:rsidRPr="00436302" w:rsidRDefault="00BA536B" w:rsidP="00BA536B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人類的遺傳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BA536B" w:rsidRPr="009C5A04" w:rsidRDefault="00BA536B" w:rsidP="00BA536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習作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2-2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BA536B" w:rsidRPr="003E77F5" w:rsidRDefault="00BA536B" w:rsidP="003E77F5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3E77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重大議題</w:t>
            </w:r>
            <w:r w:rsidRPr="003E77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 xml:space="preserve">: </w:t>
            </w:r>
            <w:r w:rsidRPr="003E77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性別平等</w:t>
            </w:r>
          </w:p>
        </w:tc>
      </w:tr>
      <w:tr w:rsidR="00BA536B" w:rsidRPr="009C5A04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A536B" w:rsidRPr="009C5A04" w:rsidRDefault="00BA536B" w:rsidP="00BA536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A536B" w:rsidRPr="009C5A04" w:rsidRDefault="00BA536B" w:rsidP="00BA536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06/03-06/07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BA536B" w:rsidRPr="00436302" w:rsidRDefault="00BA536B" w:rsidP="00BA536B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生物科學與生活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BA536B" w:rsidRPr="009C5A04" w:rsidRDefault="00BA536B" w:rsidP="00BA536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BA536B" w:rsidRPr="003E77F5" w:rsidRDefault="00BA536B" w:rsidP="00BA536B">
            <w:pPr>
              <w:spacing w:line="240" w:lineRule="exact"/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</w:pPr>
            <w:r w:rsidRPr="003E77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6/3畢業典禮、6/4高一、二生活週記抽查</w:t>
            </w:r>
          </w:p>
        </w:tc>
      </w:tr>
      <w:tr w:rsidR="00BA536B" w:rsidRPr="009C5A04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A536B" w:rsidRPr="009C5A04" w:rsidRDefault="00BA536B" w:rsidP="00BA536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A536B" w:rsidRPr="009C5A04" w:rsidRDefault="00BA536B" w:rsidP="00BA536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06/10-06/15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BA536B" w:rsidRPr="00436302" w:rsidRDefault="00BA536B" w:rsidP="00BA536B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生物多樣性的保育與永續經營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BA536B" w:rsidRPr="009C5A04" w:rsidRDefault="00BA536B" w:rsidP="00BA536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BA536B" w:rsidRPr="003E77F5" w:rsidRDefault="00BA536B" w:rsidP="003E77F5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3E77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重大議題:</w:t>
            </w:r>
            <w:r w:rsidRPr="003E77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 xml:space="preserve"> </w:t>
            </w:r>
            <w:r w:rsidRPr="003E77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環境、海洋、生命</w:t>
            </w:r>
          </w:p>
        </w:tc>
      </w:tr>
      <w:tr w:rsidR="00BA536B" w:rsidRPr="009C5A04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A536B" w:rsidRPr="009C5A04" w:rsidRDefault="00BA536B" w:rsidP="00BA536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A536B" w:rsidRPr="009C5A04" w:rsidRDefault="00BA536B" w:rsidP="00BA536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06/17-06/21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BA536B" w:rsidRPr="009C5A04" w:rsidRDefault="00BA536B" w:rsidP="00BA536B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期末考週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BA536B" w:rsidRPr="009C5A04" w:rsidRDefault="00BA536B" w:rsidP="00BA536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BA536B" w:rsidRPr="003E77F5" w:rsidRDefault="00BA536B" w:rsidP="003E77F5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3E77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6/18-6/20高一二期末考</w:t>
            </w:r>
          </w:p>
        </w:tc>
      </w:tr>
      <w:tr w:rsidR="00BA536B" w:rsidRPr="009C5A04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A536B" w:rsidRPr="009C5A04" w:rsidRDefault="00BA536B" w:rsidP="00BA536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C5A04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A536B" w:rsidRPr="009C5A04" w:rsidRDefault="00BA536B" w:rsidP="00BA536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C5A0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06/24-06/28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BA536B" w:rsidRPr="009C5A04" w:rsidRDefault="00BA536B" w:rsidP="00BA536B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期末生物總複習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BA536B" w:rsidRPr="009C5A04" w:rsidRDefault="00BA536B" w:rsidP="00BA536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BA536B" w:rsidRPr="003E77F5" w:rsidRDefault="00BA536B" w:rsidP="003E77F5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3E77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6/28休業式、法律常識大會考</w:t>
            </w:r>
          </w:p>
        </w:tc>
      </w:tr>
    </w:tbl>
    <w:p w:rsidR="006357C3" w:rsidRPr="009C5A04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9C5A04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9C5A04">
        <w:rPr>
          <w:rFonts w:ascii="標楷體" w:eastAsia="標楷體" w:hAnsi="標楷體"/>
          <w:sz w:val="22"/>
          <w:szCs w:val="22"/>
        </w:rPr>
        <w:t>（所謂重大議題包含：</w:t>
      </w:r>
      <w:r w:rsidRPr="009C5A04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9C5A04">
        <w:rPr>
          <w:rFonts w:ascii="標楷體" w:eastAsia="標楷體" w:hAnsi="標楷體"/>
          <w:sz w:val="22"/>
          <w:szCs w:val="22"/>
        </w:rPr>
        <w:t>）</w:t>
      </w:r>
      <w:r w:rsidRPr="009C5A04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9C5A04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2BB9" w:rsidRDefault="00FD2BB9">
      <w:r>
        <w:separator/>
      </w:r>
    </w:p>
  </w:endnote>
  <w:endnote w:type="continuationSeparator" w:id="0">
    <w:p w:rsidR="00FD2BB9" w:rsidRDefault="00FD2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33362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2BB9" w:rsidRDefault="00FD2BB9">
      <w:r>
        <w:separator/>
      </w:r>
    </w:p>
  </w:footnote>
  <w:footnote w:type="continuationSeparator" w:id="0">
    <w:p w:rsidR="00FD2BB9" w:rsidRDefault="00FD2B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06FB"/>
    <w:rsid w:val="00154CE2"/>
    <w:rsid w:val="00160268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7F5"/>
    <w:rsid w:val="003E7E2B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0B96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36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A1A07"/>
    <w:rsid w:val="009A44AA"/>
    <w:rsid w:val="009A5339"/>
    <w:rsid w:val="009A554C"/>
    <w:rsid w:val="009A7C3B"/>
    <w:rsid w:val="009B29F5"/>
    <w:rsid w:val="009B63C2"/>
    <w:rsid w:val="009C5A04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A536B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D2BB9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EFE3B9-3C5F-4165-9346-EC2E376CE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教學進度表.dotx</Template>
  <TotalTime>39</TotalTime>
  <Pages>1</Pages>
  <Words>177</Words>
  <Characters>1015</Characters>
  <Application>Microsoft Office Word</Application>
  <DocSecurity>0</DocSecurity>
  <Lines>8</Lines>
  <Paragraphs>2</Paragraphs>
  <ScaleCrop>false</ScaleCrop>
  <Company>User</Company>
  <LinksUpToDate>false</LinksUpToDate>
  <CharactersWithSpaces>1190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gina</cp:lastModifiedBy>
  <cp:revision>5</cp:revision>
  <cp:lastPrinted>2009-02-11T08:45:00Z</cp:lastPrinted>
  <dcterms:created xsi:type="dcterms:W3CDTF">2024-01-22T00:48:00Z</dcterms:created>
  <dcterms:modified xsi:type="dcterms:W3CDTF">2024-01-30T11:04:00Z</dcterms:modified>
</cp:coreProperties>
</file>