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217577">
        <w:rPr>
          <w:rFonts w:hint="eastAsia"/>
        </w:rPr>
        <w:t>4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5E7402">
        <w:rPr>
          <w:rFonts w:hint="eastAsia"/>
        </w:rPr>
        <w:t xml:space="preserve"> </w:t>
      </w:r>
      <w:r w:rsidR="006701A7">
        <w:rPr>
          <w:rFonts w:hint="eastAsia"/>
        </w:rPr>
        <w:t>三</w:t>
      </w:r>
      <w:r w:rsidR="00652460">
        <w:t>年級</w:t>
      </w:r>
      <w:r w:rsidR="005E7402">
        <w:rPr>
          <w:rFonts w:hint="eastAsia"/>
        </w:rPr>
        <w:t xml:space="preserve">  </w:t>
      </w:r>
      <w:r w:rsidR="00143123">
        <w:rPr>
          <w:rFonts w:hint="eastAsia"/>
        </w:rPr>
        <w:t>西餐</w:t>
      </w:r>
      <w:r w:rsidR="00652460">
        <w:t>科</w:t>
      </w:r>
      <w:r w:rsidR="006701A7">
        <w:rPr>
          <w:rFonts w:hint="eastAsia"/>
        </w:rPr>
        <w:t xml:space="preserve"> </w:t>
      </w:r>
      <w:r w:rsidR="00652460"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560"/>
        <w:gridCol w:w="1201"/>
        <w:gridCol w:w="719"/>
        <w:gridCol w:w="700"/>
        <w:gridCol w:w="1860"/>
      </w:tblGrid>
      <w:tr w:rsidR="00652460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BD51EA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Default="00652460" w:rsidP="00BD51EA">
            <w:pPr>
              <w:spacing w:line="400" w:lineRule="exact"/>
            </w:pPr>
          </w:p>
        </w:tc>
      </w:tr>
      <w:tr w:rsidR="005E7402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E7402" w:rsidRDefault="005E7402" w:rsidP="005E7402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E7402" w:rsidRPr="005344C8" w:rsidRDefault="005E7402" w:rsidP="005E7402">
            <w:pPr>
              <w:spacing w:line="400" w:lineRule="exact"/>
              <w:rPr>
                <w:rFonts w:ascii="標楷體" w:eastAsia="標楷體" w:hAnsi="標楷體"/>
              </w:rPr>
            </w:pPr>
            <w:r w:rsidRPr="005344C8">
              <w:rPr>
                <w:rFonts w:ascii="標楷體" w:eastAsia="標楷體" w:hAnsi="標楷體" w:hint="eastAsia"/>
              </w:rPr>
              <w:t>採紙、筆、術科操作及日常上課情況進行評量。</w:t>
            </w:r>
          </w:p>
        </w:tc>
      </w:tr>
      <w:tr w:rsidR="005E7402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E7402" w:rsidRDefault="005E7402" w:rsidP="005E7402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E7402" w:rsidRPr="005344C8" w:rsidRDefault="005E7402" w:rsidP="005E7402">
            <w:pPr>
              <w:spacing w:line="400" w:lineRule="exact"/>
              <w:rPr>
                <w:rFonts w:ascii="標楷體" w:eastAsia="標楷體" w:hAnsi="標楷體"/>
              </w:rPr>
            </w:pPr>
            <w:r w:rsidRPr="005344C8">
              <w:rPr>
                <w:rFonts w:ascii="標楷體" w:eastAsia="標楷體" w:hAnsi="標楷體" w:hint="eastAsia"/>
              </w:rPr>
              <w:t>期中考30％，期末考30％，平常40％</w:t>
            </w:r>
          </w:p>
        </w:tc>
      </w:tr>
      <w:tr w:rsidR="005E7402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5E7402" w:rsidRDefault="005E7402" w:rsidP="005E7402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5E7402" w:rsidRDefault="005E7402" w:rsidP="005E7402">
            <w:pPr>
              <w:spacing w:line="400" w:lineRule="exact"/>
            </w:pPr>
          </w:p>
        </w:tc>
      </w:tr>
      <w:tr w:rsidR="005E7402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5E7402" w:rsidRDefault="005E7402" w:rsidP="005E7402">
            <w:pPr>
              <w:spacing w:line="400" w:lineRule="exact"/>
            </w:pPr>
            <w:r>
              <w:t>五、教學進度</w:t>
            </w:r>
          </w:p>
        </w:tc>
      </w:tr>
      <w:tr w:rsidR="006701A7" w:rsidRPr="00BD51EA" w:rsidTr="005E7402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6701A7" w:rsidRPr="00624A38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6701A7" w:rsidRPr="00624A38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6701A7" w:rsidRPr="00624A38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624A38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624A38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6701A7" w:rsidRPr="00624A38" w:rsidRDefault="006701A7" w:rsidP="006701A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6701A7" w:rsidRPr="00624A38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6701A7" w:rsidRPr="00624A38" w:rsidRDefault="0021757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何守偉</w:t>
            </w: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:rsidR="006701A7" w:rsidRPr="00624A38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701A7" w:rsidRPr="00624A38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6701A7" w:rsidRPr="00624A38" w:rsidRDefault="006701A7" w:rsidP="006701A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6701A7" w:rsidRPr="00624A38" w:rsidRDefault="006701A7" w:rsidP="00143123">
            <w:pPr>
              <w:spacing w:line="400" w:lineRule="exact"/>
              <w:jc w:val="center"/>
              <w:rPr>
                <w:rFonts w:ascii="標楷體" w:eastAsia="標楷體" w:hAnsi="標楷體" w:cs="標楷體"/>
                <w:b/>
                <w:kern w:val="0"/>
              </w:rPr>
            </w:pPr>
            <w:r w:rsidRPr="00624A38">
              <w:rPr>
                <w:rFonts w:ascii="標楷體" w:eastAsia="標楷體" w:hAnsi="標楷體" w:cs="標楷體" w:hint="eastAsia"/>
                <w:b/>
                <w:kern w:val="0"/>
              </w:rPr>
              <w:t>餐技三</w:t>
            </w:r>
            <w:r>
              <w:rPr>
                <w:rFonts w:ascii="標楷體" w:eastAsia="標楷體" w:hAnsi="標楷體" w:cs="標楷體" w:hint="eastAsia"/>
                <w:b/>
                <w:kern w:val="0"/>
              </w:rPr>
              <w:t>(</w:t>
            </w:r>
            <w:r w:rsidR="00143123">
              <w:rPr>
                <w:rFonts w:ascii="標楷體" w:eastAsia="標楷體" w:hAnsi="標楷體" w:cs="標楷體" w:hint="eastAsia"/>
                <w:b/>
                <w:kern w:val="0"/>
              </w:rPr>
              <w:t>四</w:t>
            </w:r>
            <w:r>
              <w:rPr>
                <w:rFonts w:ascii="標楷體" w:eastAsia="標楷體" w:hAnsi="標楷體" w:cs="標楷體" w:hint="eastAsia"/>
                <w:b/>
                <w:kern w:val="0"/>
              </w:rPr>
              <w:t>)</w:t>
            </w:r>
          </w:p>
        </w:tc>
      </w:tr>
      <w:tr w:rsidR="006701A7" w:rsidRPr="00BD51EA" w:rsidTr="005E7402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6701A7" w:rsidRPr="00BD51EA" w:rsidRDefault="006701A7" w:rsidP="006701A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141" w:type="dxa"/>
            <w:gridSpan w:val="2"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701A7" w:rsidRPr="00BD51EA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6701A7" w:rsidRPr="00BD51EA" w:rsidRDefault="006701A7" w:rsidP="006701A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217577" w:rsidRPr="00BD51EA" w:rsidTr="00217577">
        <w:trPr>
          <w:trHeight w:val="20"/>
          <w:jc w:val="center"/>
        </w:trPr>
        <w:tc>
          <w:tcPr>
            <w:tcW w:w="948" w:type="dxa"/>
            <w:shd w:val="clear" w:color="auto" w:fill="D9D9D9" w:themeFill="background1" w:themeFillShade="D9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D9D9D9" w:themeFill="background1" w:themeFillShade="D9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 w:hint="eastAsia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1/21-1/23</w:t>
            </w:r>
          </w:p>
        </w:tc>
        <w:tc>
          <w:tcPr>
            <w:tcW w:w="2982" w:type="dxa"/>
            <w:gridSpan w:val="3"/>
            <w:shd w:val="clear" w:color="auto" w:fill="D9D9D9" w:themeFill="background1" w:themeFillShade="D9"/>
          </w:tcPr>
          <w:p w:rsidR="00217577" w:rsidRPr="000E249C" w:rsidRDefault="00217577" w:rsidP="00217577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bookmarkStart w:id="0" w:name="_GoBack"/>
            <w:bookmarkEnd w:id="0"/>
            <w:r w:rsidRPr="000E249C">
              <w:rPr>
                <w:rFonts w:ascii="標楷體" w:eastAsia="標楷體" w:hAnsi="標楷體" w:hint="eastAsia"/>
                <w:color w:val="000000"/>
              </w:rPr>
              <w:t>課程說明</w:t>
            </w:r>
          </w:p>
        </w:tc>
        <w:tc>
          <w:tcPr>
            <w:tcW w:w="1761" w:type="dxa"/>
            <w:gridSpan w:val="2"/>
            <w:shd w:val="clear" w:color="auto" w:fill="D9D9D9" w:themeFill="background1" w:themeFillShade="D9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D9D9D9" w:themeFill="background1" w:themeFillShade="D9"/>
          </w:tcPr>
          <w:p w:rsidR="00217577" w:rsidRPr="00106158" w:rsidRDefault="00217577" w:rsidP="0021757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補2/11.12.13</w:t>
            </w:r>
          </w:p>
        </w:tc>
      </w:tr>
      <w:tr w:rsidR="00217577" w:rsidRPr="00BD51EA" w:rsidTr="00217577">
        <w:trPr>
          <w:trHeight w:val="20"/>
          <w:jc w:val="center"/>
        </w:trPr>
        <w:tc>
          <w:tcPr>
            <w:tcW w:w="948" w:type="dxa"/>
            <w:shd w:val="clear" w:color="auto" w:fill="D9D9D9" w:themeFill="background1" w:themeFillShade="D9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D9D9D9" w:themeFill="background1" w:themeFillShade="D9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2/16-2/20</w:t>
            </w:r>
          </w:p>
        </w:tc>
        <w:tc>
          <w:tcPr>
            <w:tcW w:w="2982" w:type="dxa"/>
            <w:gridSpan w:val="3"/>
            <w:shd w:val="clear" w:color="auto" w:fill="D9D9D9" w:themeFill="background1" w:themeFillShade="D9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D9D9D9" w:themeFill="background1" w:themeFillShade="D9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D9D9D9" w:themeFill="background1" w:themeFillShade="D9"/>
          </w:tcPr>
          <w:p w:rsidR="00217577" w:rsidRPr="00106158" w:rsidRDefault="00217577" w:rsidP="0021757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春節過年</w:t>
            </w:r>
          </w:p>
        </w:tc>
      </w:tr>
      <w:tr w:rsidR="00217577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2/23-2/27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7577" w:rsidRPr="00143123" w:rsidRDefault="00217577" w:rsidP="00217577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143123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青醬義大利麵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7577" w:rsidRPr="00106158" w:rsidRDefault="00217577" w:rsidP="0021757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cs="¼Ð·¢Åé" w:hint="eastAsia"/>
                <w:kern w:val="0"/>
                <w:sz w:val="20"/>
                <w:szCs w:val="20"/>
              </w:rPr>
              <w:t>02/23 開學、2/27 和平紀念日補假(放假)</w:t>
            </w:r>
          </w:p>
        </w:tc>
      </w:tr>
      <w:tr w:rsidR="00217577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3/2-3/6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7577" w:rsidRPr="00A75E7E" w:rsidRDefault="00217577" w:rsidP="0021757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法式洋蔥湯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7577" w:rsidRPr="00106158" w:rsidRDefault="00217577" w:rsidP="0021757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A114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3/3-3/4 高三模擬考</w:t>
            </w:r>
          </w:p>
        </w:tc>
      </w:tr>
      <w:tr w:rsidR="00217577" w:rsidRPr="00BD51EA" w:rsidTr="0097227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3/9-3/13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7577" w:rsidRPr="00A75E7E" w:rsidRDefault="00217577" w:rsidP="0021757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75E7E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煙花女義大利麵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7577" w:rsidRPr="00106158" w:rsidRDefault="00217577" w:rsidP="0021757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217577" w:rsidRPr="00BD51EA" w:rsidTr="0097227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3/16-3/20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7577" w:rsidRPr="00A75E7E" w:rsidRDefault="00217577" w:rsidP="0021757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香蒜麵包片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7577" w:rsidRPr="00106158" w:rsidRDefault="00217577" w:rsidP="0021757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217577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3/23-3/27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7577" w:rsidRPr="00BD51EA" w:rsidRDefault="00217577" w:rsidP="0021757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75E7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藍帶豬排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7577" w:rsidRPr="00106158" w:rsidRDefault="00217577" w:rsidP="00217577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20"/>
                <w:szCs w:val="20"/>
              </w:rPr>
            </w:pPr>
            <w:r w:rsidRPr="00106158"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3/27 卡拉OK決賽、社團成果發表</w:t>
            </w:r>
          </w:p>
        </w:tc>
      </w:tr>
      <w:tr w:rsidR="00217577" w:rsidRPr="00BD51EA" w:rsidTr="005C3A3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3/30-4/3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7577" w:rsidRPr="00BD51EA" w:rsidRDefault="00217577" w:rsidP="0021757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E05E6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7577" w:rsidRPr="00106158" w:rsidRDefault="00217577" w:rsidP="0021757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3/30-4/1 期中考、4/3 兒童節補假(放假)</w:t>
            </w:r>
          </w:p>
        </w:tc>
      </w:tr>
      <w:tr w:rsidR="00217577" w:rsidRPr="00BD51EA" w:rsidTr="005C3A3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4/6-4/10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7577" w:rsidRPr="0013671E" w:rsidRDefault="00217577" w:rsidP="0021757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圓柱形馬鈴薯泥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7577" w:rsidRPr="00106158" w:rsidRDefault="00217577" w:rsidP="00217577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4/6 清明節補假(放假)</w:t>
            </w:r>
            <w:r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、排球週</w:t>
            </w:r>
          </w:p>
        </w:tc>
      </w:tr>
      <w:tr w:rsidR="00217577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4/13-4/17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A75E7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B</w:t>
            </w:r>
            <w:r w:rsidRPr="00A75E7E"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BQ</w:t>
            </w:r>
            <w:r w:rsidRPr="00A75E7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烤雞腿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7577" w:rsidRPr="00106158" w:rsidRDefault="00217577" w:rsidP="00217577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  <w:lang w:val="zh-TW"/>
              </w:rPr>
            </w:pPr>
            <w:r w:rsidRPr="00106158">
              <w:rPr>
                <w:rFonts w:ascii="標楷體" w:eastAsia="標楷體" w:hAnsi="標楷體" w:hint="eastAsia"/>
                <w:sz w:val="20"/>
                <w:szCs w:val="20"/>
                <w:lang w:val="zh-TW"/>
              </w:rPr>
              <w:t>4/13 親職日補假(放假)</w:t>
            </w:r>
          </w:p>
        </w:tc>
      </w:tr>
      <w:tr w:rsidR="00217577" w:rsidRPr="00791590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791590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4/20-4/24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7577" w:rsidRPr="006701A7" w:rsidRDefault="00217577" w:rsidP="00217577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6701A7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791590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7577" w:rsidRPr="00106158" w:rsidRDefault="00217577" w:rsidP="00217577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</w:pPr>
            <w:r w:rsidRPr="00A1146D"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4/20-4/21 高三期末考</w:t>
            </w:r>
            <w:r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、</w:t>
            </w:r>
            <w:r w:rsidRPr="00A1146D">
              <w:rPr>
                <w:rStyle w:val="af"/>
                <w:rFonts w:ascii="標楷體" w:eastAsia="標楷體" w:hAnsi="標楷體" w:hint="eastAsia"/>
                <w:b w:val="0"/>
                <w:sz w:val="20"/>
                <w:szCs w:val="20"/>
              </w:rPr>
              <w:t>4/25-26 四技二專統測</w:t>
            </w:r>
          </w:p>
        </w:tc>
      </w:tr>
      <w:tr w:rsidR="00217577" w:rsidRPr="004B2240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4B2240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4/27-5/1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7577" w:rsidRPr="00BD51EA" w:rsidRDefault="00217577" w:rsidP="0021757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香料烤食蔬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4B2240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7577" w:rsidRPr="00106158" w:rsidRDefault="00217577" w:rsidP="0021757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5/1 勞動節(放假)</w:t>
            </w:r>
          </w:p>
        </w:tc>
      </w:tr>
      <w:tr w:rsidR="00217577" w:rsidRPr="004B2240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4B2240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5/4-5/8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7577" w:rsidRPr="00BD51EA" w:rsidRDefault="00217577" w:rsidP="0021757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13671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凱薩沙拉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4B2240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7577" w:rsidRPr="00106158" w:rsidRDefault="00217577" w:rsidP="0021757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A1146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5/4 高三學期補考</w:t>
            </w:r>
          </w:p>
        </w:tc>
      </w:tr>
      <w:tr w:rsidR="00217577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5/11-5/15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7577" w:rsidRPr="004B2240" w:rsidRDefault="00217577" w:rsidP="0021757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13671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海鮮義大利燉飯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7577" w:rsidRPr="00106158" w:rsidRDefault="00217577" w:rsidP="00217577">
            <w:pPr>
              <w:spacing w:line="240" w:lineRule="exact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sz w:val="20"/>
                <w:szCs w:val="20"/>
              </w:rPr>
              <w:t>5/15 國中會考環境整理</w:t>
            </w:r>
          </w:p>
        </w:tc>
      </w:tr>
      <w:tr w:rsidR="00217577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5/18-5/22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7577" w:rsidRPr="004B2240" w:rsidRDefault="00217577" w:rsidP="0021757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13671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墨西哥雞肉捲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17577" w:rsidRPr="00106158" w:rsidRDefault="00217577" w:rsidP="0021757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</w:p>
        </w:tc>
      </w:tr>
      <w:tr w:rsidR="00217577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5/25-5/29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217577" w:rsidRPr="00BD51EA" w:rsidRDefault="00217577" w:rsidP="0021757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莎莎醬玉米脆片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7577" w:rsidRPr="00106158" w:rsidRDefault="00217577" w:rsidP="00217577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 w:hint="eastAsia"/>
                <w:kern w:val="0"/>
                <w:sz w:val="20"/>
                <w:szCs w:val="20"/>
              </w:rPr>
            </w:pPr>
          </w:p>
        </w:tc>
      </w:tr>
      <w:tr w:rsidR="00217577" w:rsidRPr="00BD51EA" w:rsidTr="00442385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217577" w:rsidRPr="00CA11D6" w:rsidRDefault="00217577" w:rsidP="00217577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6/1-6/5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217577" w:rsidRPr="009F06E4" w:rsidRDefault="00217577" w:rsidP="00217577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217577" w:rsidRPr="00BD51EA" w:rsidRDefault="00217577" w:rsidP="00217577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17577" w:rsidRPr="00106158" w:rsidRDefault="00217577" w:rsidP="00217577">
            <w:pPr>
              <w:spacing w:line="240" w:lineRule="exact"/>
              <w:rPr>
                <w:rFonts w:ascii="標楷體" w:eastAsia="標楷體" w:hAnsi="標楷體"/>
                <w:kern w:val="0"/>
                <w:sz w:val="20"/>
                <w:szCs w:val="20"/>
              </w:rPr>
            </w:pPr>
            <w:r w:rsidRPr="00106158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6/1 畢業典禮</w:t>
            </w: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1F5" w:rsidRDefault="006F51F5">
      <w:r>
        <w:separator/>
      </w:r>
    </w:p>
  </w:endnote>
  <w:endnote w:type="continuationSeparator" w:id="0">
    <w:p w:rsidR="006F51F5" w:rsidRDefault="006F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7577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1F5" w:rsidRDefault="006F51F5">
      <w:r>
        <w:separator/>
      </w:r>
    </w:p>
  </w:footnote>
  <w:footnote w:type="continuationSeparator" w:id="0">
    <w:p w:rsidR="006F51F5" w:rsidRDefault="006F5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254759D1"/>
    <w:multiLevelType w:val="hybridMultilevel"/>
    <w:tmpl w:val="847C1E42"/>
    <w:lvl w:ilvl="0" w:tplc="DC148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187A3D"/>
    <w:multiLevelType w:val="hybridMultilevel"/>
    <w:tmpl w:val="451C9F50"/>
    <w:lvl w:ilvl="0" w:tplc="D67AC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FEA30DE"/>
    <w:multiLevelType w:val="hybridMultilevel"/>
    <w:tmpl w:val="31A25C62"/>
    <w:lvl w:ilvl="0" w:tplc="34FE4D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6" w15:restartNumberingAfterBreak="0">
    <w:nsid w:val="42742280"/>
    <w:multiLevelType w:val="hybridMultilevel"/>
    <w:tmpl w:val="16D8AFE6"/>
    <w:lvl w:ilvl="0" w:tplc="DADA9C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53B2C72"/>
    <w:multiLevelType w:val="hybridMultilevel"/>
    <w:tmpl w:val="E26E5ACE"/>
    <w:lvl w:ilvl="0" w:tplc="32E60C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A5564D2"/>
    <w:multiLevelType w:val="hybridMultilevel"/>
    <w:tmpl w:val="23142320"/>
    <w:lvl w:ilvl="0" w:tplc="7C6CA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0" w15:restartNumberingAfterBreak="0">
    <w:nsid w:val="4CD12FB0"/>
    <w:multiLevelType w:val="hybridMultilevel"/>
    <w:tmpl w:val="138C4B66"/>
    <w:lvl w:ilvl="0" w:tplc="B3F8C0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E064E05"/>
    <w:multiLevelType w:val="hybridMultilevel"/>
    <w:tmpl w:val="7570B9F0"/>
    <w:lvl w:ilvl="0" w:tplc="B8EA6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D5B7B15"/>
    <w:multiLevelType w:val="hybridMultilevel"/>
    <w:tmpl w:val="A5B80E46"/>
    <w:lvl w:ilvl="0" w:tplc="C3DEA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11"/>
  </w:num>
  <w:num w:numId="8">
    <w:abstractNumId w:val="12"/>
  </w:num>
  <w:num w:numId="9">
    <w:abstractNumId w:val="7"/>
  </w:num>
  <w:num w:numId="10">
    <w:abstractNumId w:val="10"/>
  </w:num>
  <w:num w:numId="11">
    <w:abstractNumId w:val="4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671E"/>
    <w:rsid w:val="00137988"/>
    <w:rsid w:val="00140F7A"/>
    <w:rsid w:val="00143123"/>
    <w:rsid w:val="001474F5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17577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E7402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01A7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1F5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46BF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5E7E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B5C85"/>
    <w:rsid w:val="00CD0402"/>
    <w:rsid w:val="00CD469C"/>
    <w:rsid w:val="00CD492E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5E62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8732B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9898020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af0">
    <w:name w:val="List Paragraph"/>
    <w:basedOn w:val="a"/>
    <w:uiPriority w:val="34"/>
    <w:qFormat/>
    <w:rsid w:val="006701A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CD036-6A26-4552-A565-4DF112392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13</TotalTime>
  <Pages>1</Pages>
  <Words>480</Words>
  <Characters>371</Characters>
  <Application>Microsoft Office Word</Application>
  <DocSecurity>0</DocSecurity>
  <Lines>3</Lines>
  <Paragraphs>1</Paragraphs>
  <ScaleCrop>false</ScaleCrop>
  <Company>User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4</cp:revision>
  <cp:lastPrinted>2024-02-26T03:10:00Z</cp:lastPrinted>
  <dcterms:created xsi:type="dcterms:W3CDTF">2024-02-26T02:59:00Z</dcterms:created>
  <dcterms:modified xsi:type="dcterms:W3CDTF">2026-03-06T04:32:00Z</dcterms:modified>
</cp:coreProperties>
</file>