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01F" w:rsidRPr="00CA11D6" w:rsidRDefault="0056701F" w:rsidP="0056701F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仰德高中</w:t>
      </w:r>
      <w:r w:rsidRPr="00CA11D6">
        <w:rPr>
          <w:rFonts w:ascii="Times New Roman" w:eastAsia="標楷體" w:cs="Times New Roman"/>
        </w:rPr>
        <w:t>11</w:t>
      </w:r>
      <w:r w:rsidR="00430787">
        <w:rPr>
          <w:rFonts w:ascii="Times New Roman" w:eastAsia="標楷體" w:cs="Times New Roman" w:hint="eastAsia"/>
        </w:rPr>
        <w:t>4</w:t>
      </w:r>
      <w:r w:rsidRPr="00CA11D6">
        <w:rPr>
          <w:rFonts w:ascii="Times New Roman" w:eastAsia="標楷體" w:cs="Times New Roman"/>
        </w:rPr>
        <w:t>年度第</w:t>
      </w:r>
      <w:r>
        <w:rPr>
          <w:rFonts w:ascii="Times New Roman" w:eastAsia="標楷體" w:cs="Times New Roman" w:hint="eastAsia"/>
        </w:rPr>
        <w:t>二</w:t>
      </w:r>
      <w:r w:rsidRPr="00CA11D6">
        <w:rPr>
          <w:rFonts w:ascii="Times New Roman" w:eastAsia="標楷體" w:cs="Times New Roman"/>
        </w:rPr>
        <w:t>學期</w:t>
      </w:r>
      <w:r>
        <w:rPr>
          <w:rFonts w:ascii="Times New Roman" w:eastAsia="標楷體" w:cs="Times New Roman" w:hint="eastAsia"/>
        </w:rPr>
        <w:t>一</w:t>
      </w:r>
      <w:r w:rsidRPr="00CA11D6">
        <w:rPr>
          <w:rFonts w:ascii="Times New Roman" w:eastAsia="標楷體" w:cs="Times New Roman"/>
        </w:rPr>
        <w:t>年級</w:t>
      </w:r>
      <w:r>
        <w:rPr>
          <w:rFonts w:ascii="Times New Roman" w:eastAsia="標楷體" w:cs="Times New Roman" w:hint="eastAsia"/>
        </w:rPr>
        <w:t>數學</w:t>
      </w:r>
      <w:r w:rsidRPr="00CA11D6">
        <w:rPr>
          <w:rFonts w:ascii="Times New Roman" w:eastAsia="標楷體" w:cs="Times New Roman"/>
        </w:rPr>
        <w:t>科教學計畫</w:t>
      </w:r>
      <w:r>
        <w:rPr>
          <w:rFonts w:ascii="Times New Roman" w:eastAsia="標楷體" w:cs="Times New Roman" w:hint="eastAsia"/>
        </w:rPr>
        <w:t>(</w:t>
      </w:r>
      <w:r>
        <w:rPr>
          <w:rFonts w:ascii="Times New Roman" w:eastAsia="標楷體" w:cs="Times New Roman" w:hint="eastAsia"/>
        </w:rPr>
        <w:t>僑生班</w:t>
      </w:r>
      <w:r>
        <w:rPr>
          <w:rFonts w:ascii="Times New Roman" w:eastAsia="標楷體" w:cs="Times New Roman" w:hint="eastAsia"/>
        </w:rPr>
        <w:t>)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864"/>
        <w:gridCol w:w="928"/>
        <w:gridCol w:w="700"/>
        <w:gridCol w:w="1860"/>
      </w:tblGrid>
      <w:tr w:rsidR="0056701F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01F" w:rsidRPr="000A19B9" w:rsidRDefault="0056701F" w:rsidP="005670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01F" w:rsidRDefault="0056701F" w:rsidP="0056701F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培養學生數學計算和邏輯思考</w:t>
            </w:r>
          </w:p>
        </w:tc>
      </w:tr>
      <w:tr w:rsidR="0056701F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01F" w:rsidRPr="000A19B9" w:rsidRDefault="0056701F" w:rsidP="005670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01F" w:rsidRDefault="0056701F" w:rsidP="0056701F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1.課堂問答        2.態度檢核       3.紙筆測驗 </w:t>
            </w:r>
          </w:p>
          <w:p w:rsidR="0056701F" w:rsidRDefault="0056701F" w:rsidP="0056701F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4.習作、作業      5.參與討論       6.自我評鑑</w:t>
            </w:r>
          </w:p>
        </w:tc>
      </w:tr>
      <w:tr w:rsidR="0056701F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01F" w:rsidRPr="000A19B9" w:rsidRDefault="0056701F" w:rsidP="005670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01F" w:rsidRDefault="0056701F" w:rsidP="0056701F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1.期中考成績：30％    2.期末考成績：30％     3.平時成績：40％</w:t>
            </w:r>
          </w:p>
        </w:tc>
      </w:tr>
      <w:tr w:rsidR="0056701F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01F" w:rsidRPr="000A19B9" w:rsidRDefault="0056701F" w:rsidP="005670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01F" w:rsidRDefault="0056701F" w:rsidP="0056701F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培養數學計算、邏輯思考、分析、判斷與整合的能力</w:t>
            </w: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56701F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56701F" w:rsidRPr="00CA11D6" w:rsidRDefault="0056701F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每週</w:t>
            </w:r>
          </w:p>
          <w:p w:rsidR="0056701F" w:rsidRPr="00CA11D6" w:rsidRDefault="0056701F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56701F" w:rsidRPr="00CA11D6" w:rsidRDefault="0056701F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</w:t>
            </w:r>
            <w:r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56701F" w:rsidRPr="00CA11D6" w:rsidRDefault="0056701F" w:rsidP="0056701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:rsidR="0056701F" w:rsidRPr="00CA11D6" w:rsidRDefault="0056701F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56701F" w:rsidRPr="00CA11D6" w:rsidRDefault="0056701F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陳傳珍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6701F" w:rsidRPr="00CA11D6" w:rsidRDefault="0056701F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6701F" w:rsidRPr="00CA11D6" w:rsidRDefault="0056701F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數學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56701F" w:rsidRPr="00CA11D6" w:rsidRDefault="0056701F" w:rsidP="0056701F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56701F" w:rsidRPr="00CA11D6" w:rsidRDefault="00430787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電僑一忠</w:t>
            </w:r>
            <w:r w:rsidR="0056701F">
              <w:rPr>
                <w:rFonts w:eastAsia="標楷體" w:hint="eastAsia"/>
                <w:kern w:val="0"/>
              </w:rPr>
              <w:t>A</w:t>
            </w:r>
          </w:p>
        </w:tc>
      </w:tr>
      <w:tr w:rsidR="0056701F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56701F" w:rsidRPr="000A19B9" w:rsidRDefault="0056701F" w:rsidP="0056701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56701F" w:rsidRPr="000A19B9" w:rsidRDefault="0056701F" w:rsidP="0056701F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56701F" w:rsidRPr="000A19B9" w:rsidRDefault="0056701F" w:rsidP="0056701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56701F" w:rsidRPr="000A19B9" w:rsidRDefault="0056701F" w:rsidP="0056701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6701F" w:rsidRPr="00CA11D6" w:rsidRDefault="0056701F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6701F" w:rsidRPr="00CA11D6" w:rsidRDefault="0056701F" w:rsidP="0056701F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教育部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56701F" w:rsidRPr="000A19B9" w:rsidRDefault="0056701F" w:rsidP="0056701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56701F" w:rsidRPr="000A19B9" w:rsidRDefault="0056701F" w:rsidP="0056701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AC37C5" w:rsidRPr="000A19B9" w:rsidTr="0043078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430787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0787" w:rsidRPr="000A19B9" w:rsidRDefault="00430787" w:rsidP="0043078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0787" w:rsidRPr="00CA11D6" w:rsidRDefault="00430787" w:rsidP="0043078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3/2-3/6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30787" w:rsidRPr="000A19B9" w:rsidRDefault="00430787" w:rsidP="0043078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430787" w:rsidRPr="00A4279A" w:rsidRDefault="00430787" w:rsidP="00430787">
            <w:pPr>
              <w:spacing w:line="360" w:lineRule="exact"/>
              <w:rPr>
                <w:rFonts w:ascii="標楷體" w:eastAsia="標楷體" w:hAnsi="標楷體" w:cs="標楷體"/>
                <w:color w:val="5B9BD5" w:themeColor="accent1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430787" w:rsidRPr="00106158" w:rsidRDefault="00430787" w:rsidP="0043078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430787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0787" w:rsidRPr="000A19B9" w:rsidRDefault="00430787" w:rsidP="0043078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0787" w:rsidRPr="00CA11D6" w:rsidRDefault="00430787" w:rsidP="0043078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3/9-3/13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30787" w:rsidRPr="000A19B9" w:rsidRDefault="00430787" w:rsidP="0043078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430787" w:rsidRPr="00A4279A" w:rsidRDefault="00430787" w:rsidP="00430787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430787" w:rsidRPr="00106158" w:rsidRDefault="00430787" w:rsidP="0043078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430787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0787" w:rsidRPr="000A19B9" w:rsidRDefault="00430787" w:rsidP="0043078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0787" w:rsidRPr="00CA11D6" w:rsidRDefault="00430787" w:rsidP="0043078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3/16-3/20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30787" w:rsidRPr="000A19B9" w:rsidRDefault="00430787" w:rsidP="0043078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430787" w:rsidRPr="00A4279A" w:rsidRDefault="00430787" w:rsidP="00430787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430787" w:rsidRPr="00106158" w:rsidRDefault="00430787" w:rsidP="0043078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430787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0787" w:rsidRPr="000A19B9" w:rsidRDefault="00430787" w:rsidP="0043078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0787" w:rsidRPr="00CA11D6" w:rsidRDefault="00430787" w:rsidP="0043078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3/23-3/27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30787" w:rsidRPr="000A19B9" w:rsidRDefault="00430787" w:rsidP="0043078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430787" w:rsidRPr="00157074" w:rsidRDefault="00430787" w:rsidP="00430787">
            <w:pPr>
              <w:spacing w:line="360" w:lineRule="exact"/>
              <w:rPr>
                <w:rFonts w:ascii="標楷體" w:eastAsia="標楷體" w:hAnsi="標楷體" w:cs="標楷體"/>
                <w:color w:val="5B9BD5" w:themeColor="accent1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430787" w:rsidRPr="00106158" w:rsidRDefault="00430787" w:rsidP="00430787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20"/>
                <w:szCs w:val="20"/>
              </w:rPr>
            </w:pPr>
            <w:r w:rsidRPr="00106158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3/27 卡拉OK決賽、社團成果發表</w:t>
            </w:r>
          </w:p>
        </w:tc>
      </w:tr>
      <w:tr w:rsidR="00430787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0787" w:rsidRPr="000A19B9" w:rsidRDefault="00430787" w:rsidP="0043078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0787" w:rsidRPr="00CA11D6" w:rsidRDefault="00430787" w:rsidP="0043078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3/30-4/3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30787" w:rsidRPr="000A19B9" w:rsidRDefault="00430787" w:rsidP="0043078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430787" w:rsidRPr="000A19B9" w:rsidRDefault="00430787" w:rsidP="0043078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430787" w:rsidRPr="00106158" w:rsidRDefault="00430787" w:rsidP="0043078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4/3 兒童節補假(放假)</w:t>
            </w:r>
          </w:p>
        </w:tc>
      </w:tr>
      <w:tr w:rsidR="00430787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0787" w:rsidRPr="000A19B9" w:rsidRDefault="00430787" w:rsidP="0043078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0787" w:rsidRPr="00CA11D6" w:rsidRDefault="00430787" w:rsidP="0043078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4/6-4/10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30787" w:rsidRPr="000A19B9" w:rsidRDefault="00430787" w:rsidP="0043078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430787" w:rsidRPr="000A19B9" w:rsidRDefault="00430787" w:rsidP="0043078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430787" w:rsidRPr="00106158" w:rsidRDefault="00430787" w:rsidP="0043078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4/6 清明節補假(放假)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、排球週</w:t>
            </w:r>
          </w:p>
        </w:tc>
      </w:tr>
      <w:tr w:rsidR="00C656F3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bookmarkStart w:id="0" w:name="_GoBack" w:colFirst="2" w:colLast="2"/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56F3" w:rsidRPr="00CA11D6" w:rsidRDefault="00C656F3" w:rsidP="00C656F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4/13-4/17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656F3" w:rsidRPr="000A19B9" w:rsidRDefault="00C656F3" w:rsidP="00C656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C656F3" w:rsidRPr="00106158" w:rsidRDefault="00C656F3" w:rsidP="00C656F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106158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4/13 親職日補假(放假)</w:t>
            </w:r>
          </w:p>
        </w:tc>
      </w:tr>
      <w:bookmarkEnd w:id="0"/>
      <w:tr w:rsidR="00C656F3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56F3" w:rsidRPr="00CA11D6" w:rsidRDefault="00C656F3" w:rsidP="00C656F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4/20-4/24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656F3" w:rsidRPr="000A19B9" w:rsidRDefault="00C656F3" w:rsidP="00C656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Style w:val="af"/>
                <w:rFonts w:ascii="標楷體" w:eastAsia="標楷體" w:hAnsi="標楷體" w:cs="新細明體" w:hint="eastAsia"/>
                <w:b w:val="0"/>
                <w:sz w:val="18"/>
                <w:szCs w:val="18"/>
              </w:rPr>
              <w:t>期中考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C656F3" w:rsidRPr="00A4279A" w:rsidRDefault="00C656F3" w:rsidP="00C656F3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C656F3" w:rsidRPr="00B11389" w:rsidRDefault="00C656F3" w:rsidP="00C656F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B11389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4/20 一二年級僑生A班期中成績繳交</w:t>
            </w:r>
          </w:p>
        </w:tc>
      </w:tr>
      <w:tr w:rsidR="00C656F3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56F3" w:rsidRPr="00CA11D6" w:rsidRDefault="00C656F3" w:rsidP="00C656F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4/27-5/1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656F3" w:rsidRPr="000A19B9" w:rsidRDefault="00C656F3" w:rsidP="00C656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C656F3" w:rsidRPr="00A4279A" w:rsidRDefault="00C656F3" w:rsidP="00C656F3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C656F3" w:rsidRPr="00106158" w:rsidRDefault="00C656F3" w:rsidP="00C656F3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5/1 勞動節(放假)</w:t>
            </w:r>
          </w:p>
        </w:tc>
      </w:tr>
      <w:tr w:rsidR="00C656F3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56F3" w:rsidRPr="00CA11D6" w:rsidRDefault="00C656F3" w:rsidP="00C656F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5/4-5/8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656F3" w:rsidRPr="000A19B9" w:rsidRDefault="00C656F3" w:rsidP="00C656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C656F3" w:rsidRPr="00106158" w:rsidRDefault="00C656F3" w:rsidP="00C656F3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C656F3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56F3" w:rsidRPr="00CA11D6" w:rsidRDefault="00C656F3" w:rsidP="00C656F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5/11-5/15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656F3" w:rsidRPr="000A19B9" w:rsidRDefault="00C656F3" w:rsidP="00C656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C656F3" w:rsidRPr="00106158" w:rsidRDefault="00C656F3" w:rsidP="00C656F3">
            <w:pPr>
              <w:spacing w:line="24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sz w:val="20"/>
                <w:szCs w:val="20"/>
              </w:rPr>
              <w:t>5/15 國中會考環境整理</w:t>
            </w:r>
          </w:p>
        </w:tc>
      </w:tr>
      <w:tr w:rsidR="00C656F3" w:rsidRPr="000A19B9" w:rsidTr="0043078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56F3" w:rsidRPr="00CA11D6" w:rsidRDefault="00C656F3" w:rsidP="00C656F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5/18-5/22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656F3" w:rsidRPr="000A19B9" w:rsidRDefault="00C656F3" w:rsidP="00C656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C656F3" w:rsidRPr="00106158" w:rsidRDefault="00C656F3" w:rsidP="00C656F3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C656F3" w:rsidRPr="000A19B9" w:rsidTr="00430787">
        <w:trPr>
          <w:trHeight w:val="565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56F3" w:rsidRPr="00CA11D6" w:rsidRDefault="00C656F3" w:rsidP="00C656F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5/25-5/29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656F3" w:rsidRPr="000A19B9" w:rsidRDefault="00C656F3" w:rsidP="00C656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期末評量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:rsidR="00C656F3" w:rsidRPr="000A19B9" w:rsidRDefault="00C656F3" w:rsidP="00C656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C656F3" w:rsidRPr="00106158" w:rsidRDefault="00C656F3" w:rsidP="00C656F3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B1138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5/29 一二年級僑生A班期末/學期成績登錄截止</w:t>
            </w: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A3F" w:rsidRDefault="00832A3F">
      <w:r>
        <w:separator/>
      </w:r>
    </w:p>
  </w:endnote>
  <w:endnote w:type="continuationSeparator" w:id="0">
    <w:p w:rsidR="00832A3F" w:rsidRDefault="00832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A3F" w:rsidRDefault="00832A3F">
      <w:r>
        <w:separator/>
      </w:r>
    </w:p>
  </w:footnote>
  <w:footnote w:type="continuationSeparator" w:id="0">
    <w:p w:rsidR="00832A3F" w:rsidRDefault="00832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371F9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0787"/>
    <w:rsid w:val="004318C5"/>
    <w:rsid w:val="00441145"/>
    <w:rsid w:val="00441C5A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6701F"/>
    <w:rsid w:val="005825CA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2A3F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97301"/>
    <w:rsid w:val="00AB0CCD"/>
    <w:rsid w:val="00AB54FC"/>
    <w:rsid w:val="00AB75E4"/>
    <w:rsid w:val="00AB7EA8"/>
    <w:rsid w:val="00AC2F0F"/>
    <w:rsid w:val="00AC37C5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56F3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E4922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85908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0A6D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55AC77B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40593-3261-4E01-8947-ADC30EEF6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11</TotalTime>
  <Pages>1</Pages>
  <Words>511</Words>
  <Characters>365</Characters>
  <Application>Microsoft Office Word</Application>
  <DocSecurity>0</DocSecurity>
  <Lines>3</Lines>
  <Paragraphs>1</Paragraphs>
  <ScaleCrop>false</ScaleCrop>
  <Company>User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11</cp:revision>
  <cp:lastPrinted>2009-02-11T08:45:00Z</cp:lastPrinted>
  <dcterms:created xsi:type="dcterms:W3CDTF">2025-02-12T09:50:00Z</dcterms:created>
  <dcterms:modified xsi:type="dcterms:W3CDTF">2026-02-26T06:32:00Z</dcterms:modified>
</cp:coreProperties>
</file>