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 w:rsidR="00B85724">
        <w:rPr>
          <w:rFonts w:ascii="標楷體" w:eastAsia="標楷體" w:hAnsi="標楷體" w:hint="eastAsia"/>
        </w:rPr>
        <w:t>4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AC37C5">
        <w:rPr>
          <w:rFonts w:ascii="標楷體" w:eastAsia="標楷體" w:hAnsi="標楷體" w:hint="eastAsia"/>
        </w:rPr>
        <w:t>電僑</w:t>
      </w:r>
      <w:r w:rsidR="00B85724">
        <w:rPr>
          <w:rFonts w:ascii="標楷體" w:eastAsia="標楷體" w:hAnsi="標楷體" w:hint="eastAsia"/>
        </w:rPr>
        <w:t>一</w:t>
      </w:r>
      <w:r w:rsidR="00862589">
        <w:rPr>
          <w:rFonts w:ascii="標楷體" w:eastAsia="標楷體" w:hAnsi="標楷體" w:hint="eastAsia"/>
        </w:rPr>
        <w:t>忠</w:t>
      </w:r>
      <w:r w:rsidRPr="000A19B9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靠手作及繪畫讓學生體驗美術的奧妙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期中作品30%+期末作品30%+平時表現40%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期中期末:作品總成績除以幾份作品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上課安靜不吵鬧嬉戲</w:t>
            </w: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AC37C5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AC37C5" w:rsidRPr="000A19B9" w:rsidRDefault="0074172A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范美惠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技高美術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AC37C5" w:rsidRPr="000A19B9" w:rsidRDefault="00350675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電僑一忠</w:t>
            </w:r>
          </w:p>
        </w:tc>
      </w:tr>
      <w:tr w:rsidR="00AC37C5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AC37C5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C37C5" w:rsidRPr="000A19B9" w:rsidRDefault="00AC37C5" w:rsidP="00AC37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B85724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 w:colFirst="4" w:colLast="4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3/2-3/6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自我認識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A4279A" w:rsidRDefault="00B85724" w:rsidP="00B85724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3/9-3/13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了解中華文化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A4279A" w:rsidRDefault="00B85724" w:rsidP="00B85724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B85724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3/16-3/20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熟識西方文化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A4279A" w:rsidRDefault="00B85724" w:rsidP="00B85724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5724" w:rsidRPr="00106158" w:rsidRDefault="00B85724" w:rsidP="00B8572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3/23-3/27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創意建材描繪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157074" w:rsidRDefault="00B85724" w:rsidP="00B85724">
            <w:pPr>
              <w:spacing w:line="360" w:lineRule="exact"/>
              <w:rPr>
                <w:rFonts w:ascii="標楷體" w:eastAsia="標楷體" w:hAnsi="標楷體" w:cs="標楷體"/>
                <w:color w:val="5B9BD5" w:themeColor="accent1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20"/>
                <w:szCs w:val="20"/>
              </w:rPr>
            </w:pPr>
            <w:r w:rsidRPr="00106158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3/27 卡拉OK決賽、社團成果發表</w:t>
            </w: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3/30-4/3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練習毛線與杯墊融合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4/3 兒童節補假(放假)</w:t>
            </w: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4/6-4/10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了解透視圖原理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5724" w:rsidRPr="00106158" w:rsidRDefault="00B85724" w:rsidP="00B8572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4/6 清明節補假(放假)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、排球週</w:t>
            </w: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4/13-4/17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Style w:val="af"/>
                <w:rFonts w:ascii="標楷體" w:eastAsia="標楷體" w:hAnsi="標楷體" w:cs="新細明體" w:hint="eastAsia"/>
                <w:b w:val="0"/>
                <w:sz w:val="18"/>
                <w:szCs w:val="18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4/13 親職日補假(放假)</w:t>
            </w: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4/20-4/24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提前為教師節做準備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A4279A" w:rsidRDefault="00B85724" w:rsidP="00B85724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B11389" w:rsidRDefault="00B85724" w:rsidP="00B8572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B11389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4/20 一二年級僑生A班期中成績繳交</w:t>
            </w: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4/27-5/1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提前為教師節做準備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A4279A" w:rsidRDefault="00B85724" w:rsidP="00B85724">
            <w:pPr>
              <w:spacing w:line="360" w:lineRule="exact"/>
              <w:rPr>
                <w:rFonts w:ascii="標楷體" w:eastAsia="標楷體" w:hAnsi="標楷體" w:cs="標楷體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5/1 勞動節(放假)</w:t>
            </w: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5/4-5/8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練習鉛筆繪圖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B85724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5/11-5/15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學校生態建築物認識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</w:rPr>
              <w:t>5/15 國中會考環境整理</w:t>
            </w:r>
          </w:p>
        </w:tc>
      </w:tr>
      <w:tr w:rsidR="00B85724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5/18-5/22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回憶的佐證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B85724" w:rsidRPr="000A19B9" w:rsidTr="0094672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5724" w:rsidRPr="00CA11D6" w:rsidRDefault="00B85724" w:rsidP="00B8572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5/25-5/29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B85724" w:rsidRPr="000A19B9" w:rsidRDefault="00B85724" w:rsidP="00B8572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期末評量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B85724" w:rsidRPr="000A19B9" w:rsidRDefault="00B85724" w:rsidP="00B857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5724" w:rsidRPr="00106158" w:rsidRDefault="00B85724" w:rsidP="00B8572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B1138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5/29 一二年級僑生A班期末/學期成績登錄截止</w:t>
            </w:r>
          </w:p>
        </w:tc>
      </w:tr>
    </w:tbl>
    <w:bookmarkEnd w:id="0"/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3F" w:rsidRDefault="00832A3F">
      <w:r>
        <w:separator/>
      </w:r>
    </w:p>
  </w:endnote>
  <w:endnote w:type="continuationSeparator" w:id="0">
    <w:p w:rsidR="00832A3F" w:rsidRDefault="00832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3F" w:rsidRDefault="00832A3F">
      <w:r>
        <w:separator/>
      </w:r>
    </w:p>
  </w:footnote>
  <w:footnote w:type="continuationSeparator" w:id="0">
    <w:p w:rsidR="00832A3F" w:rsidRDefault="00832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0675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172A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2A3F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589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7301"/>
    <w:rsid w:val="00AB0CCD"/>
    <w:rsid w:val="00AB54FC"/>
    <w:rsid w:val="00AB75E4"/>
    <w:rsid w:val="00AB7EA8"/>
    <w:rsid w:val="00AC2F0F"/>
    <w:rsid w:val="00AC37C5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724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88189-327D-43DA-BE71-5242746CA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3</TotalTime>
  <Pages>1</Pages>
  <Words>471</Words>
  <Characters>268</Characters>
  <Application>Microsoft Office Word</Application>
  <DocSecurity>0</DocSecurity>
  <Lines>2</Lines>
  <Paragraphs>1</Paragraphs>
  <ScaleCrop>false</ScaleCrop>
  <Company>User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7</cp:revision>
  <cp:lastPrinted>2009-02-11T08:45:00Z</cp:lastPrinted>
  <dcterms:created xsi:type="dcterms:W3CDTF">2025-02-11T04:04:00Z</dcterms:created>
  <dcterms:modified xsi:type="dcterms:W3CDTF">2026-03-06T08:02:00Z</dcterms:modified>
</cp:coreProperties>
</file>