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784" w:rsidRPr="00CA11D6" w:rsidRDefault="001D2784" w:rsidP="001D2784">
      <w:pPr>
        <w:pStyle w:val="Default"/>
        <w:spacing w:beforeLines="50" w:before="180" w:afterLines="50" w:after="180" w:line="400" w:lineRule="exact"/>
        <w:jc w:val="center"/>
        <w:rPr>
          <w:rFonts w:ascii="Times New Roman" w:eastAsia="標楷體" w:cs="Times New Roman"/>
        </w:rPr>
      </w:pPr>
      <w:r w:rsidRPr="00CA11D6">
        <w:rPr>
          <w:rFonts w:ascii="Times New Roman" w:eastAsia="標楷體" w:cs="Times New Roman"/>
        </w:rPr>
        <w:t>仰德高中</w:t>
      </w:r>
      <w:r w:rsidRPr="00CA11D6">
        <w:rPr>
          <w:rFonts w:ascii="Times New Roman" w:eastAsia="標楷體" w:cs="Times New Roman"/>
        </w:rPr>
        <w:t>11</w:t>
      </w:r>
      <w:r w:rsidR="00CB677E">
        <w:rPr>
          <w:rFonts w:ascii="Times New Roman" w:eastAsia="標楷體" w:cs="Times New Roman" w:hint="eastAsia"/>
        </w:rPr>
        <w:t>4</w:t>
      </w:r>
      <w:r w:rsidRPr="00CA11D6">
        <w:rPr>
          <w:rFonts w:ascii="Times New Roman" w:eastAsia="標楷體" w:cs="Times New Roman"/>
        </w:rPr>
        <w:t>年度第</w:t>
      </w:r>
      <w:r>
        <w:rPr>
          <w:rFonts w:ascii="Times New Roman" w:eastAsia="標楷體" w:cs="Times New Roman" w:hint="eastAsia"/>
        </w:rPr>
        <w:t>二</w:t>
      </w:r>
      <w:r w:rsidRPr="00CA11D6">
        <w:rPr>
          <w:rFonts w:ascii="Times New Roman" w:eastAsia="標楷體" w:cs="Times New Roman"/>
        </w:rPr>
        <w:t>學期</w:t>
      </w:r>
      <w:r>
        <w:rPr>
          <w:rFonts w:ascii="Times New Roman" w:eastAsia="標楷體" w:cs="Times New Roman" w:hint="eastAsia"/>
        </w:rPr>
        <w:t>一</w:t>
      </w:r>
      <w:r w:rsidRPr="00CA11D6">
        <w:rPr>
          <w:rFonts w:ascii="Times New Roman" w:eastAsia="標楷體" w:cs="Times New Roman"/>
        </w:rPr>
        <w:t>年級</w:t>
      </w:r>
      <w:r>
        <w:rPr>
          <w:rFonts w:ascii="Times New Roman" w:eastAsia="標楷體" w:cs="Times New Roman" w:hint="eastAsia"/>
        </w:rPr>
        <w:t>數學</w:t>
      </w:r>
      <w:r w:rsidRPr="00CA11D6">
        <w:rPr>
          <w:rFonts w:ascii="Times New Roman" w:eastAsia="標楷體" w:cs="Times New Roman"/>
        </w:rPr>
        <w:t>科教學計畫</w:t>
      </w:r>
      <w:r>
        <w:rPr>
          <w:rFonts w:ascii="Times New Roman" w:eastAsia="標楷體" w:cs="Times New Roman" w:hint="eastAsia"/>
        </w:rPr>
        <w:t>(</w:t>
      </w:r>
      <w:r>
        <w:rPr>
          <w:rFonts w:ascii="Times New Roman" w:eastAsia="標楷體" w:cs="Times New Roman" w:hint="eastAsia"/>
        </w:rPr>
        <w:t>僑生班</w:t>
      </w:r>
      <w:r>
        <w:rPr>
          <w:rFonts w:ascii="Times New Roman" w:eastAsia="標楷體" w:cs="Times New Roman" w:hint="eastAsia"/>
        </w:rPr>
        <w:t>)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573"/>
        <w:gridCol w:w="219"/>
        <w:gridCol w:w="700"/>
        <w:gridCol w:w="1860"/>
      </w:tblGrid>
      <w:tr w:rsidR="001D2784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1D2784" w:rsidRPr="000A19B9" w:rsidRDefault="001D2784" w:rsidP="001D278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1D2784" w:rsidRDefault="001D2784" w:rsidP="001D2784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培養學生數學計算和邏輯思考</w:t>
            </w:r>
          </w:p>
        </w:tc>
      </w:tr>
      <w:tr w:rsidR="001D2784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1D2784" w:rsidRPr="000A19B9" w:rsidRDefault="001D2784" w:rsidP="001D278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1D2784" w:rsidRDefault="001D2784" w:rsidP="001D2784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1.課堂問答        2.態度檢核       3.紙筆測驗 </w:t>
            </w:r>
          </w:p>
          <w:p w:rsidR="001D2784" w:rsidRDefault="001D2784" w:rsidP="001D2784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4.習作、作業 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</w:rPr>
              <w:t xml:space="preserve">     5.參與討論       6.自我評鑑</w:t>
            </w:r>
          </w:p>
        </w:tc>
      </w:tr>
      <w:tr w:rsidR="001D2784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1D2784" w:rsidRPr="000A19B9" w:rsidRDefault="001D2784" w:rsidP="001D278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1D2784" w:rsidRDefault="001D2784" w:rsidP="001D2784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1.期中考成績：30％    2.期末考成績：30％     3.平時成績：40％</w:t>
            </w:r>
          </w:p>
        </w:tc>
      </w:tr>
      <w:tr w:rsidR="001D2784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1D2784" w:rsidRPr="000A19B9" w:rsidRDefault="001D2784" w:rsidP="001D278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1D2784" w:rsidRDefault="001D2784" w:rsidP="001D2784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培養數學計算、邏輯思考、分析、判斷與整合的能力</w:t>
            </w:r>
          </w:p>
        </w:tc>
      </w:tr>
      <w:tr w:rsidR="00036ACD" w:rsidRPr="000A19B9" w:rsidTr="000E1D06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036ACD" w:rsidRPr="000A19B9" w:rsidRDefault="00036ACD" w:rsidP="00036ACD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1D2784" w:rsidRPr="000A19B9" w:rsidTr="000E1D06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1D2784" w:rsidRPr="000A19B9" w:rsidRDefault="001D2784" w:rsidP="001D278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1D2784" w:rsidRPr="000A19B9" w:rsidRDefault="001D2784" w:rsidP="001D278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1D2784" w:rsidRPr="00CA11D6" w:rsidRDefault="001D2784" w:rsidP="001D278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3</w:t>
            </w:r>
            <w:r w:rsidRPr="00CA11D6">
              <w:rPr>
                <w:rFonts w:eastAsia="標楷體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1D2784" w:rsidRPr="00CA11D6" w:rsidRDefault="001D2784" w:rsidP="001D278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編定</w:t>
            </w:r>
          </w:p>
          <w:p w:rsidR="001D2784" w:rsidRPr="00CA11D6" w:rsidRDefault="001D2784" w:rsidP="001D278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1D2784" w:rsidRPr="00CA11D6" w:rsidRDefault="001D2784" w:rsidP="001D278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陳傳珍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1D2784" w:rsidRPr="00CA11D6" w:rsidRDefault="001D2784" w:rsidP="001D278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1D2784" w:rsidRPr="00CA11D6" w:rsidRDefault="001D2784" w:rsidP="001D278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數學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1D2784" w:rsidRPr="00CA11D6" w:rsidRDefault="001D2784" w:rsidP="001D2784">
            <w:pPr>
              <w:spacing w:line="400" w:lineRule="exact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1D2784" w:rsidRPr="00CA11D6" w:rsidRDefault="00CB677E" w:rsidP="001D278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電僑一忠</w:t>
            </w:r>
            <w:r w:rsidR="00802800">
              <w:rPr>
                <w:rFonts w:eastAsia="標楷體"/>
                <w:kern w:val="0"/>
              </w:rPr>
              <w:t>B</w:t>
            </w:r>
          </w:p>
        </w:tc>
      </w:tr>
      <w:tr w:rsidR="001D2784" w:rsidRPr="000A19B9" w:rsidTr="000E1D06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1D2784" w:rsidRPr="000A19B9" w:rsidRDefault="001D2784" w:rsidP="001D278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1D2784" w:rsidRPr="000A19B9" w:rsidRDefault="001D2784" w:rsidP="001D2784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1D2784" w:rsidRPr="000A19B9" w:rsidRDefault="001D2784" w:rsidP="001D278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1D2784" w:rsidRPr="000A19B9" w:rsidRDefault="001D2784" w:rsidP="001D278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1D2784" w:rsidRPr="00CA11D6" w:rsidRDefault="001D2784" w:rsidP="001D278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1D2784" w:rsidRPr="00CA11D6" w:rsidRDefault="001D2784" w:rsidP="001D278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教育部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1D2784" w:rsidRPr="000A19B9" w:rsidRDefault="001D2784" w:rsidP="001D2784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1D2784" w:rsidRPr="000A19B9" w:rsidRDefault="001D2784" w:rsidP="001D278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036ACD" w:rsidRPr="000A19B9" w:rsidTr="00AB450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36ACD" w:rsidRPr="000A19B9" w:rsidRDefault="00036ACD" w:rsidP="00036AC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36ACD" w:rsidRPr="000A19B9" w:rsidRDefault="00036ACD" w:rsidP="00036AC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36ACD" w:rsidRPr="000A19B9" w:rsidRDefault="00036ACD" w:rsidP="00036AC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2261" w:type="dxa"/>
            <w:gridSpan w:val="2"/>
            <w:shd w:val="clear" w:color="auto" w:fill="auto"/>
            <w:vAlign w:val="center"/>
          </w:tcPr>
          <w:p w:rsidR="00036ACD" w:rsidRPr="000A19B9" w:rsidRDefault="00036ACD" w:rsidP="00036AC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2779" w:type="dxa"/>
            <w:gridSpan w:val="3"/>
            <w:shd w:val="clear" w:color="auto" w:fill="auto"/>
            <w:vAlign w:val="center"/>
          </w:tcPr>
          <w:p w:rsidR="00036ACD" w:rsidRPr="000A19B9" w:rsidRDefault="00036ACD" w:rsidP="00036AC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135F32" w:rsidRPr="000A19B9" w:rsidTr="00AB450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5F32" w:rsidRPr="000A19B9" w:rsidRDefault="00135F32" w:rsidP="00135F3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5F32" w:rsidRPr="00CA11D6" w:rsidRDefault="00135F32" w:rsidP="00135F3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6/1-6/5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5F32" w:rsidRPr="000A19B9" w:rsidRDefault="00135F32" w:rsidP="00135F3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U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 xml:space="preserve">nit1 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方程式與應用</w:t>
            </w:r>
          </w:p>
        </w:tc>
        <w:tc>
          <w:tcPr>
            <w:tcW w:w="2261" w:type="dxa"/>
            <w:gridSpan w:val="2"/>
            <w:shd w:val="clear" w:color="auto" w:fill="auto"/>
            <w:vAlign w:val="center"/>
          </w:tcPr>
          <w:p w:rsidR="00135F32" w:rsidRPr="00A4279A" w:rsidRDefault="00135F32" w:rsidP="00135F32">
            <w:pPr>
              <w:spacing w:line="360" w:lineRule="exact"/>
              <w:rPr>
                <w:rFonts w:ascii="標楷體" w:eastAsia="標楷體" w:hAnsi="標楷體" w:cs="標楷體"/>
                <w:color w:val="5B9BD5" w:themeColor="accent1"/>
                <w:kern w:val="0"/>
                <w:sz w:val="22"/>
                <w:szCs w:val="22"/>
              </w:rPr>
            </w:pPr>
          </w:p>
        </w:tc>
        <w:tc>
          <w:tcPr>
            <w:tcW w:w="2779" w:type="dxa"/>
            <w:gridSpan w:val="3"/>
            <w:shd w:val="clear" w:color="auto" w:fill="auto"/>
            <w:vAlign w:val="center"/>
          </w:tcPr>
          <w:p w:rsidR="00135F32" w:rsidRPr="00106158" w:rsidRDefault="00135F32" w:rsidP="00135F32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06158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6/1 畢業典禮</w:t>
            </w:r>
          </w:p>
        </w:tc>
      </w:tr>
      <w:tr w:rsidR="00135F32" w:rsidRPr="000A19B9" w:rsidTr="00AB450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5F32" w:rsidRPr="000A19B9" w:rsidRDefault="00135F32" w:rsidP="00135F3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5F32" w:rsidRPr="00CA11D6" w:rsidRDefault="00135F32" w:rsidP="00135F3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6/8-6/12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5F32" w:rsidRPr="000A19B9" w:rsidRDefault="00135F32" w:rsidP="00135F3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U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 xml:space="preserve">nit1 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方程式與應用</w:t>
            </w:r>
          </w:p>
        </w:tc>
        <w:tc>
          <w:tcPr>
            <w:tcW w:w="2261" w:type="dxa"/>
            <w:gridSpan w:val="2"/>
            <w:shd w:val="clear" w:color="auto" w:fill="auto"/>
            <w:vAlign w:val="center"/>
          </w:tcPr>
          <w:p w:rsidR="00135F32" w:rsidRPr="00A4279A" w:rsidRDefault="00135F32" w:rsidP="00135F32">
            <w:pPr>
              <w:spacing w:line="360" w:lineRule="exact"/>
              <w:rPr>
                <w:rFonts w:ascii="標楷體" w:eastAsia="標楷體" w:hAnsi="標楷體" w:cs="標楷體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2779" w:type="dxa"/>
            <w:gridSpan w:val="3"/>
            <w:shd w:val="clear" w:color="auto" w:fill="auto"/>
            <w:vAlign w:val="center"/>
          </w:tcPr>
          <w:p w:rsidR="00135F32" w:rsidRPr="00106158" w:rsidRDefault="00135F32" w:rsidP="00135F3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羽球週</w:t>
            </w:r>
          </w:p>
        </w:tc>
      </w:tr>
      <w:tr w:rsidR="00135F32" w:rsidRPr="000A19B9" w:rsidTr="008C364C">
        <w:trPr>
          <w:trHeight w:val="639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5F32" w:rsidRPr="000A19B9" w:rsidRDefault="00135F32" w:rsidP="00135F3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5F32" w:rsidRPr="00CA11D6" w:rsidRDefault="00135F32" w:rsidP="00135F3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6/15-6/19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5F32" w:rsidRPr="000A19B9" w:rsidRDefault="00135F32" w:rsidP="00135F3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U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 xml:space="preserve">nit1 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方程式與應用</w:t>
            </w:r>
          </w:p>
        </w:tc>
        <w:tc>
          <w:tcPr>
            <w:tcW w:w="2261" w:type="dxa"/>
            <w:gridSpan w:val="2"/>
            <w:shd w:val="clear" w:color="auto" w:fill="auto"/>
            <w:vAlign w:val="center"/>
          </w:tcPr>
          <w:p w:rsidR="00135F32" w:rsidRPr="00A4279A" w:rsidRDefault="00135F32" w:rsidP="00135F32">
            <w:pPr>
              <w:spacing w:line="360" w:lineRule="exact"/>
              <w:rPr>
                <w:rFonts w:ascii="標楷體" w:eastAsia="標楷體" w:hAnsi="標楷體" w:cs="標楷體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2779" w:type="dxa"/>
            <w:gridSpan w:val="3"/>
            <w:shd w:val="clear" w:color="auto" w:fill="auto"/>
            <w:vAlign w:val="center"/>
          </w:tcPr>
          <w:p w:rsidR="00135F32" w:rsidRPr="00106158" w:rsidRDefault="00135F32" w:rsidP="00135F3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06158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6/19 端午節補假(放假)</w:t>
            </w:r>
          </w:p>
        </w:tc>
      </w:tr>
      <w:tr w:rsidR="00135F32" w:rsidRPr="000A19B9" w:rsidTr="008478C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5F32" w:rsidRPr="000A19B9" w:rsidRDefault="00135F32" w:rsidP="00135F3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5F32" w:rsidRPr="00CA11D6" w:rsidRDefault="00135F32" w:rsidP="00135F3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6/22-6/26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5F32" w:rsidRPr="000A19B9" w:rsidRDefault="00135F32" w:rsidP="00135F3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U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 xml:space="preserve">nit1 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方程式與應用</w:t>
            </w:r>
          </w:p>
        </w:tc>
        <w:tc>
          <w:tcPr>
            <w:tcW w:w="2261" w:type="dxa"/>
            <w:gridSpan w:val="2"/>
            <w:shd w:val="clear" w:color="auto" w:fill="auto"/>
            <w:vAlign w:val="center"/>
          </w:tcPr>
          <w:p w:rsidR="00135F32" w:rsidRPr="00157074" w:rsidRDefault="00135F32" w:rsidP="00135F32">
            <w:pPr>
              <w:spacing w:line="360" w:lineRule="exact"/>
              <w:rPr>
                <w:rFonts w:ascii="標楷體" w:eastAsia="標楷體" w:hAnsi="標楷體" w:cs="標楷體"/>
                <w:color w:val="5B9BD5" w:themeColor="accent1"/>
                <w:kern w:val="0"/>
                <w:sz w:val="22"/>
                <w:szCs w:val="22"/>
              </w:rPr>
            </w:pPr>
          </w:p>
        </w:tc>
        <w:tc>
          <w:tcPr>
            <w:tcW w:w="2779" w:type="dxa"/>
            <w:gridSpan w:val="3"/>
            <w:shd w:val="clear" w:color="auto" w:fill="auto"/>
            <w:vAlign w:val="center"/>
          </w:tcPr>
          <w:p w:rsidR="00135F32" w:rsidRPr="00106158" w:rsidRDefault="00135F32" w:rsidP="00135F32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135F32" w:rsidRPr="000A19B9" w:rsidTr="008478C2">
        <w:trPr>
          <w:trHeight w:val="569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5F32" w:rsidRPr="000A19B9" w:rsidRDefault="00135F32" w:rsidP="00135F3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5F32" w:rsidRDefault="00135F32" w:rsidP="00135F32">
            <w:pPr>
              <w:spacing w:line="360" w:lineRule="exact"/>
              <w:jc w:val="center"/>
              <w:rPr>
                <w:rFonts w:eastAsia="標楷體" w:hint="eastAsia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6/29-7/3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5F32" w:rsidRPr="000A19B9" w:rsidRDefault="00135F32" w:rsidP="00135F3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U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 xml:space="preserve">nit1 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方程式與應用</w:t>
            </w:r>
          </w:p>
        </w:tc>
        <w:tc>
          <w:tcPr>
            <w:tcW w:w="2261" w:type="dxa"/>
            <w:gridSpan w:val="2"/>
            <w:shd w:val="clear" w:color="auto" w:fill="auto"/>
            <w:vAlign w:val="center"/>
          </w:tcPr>
          <w:p w:rsidR="00135F32" w:rsidRPr="000A19B9" w:rsidRDefault="00135F32" w:rsidP="00135F3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779" w:type="dxa"/>
            <w:gridSpan w:val="3"/>
            <w:shd w:val="clear" w:color="auto" w:fill="auto"/>
            <w:vAlign w:val="center"/>
          </w:tcPr>
          <w:p w:rsidR="00135F32" w:rsidRPr="00106158" w:rsidRDefault="00135F32" w:rsidP="00135F32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06158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6/30 休業式</w:t>
            </w:r>
          </w:p>
        </w:tc>
      </w:tr>
      <w:tr w:rsidR="00135F32" w:rsidRPr="000A19B9" w:rsidTr="008478C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5F32" w:rsidRPr="000A19B9" w:rsidRDefault="00135F32" w:rsidP="00135F3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5F32" w:rsidRPr="00CA11D6" w:rsidRDefault="00135F32" w:rsidP="00135F3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7/6-7/10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5F32" w:rsidRPr="000A19B9" w:rsidRDefault="00135F32" w:rsidP="00135F3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U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 xml:space="preserve">nit1 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方程式與應用</w:t>
            </w:r>
          </w:p>
        </w:tc>
        <w:tc>
          <w:tcPr>
            <w:tcW w:w="2261" w:type="dxa"/>
            <w:gridSpan w:val="2"/>
            <w:shd w:val="clear" w:color="auto" w:fill="auto"/>
            <w:vAlign w:val="center"/>
          </w:tcPr>
          <w:p w:rsidR="00135F32" w:rsidRPr="000A19B9" w:rsidRDefault="00135F32" w:rsidP="00135F3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779" w:type="dxa"/>
            <w:gridSpan w:val="3"/>
            <w:shd w:val="clear" w:color="auto" w:fill="auto"/>
            <w:vAlign w:val="center"/>
          </w:tcPr>
          <w:p w:rsidR="00135F32" w:rsidRPr="00106158" w:rsidRDefault="00135F32" w:rsidP="00135F3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135F32" w:rsidRPr="000A19B9" w:rsidTr="00AB450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5F32" w:rsidRPr="000A19B9" w:rsidRDefault="00135F32" w:rsidP="00135F3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5F32" w:rsidRPr="00CA11D6" w:rsidRDefault="00135F32" w:rsidP="00135F3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7/13-7/17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5F32" w:rsidRPr="001D2784" w:rsidRDefault="00135F32" w:rsidP="00135F3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1D2784">
              <w:rPr>
                <w:rStyle w:val="af"/>
                <w:rFonts w:ascii="標楷體" w:eastAsia="標楷體" w:hAnsi="標楷體" w:cs="新細明體" w:hint="eastAsia"/>
                <w:b w:val="0"/>
                <w:sz w:val="22"/>
                <w:szCs w:val="22"/>
              </w:rPr>
              <w:t>期中考</w:t>
            </w:r>
          </w:p>
        </w:tc>
        <w:tc>
          <w:tcPr>
            <w:tcW w:w="2261" w:type="dxa"/>
            <w:gridSpan w:val="2"/>
            <w:shd w:val="clear" w:color="auto" w:fill="auto"/>
            <w:vAlign w:val="center"/>
          </w:tcPr>
          <w:p w:rsidR="00135F32" w:rsidRPr="000A19B9" w:rsidRDefault="00135F32" w:rsidP="00135F3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779" w:type="dxa"/>
            <w:gridSpan w:val="3"/>
            <w:shd w:val="clear" w:color="auto" w:fill="auto"/>
          </w:tcPr>
          <w:p w:rsidR="00135F32" w:rsidRPr="00106158" w:rsidRDefault="00135F32" w:rsidP="00135F32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  <w:lang w:val="zh-TW"/>
              </w:rPr>
            </w:pPr>
            <w:r w:rsidRPr="000E0943">
              <w:rPr>
                <w:rFonts w:ascii="標楷體" w:eastAsia="標楷體" w:hAnsi="標楷體" w:hint="eastAsia"/>
                <w:sz w:val="20"/>
                <w:szCs w:val="20"/>
                <w:lang w:val="zh-TW"/>
              </w:rPr>
              <w:t>7/17 僑生B班期中成績繳交</w:t>
            </w:r>
          </w:p>
        </w:tc>
      </w:tr>
      <w:tr w:rsidR="00135F32" w:rsidRPr="000A19B9" w:rsidTr="00AB450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5F32" w:rsidRPr="000A19B9" w:rsidRDefault="00135F32" w:rsidP="00135F3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5F32" w:rsidRPr="00CA11D6" w:rsidRDefault="00135F32" w:rsidP="00135F3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7/20-7/24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5F32" w:rsidRPr="000A19B9" w:rsidRDefault="00135F32" w:rsidP="00135F3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U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nit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 比例的應用</w:t>
            </w:r>
          </w:p>
        </w:tc>
        <w:tc>
          <w:tcPr>
            <w:tcW w:w="2261" w:type="dxa"/>
            <w:gridSpan w:val="2"/>
            <w:shd w:val="clear" w:color="auto" w:fill="auto"/>
            <w:vAlign w:val="center"/>
          </w:tcPr>
          <w:p w:rsidR="00135F32" w:rsidRPr="00A4279A" w:rsidRDefault="00135F32" w:rsidP="00135F32">
            <w:pPr>
              <w:spacing w:line="360" w:lineRule="exact"/>
              <w:rPr>
                <w:rFonts w:ascii="標楷體" w:eastAsia="標楷體" w:hAnsi="標楷體" w:cs="標楷體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2779" w:type="dxa"/>
            <w:gridSpan w:val="3"/>
            <w:shd w:val="clear" w:color="auto" w:fill="auto"/>
          </w:tcPr>
          <w:p w:rsidR="00135F32" w:rsidRPr="00B11389" w:rsidRDefault="00135F32" w:rsidP="00135F3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135F32" w:rsidRPr="000A19B9" w:rsidTr="00AB450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5F32" w:rsidRPr="000A19B9" w:rsidRDefault="00135F32" w:rsidP="00135F3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5F32" w:rsidRPr="00CA11D6" w:rsidRDefault="00135F32" w:rsidP="00135F3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7/27-7/31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5F32" w:rsidRPr="000A19B9" w:rsidRDefault="00135F32" w:rsidP="00135F3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U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nit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 比例的應用</w:t>
            </w:r>
          </w:p>
        </w:tc>
        <w:tc>
          <w:tcPr>
            <w:tcW w:w="2261" w:type="dxa"/>
            <w:gridSpan w:val="2"/>
            <w:shd w:val="clear" w:color="auto" w:fill="auto"/>
            <w:vAlign w:val="center"/>
          </w:tcPr>
          <w:p w:rsidR="00135F32" w:rsidRPr="00A4279A" w:rsidRDefault="00135F32" w:rsidP="00135F32">
            <w:pPr>
              <w:spacing w:line="360" w:lineRule="exact"/>
              <w:rPr>
                <w:rFonts w:ascii="標楷體" w:eastAsia="標楷體" w:hAnsi="標楷體" w:cs="標楷體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2779" w:type="dxa"/>
            <w:gridSpan w:val="3"/>
            <w:shd w:val="clear" w:color="auto" w:fill="auto"/>
            <w:vAlign w:val="center"/>
          </w:tcPr>
          <w:p w:rsidR="00135F32" w:rsidRPr="00106158" w:rsidRDefault="00135F32" w:rsidP="00135F32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135F32" w:rsidRPr="000A19B9" w:rsidTr="00AB450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5F32" w:rsidRPr="000A19B9" w:rsidRDefault="00135F32" w:rsidP="00135F3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5F32" w:rsidRPr="00CA11D6" w:rsidRDefault="00135F32" w:rsidP="00135F3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8/3-8/7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5F32" w:rsidRPr="000A19B9" w:rsidRDefault="00135F32" w:rsidP="00135F3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U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nit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 比例的應用</w:t>
            </w:r>
          </w:p>
        </w:tc>
        <w:tc>
          <w:tcPr>
            <w:tcW w:w="2261" w:type="dxa"/>
            <w:gridSpan w:val="2"/>
            <w:shd w:val="clear" w:color="auto" w:fill="auto"/>
            <w:vAlign w:val="center"/>
          </w:tcPr>
          <w:p w:rsidR="00135F32" w:rsidRPr="000A19B9" w:rsidRDefault="00135F32" w:rsidP="00135F3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779" w:type="dxa"/>
            <w:gridSpan w:val="3"/>
            <w:shd w:val="clear" w:color="auto" w:fill="auto"/>
          </w:tcPr>
          <w:p w:rsidR="00135F32" w:rsidRPr="00106158" w:rsidRDefault="00135F32" w:rsidP="00135F32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135F32" w:rsidRPr="000A19B9" w:rsidTr="00AB450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5F32" w:rsidRPr="000A19B9" w:rsidRDefault="00135F32" w:rsidP="00135F3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5F32" w:rsidRPr="00CA11D6" w:rsidRDefault="00135F32" w:rsidP="00135F3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8/10-8/14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5F32" w:rsidRPr="000A19B9" w:rsidRDefault="00135F32" w:rsidP="00135F3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U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nit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 比例的應用</w:t>
            </w:r>
          </w:p>
        </w:tc>
        <w:tc>
          <w:tcPr>
            <w:tcW w:w="2261" w:type="dxa"/>
            <w:gridSpan w:val="2"/>
            <w:shd w:val="clear" w:color="auto" w:fill="auto"/>
            <w:vAlign w:val="center"/>
          </w:tcPr>
          <w:p w:rsidR="00135F32" w:rsidRPr="000A19B9" w:rsidRDefault="00135F32" w:rsidP="00135F3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779" w:type="dxa"/>
            <w:gridSpan w:val="3"/>
            <w:shd w:val="clear" w:color="auto" w:fill="auto"/>
          </w:tcPr>
          <w:p w:rsidR="00135F32" w:rsidRPr="00106158" w:rsidRDefault="00135F32" w:rsidP="00135F32">
            <w:pPr>
              <w:spacing w:line="24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135F32" w:rsidRPr="000A19B9" w:rsidTr="00135F32">
        <w:trPr>
          <w:trHeight w:val="499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5F32" w:rsidRPr="000A19B9" w:rsidRDefault="00135F32" w:rsidP="00135F3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5F32" w:rsidRPr="00CA11D6" w:rsidRDefault="00135F32" w:rsidP="00135F3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8/17-8/21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5F32" w:rsidRPr="000A19B9" w:rsidRDefault="00135F32" w:rsidP="00135F3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U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nit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 比例的應用</w:t>
            </w:r>
          </w:p>
        </w:tc>
        <w:tc>
          <w:tcPr>
            <w:tcW w:w="2261" w:type="dxa"/>
            <w:gridSpan w:val="2"/>
            <w:shd w:val="clear" w:color="auto" w:fill="auto"/>
            <w:vAlign w:val="center"/>
          </w:tcPr>
          <w:p w:rsidR="00135F32" w:rsidRPr="000A19B9" w:rsidRDefault="00135F32" w:rsidP="00135F3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779" w:type="dxa"/>
            <w:gridSpan w:val="3"/>
            <w:shd w:val="clear" w:color="auto" w:fill="auto"/>
            <w:vAlign w:val="center"/>
          </w:tcPr>
          <w:p w:rsidR="00135F32" w:rsidRPr="00106158" w:rsidRDefault="00135F32" w:rsidP="00135F32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0E0943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8/21僑生B班期末/學期成績登錄截止</w:t>
            </w:r>
          </w:p>
        </w:tc>
      </w:tr>
      <w:tr w:rsidR="00135F32" w:rsidRPr="000A19B9" w:rsidTr="00AB450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35F32" w:rsidRPr="000A19B9" w:rsidRDefault="00135F32" w:rsidP="00135F3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35F32" w:rsidRPr="00CA11D6" w:rsidRDefault="00135F32" w:rsidP="00135F3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8/24-8/28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35F32" w:rsidRPr="000A19B9" w:rsidRDefault="00135F32" w:rsidP="00135F3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期末評量</w:t>
            </w:r>
          </w:p>
        </w:tc>
        <w:tc>
          <w:tcPr>
            <w:tcW w:w="2261" w:type="dxa"/>
            <w:gridSpan w:val="2"/>
            <w:shd w:val="clear" w:color="auto" w:fill="auto"/>
            <w:vAlign w:val="center"/>
          </w:tcPr>
          <w:p w:rsidR="00135F32" w:rsidRPr="000A19B9" w:rsidRDefault="00135F32" w:rsidP="00135F3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779" w:type="dxa"/>
            <w:gridSpan w:val="3"/>
            <w:shd w:val="clear" w:color="auto" w:fill="auto"/>
          </w:tcPr>
          <w:p w:rsidR="00135F32" w:rsidRPr="00106158" w:rsidRDefault="00135F32" w:rsidP="00135F32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</w:tbl>
    <w:p w:rsidR="003E3FFF" w:rsidRPr="000A19B9" w:rsidRDefault="003E3FFF" w:rsidP="003E3FFF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p w:rsidR="006357C3" w:rsidRPr="003E3FFF" w:rsidRDefault="006357C3" w:rsidP="003E3FFF">
      <w:r w:rsidRPr="003E3FFF">
        <w:rPr>
          <w:rFonts w:hint="eastAsia"/>
        </w:rPr>
        <w:t xml:space="preserve"> </w:t>
      </w:r>
    </w:p>
    <w:sectPr w:rsidR="006357C3" w:rsidRPr="003E3FFF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687C" w:rsidRDefault="003C687C">
      <w:r>
        <w:separator/>
      </w:r>
    </w:p>
  </w:endnote>
  <w:endnote w:type="continuationSeparator" w:id="0">
    <w:p w:rsidR="003C687C" w:rsidRDefault="003C6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687C" w:rsidRDefault="003C687C">
      <w:r>
        <w:separator/>
      </w:r>
    </w:p>
  </w:footnote>
  <w:footnote w:type="continuationSeparator" w:id="0">
    <w:p w:rsidR="003C687C" w:rsidRDefault="003C68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36ACD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5F32"/>
    <w:rsid w:val="00137988"/>
    <w:rsid w:val="00140F7A"/>
    <w:rsid w:val="00154CE2"/>
    <w:rsid w:val="00157074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2784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157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C687C"/>
    <w:rsid w:val="003D2F99"/>
    <w:rsid w:val="003D6352"/>
    <w:rsid w:val="003E3FFF"/>
    <w:rsid w:val="003E7E2B"/>
    <w:rsid w:val="00401933"/>
    <w:rsid w:val="0040531A"/>
    <w:rsid w:val="0041521E"/>
    <w:rsid w:val="004204BB"/>
    <w:rsid w:val="00421162"/>
    <w:rsid w:val="004227D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228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97D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0A39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5066"/>
    <w:rsid w:val="007D650F"/>
    <w:rsid w:val="007D73F4"/>
    <w:rsid w:val="007E5FE9"/>
    <w:rsid w:val="007E759B"/>
    <w:rsid w:val="007F0837"/>
    <w:rsid w:val="007F37D1"/>
    <w:rsid w:val="00802800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1301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C364C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279A"/>
    <w:rsid w:val="00A4663A"/>
    <w:rsid w:val="00A51902"/>
    <w:rsid w:val="00A53BDD"/>
    <w:rsid w:val="00A56DEC"/>
    <w:rsid w:val="00A602EC"/>
    <w:rsid w:val="00A66AF1"/>
    <w:rsid w:val="00A735F7"/>
    <w:rsid w:val="00A73AD2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450C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35FFD"/>
    <w:rsid w:val="00B44A48"/>
    <w:rsid w:val="00B52812"/>
    <w:rsid w:val="00B5316B"/>
    <w:rsid w:val="00B538C4"/>
    <w:rsid w:val="00B56341"/>
    <w:rsid w:val="00B56BBE"/>
    <w:rsid w:val="00B64046"/>
    <w:rsid w:val="00B70B0A"/>
    <w:rsid w:val="00B72DF3"/>
    <w:rsid w:val="00B749EB"/>
    <w:rsid w:val="00B8431C"/>
    <w:rsid w:val="00B85D61"/>
    <w:rsid w:val="00B91042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B677E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26F3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41A9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A57B807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FF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41706-5F21-4D10-97D4-00CE22646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TotalTime>6</TotalTime>
  <Pages>1</Pages>
  <Words>461</Words>
  <Characters>354</Characters>
  <Application>Microsoft Office Word</Application>
  <DocSecurity>0</DocSecurity>
  <Lines>2</Lines>
  <Paragraphs>1</Paragraphs>
  <ScaleCrop>false</ScaleCrop>
  <Company>User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10</cp:revision>
  <cp:lastPrinted>2009-02-11T08:45:00Z</cp:lastPrinted>
  <dcterms:created xsi:type="dcterms:W3CDTF">2025-02-12T10:03:00Z</dcterms:created>
  <dcterms:modified xsi:type="dcterms:W3CDTF">2026-02-26T06:29:00Z</dcterms:modified>
</cp:coreProperties>
</file>