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F29" w:rsidRPr="000A19B9" w:rsidRDefault="00415F29" w:rsidP="00415F29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r w:rsidRPr="000A19B9">
        <w:rPr>
          <w:rFonts w:ascii="標楷體" w:eastAsia="標楷體" w:hAnsi="標楷體" w:hint="eastAsia"/>
        </w:rPr>
        <w:t>11</w:t>
      </w:r>
      <w:r w:rsidR="00B85724">
        <w:rPr>
          <w:rFonts w:ascii="標楷體" w:eastAsia="標楷體" w:hAnsi="標楷體" w:hint="eastAsia"/>
        </w:rPr>
        <w:t>4</w:t>
      </w:r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 w:rsidR="00AC37C5">
        <w:rPr>
          <w:rFonts w:ascii="標楷體" w:eastAsia="標楷體" w:hAnsi="標楷體" w:hint="eastAsia"/>
        </w:rPr>
        <w:t>電僑</w:t>
      </w:r>
      <w:r w:rsidR="00B85724">
        <w:rPr>
          <w:rFonts w:ascii="標楷體" w:eastAsia="標楷體" w:hAnsi="標楷體" w:hint="eastAsia"/>
        </w:rPr>
        <w:t>一</w:t>
      </w:r>
      <w:r w:rsidR="00862589">
        <w:rPr>
          <w:rFonts w:ascii="標楷體" w:eastAsia="標楷體" w:hAnsi="標楷體" w:hint="eastAsia"/>
        </w:rPr>
        <w:t>忠</w:t>
      </w:r>
      <w:r w:rsidRPr="000A19B9">
        <w:rPr>
          <w:rFonts w:ascii="標楷體" w:eastAsia="標楷體" w:hAnsi="標楷體"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AC37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靠手作及繪畫讓學生體驗美術的奧妙</w:t>
            </w:r>
          </w:p>
        </w:tc>
      </w:tr>
      <w:tr w:rsidR="00AC37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期中作品30%+期末作品30%+平時表現40%</w:t>
            </w:r>
          </w:p>
        </w:tc>
      </w:tr>
      <w:tr w:rsidR="00AC37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期中期末:作品總成績除以幾份作品</w:t>
            </w:r>
          </w:p>
        </w:tc>
      </w:tr>
      <w:tr w:rsidR="00AC37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上課安靜不吵鬧嬉戲</w:t>
            </w:r>
          </w:p>
        </w:tc>
      </w:tr>
      <w:tr w:rsidR="00AC37C5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AC37C5" w:rsidRPr="000A19B9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AC37C5" w:rsidRPr="000A19B9" w:rsidRDefault="00AC37C5" w:rsidP="00AC37C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AC37C5" w:rsidRPr="000A19B9" w:rsidRDefault="0074172A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范美惠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技高美術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AC37C5" w:rsidRPr="000A19B9" w:rsidRDefault="00350675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電僑一忠</w:t>
            </w:r>
          </w:p>
        </w:tc>
      </w:tr>
      <w:tr w:rsidR="00AC37C5" w:rsidRPr="000A19B9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AC37C5" w:rsidRPr="000A19B9" w:rsidRDefault="00AC37C5" w:rsidP="00AC37C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AC37C5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FE4737" w:rsidRPr="000A19B9" w:rsidTr="005B4DD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bookmarkStart w:id="0" w:name="_GoBack" w:colFirst="4" w:colLast="4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4737" w:rsidRPr="00CA11D6" w:rsidRDefault="00FE4737" w:rsidP="00FE473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6/1-6/5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E4737" w:rsidRPr="000A19B9" w:rsidRDefault="00FE4737" w:rsidP="00FE473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自我認識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E4737" w:rsidRPr="00A4279A" w:rsidRDefault="00FE4737" w:rsidP="00FE4737">
            <w:pPr>
              <w:spacing w:line="360" w:lineRule="exact"/>
              <w:rPr>
                <w:rFonts w:ascii="標楷體" w:eastAsia="標楷體" w:hAnsi="標楷體" w:cs="標楷體"/>
                <w:color w:val="5B9BD5" w:themeColor="accent1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E4737" w:rsidRPr="00106158" w:rsidRDefault="00FE4737" w:rsidP="00FE473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6/1 畢業典禮</w:t>
            </w:r>
          </w:p>
        </w:tc>
      </w:tr>
      <w:tr w:rsidR="00FE4737" w:rsidRPr="000A19B9" w:rsidTr="005B4DD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4737" w:rsidRPr="00CA11D6" w:rsidRDefault="00FE4737" w:rsidP="00FE473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6/8-6/12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E4737" w:rsidRPr="000A19B9" w:rsidRDefault="00FE4737" w:rsidP="00FE473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了解中華文化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E4737" w:rsidRPr="00A4279A" w:rsidRDefault="00FE4737" w:rsidP="00FE4737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E4737" w:rsidRPr="00106158" w:rsidRDefault="00FE4737" w:rsidP="00FE473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羽球週</w:t>
            </w:r>
          </w:p>
        </w:tc>
      </w:tr>
      <w:tr w:rsidR="00FE4737" w:rsidRPr="000A19B9" w:rsidTr="00946729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4737" w:rsidRPr="00CA11D6" w:rsidRDefault="00FE4737" w:rsidP="00FE473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6/15-6/19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E4737" w:rsidRPr="000A19B9" w:rsidRDefault="00FE4737" w:rsidP="00FE473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熟識西方文化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E4737" w:rsidRPr="00A4279A" w:rsidRDefault="00FE4737" w:rsidP="00FE4737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E4737" w:rsidRPr="00106158" w:rsidRDefault="00FE4737" w:rsidP="00FE473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6/19 端午節補假(放假)</w:t>
            </w:r>
          </w:p>
        </w:tc>
      </w:tr>
      <w:tr w:rsidR="00FE4737" w:rsidRPr="000A19B9" w:rsidTr="005B4DD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4737" w:rsidRPr="00CA11D6" w:rsidRDefault="00FE4737" w:rsidP="00FE473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6/22-6/26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創意建材描繪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E4737" w:rsidRPr="00157074" w:rsidRDefault="00FE4737" w:rsidP="00FE4737">
            <w:pPr>
              <w:spacing w:line="360" w:lineRule="exact"/>
              <w:rPr>
                <w:rFonts w:ascii="標楷體" w:eastAsia="標楷體" w:hAnsi="標楷體" w:cs="標楷體"/>
                <w:color w:val="5B9BD5" w:themeColor="accent1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E4737" w:rsidRPr="00106158" w:rsidRDefault="00FE4737" w:rsidP="00FE473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FE4737" w:rsidRPr="000A19B9" w:rsidTr="005B4DD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4737" w:rsidRDefault="00FE4737" w:rsidP="00FE4737">
            <w:pPr>
              <w:spacing w:line="360" w:lineRule="exact"/>
              <w:jc w:val="center"/>
              <w:rPr>
                <w:rFonts w:eastAsia="標楷體" w:hint="eastAsia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6/29-7/3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E4737" w:rsidRPr="000A19B9" w:rsidRDefault="00FE4737" w:rsidP="00FE473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練習毛線與杯墊融合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E4737" w:rsidRPr="00106158" w:rsidRDefault="00FE4737" w:rsidP="00FE473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6/30 休業式</w:t>
            </w:r>
          </w:p>
        </w:tc>
      </w:tr>
      <w:tr w:rsidR="00FE4737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4737" w:rsidRPr="00CA11D6" w:rsidRDefault="00FE4737" w:rsidP="00FE473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7/6-7/10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E4737" w:rsidRPr="000A19B9" w:rsidRDefault="00FE4737" w:rsidP="00FE473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了解透視圖原理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E4737" w:rsidRPr="00106158" w:rsidRDefault="00FE4737" w:rsidP="00FE473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FE4737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4737" w:rsidRPr="00CA11D6" w:rsidRDefault="00FE4737" w:rsidP="00FE473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7/13-7/17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E4737" w:rsidRPr="000A19B9" w:rsidRDefault="00FE4737" w:rsidP="00FE473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Style w:val="af"/>
                <w:rFonts w:ascii="標楷體" w:eastAsia="標楷體" w:hAnsi="標楷體" w:cs="新細明體" w:hint="eastAsia"/>
                <w:b w:val="0"/>
                <w:sz w:val="18"/>
                <w:szCs w:val="18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E4737" w:rsidRPr="00106158" w:rsidRDefault="00FE4737" w:rsidP="00FE473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  <w:lang w:val="zh-TW"/>
              </w:rPr>
            </w:pPr>
            <w:r w:rsidRPr="000E0943">
              <w:rPr>
                <w:rFonts w:ascii="標楷體" w:eastAsia="標楷體" w:hAnsi="標楷體" w:hint="eastAsia"/>
                <w:sz w:val="20"/>
                <w:szCs w:val="20"/>
                <w:lang w:val="zh-TW"/>
              </w:rPr>
              <w:t>7/17 僑生B班期中成績繳交</w:t>
            </w:r>
          </w:p>
        </w:tc>
      </w:tr>
      <w:tr w:rsidR="00FE4737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4737" w:rsidRPr="00CA11D6" w:rsidRDefault="00FE4737" w:rsidP="00FE473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7/20-7/24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E4737" w:rsidRPr="000A19B9" w:rsidRDefault="00FE4737" w:rsidP="00FE473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提前為教師節做準備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E4737" w:rsidRPr="00A4279A" w:rsidRDefault="00FE4737" w:rsidP="00FE4737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E4737" w:rsidRPr="00B11389" w:rsidRDefault="00FE4737" w:rsidP="00FE473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FE4737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4737" w:rsidRPr="00CA11D6" w:rsidRDefault="00FE4737" w:rsidP="00FE473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7/27-7/31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E4737" w:rsidRPr="000A19B9" w:rsidRDefault="00FE4737" w:rsidP="00FE473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提前為教師節做準備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E4737" w:rsidRPr="00A4279A" w:rsidRDefault="00FE4737" w:rsidP="00FE4737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E4737" w:rsidRPr="00106158" w:rsidRDefault="00FE4737" w:rsidP="00FE473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FE4737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4737" w:rsidRPr="00CA11D6" w:rsidRDefault="00FE4737" w:rsidP="00FE473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8/3-8/7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練習鉛筆繪圖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E4737" w:rsidRPr="00106158" w:rsidRDefault="00FE4737" w:rsidP="00FE473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FE4737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4737" w:rsidRPr="00CA11D6" w:rsidRDefault="00FE4737" w:rsidP="00FE473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8/10-8/14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E4737" w:rsidRPr="000A19B9" w:rsidRDefault="00FE4737" w:rsidP="00FE473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學校生態建築物認識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E4737" w:rsidRPr="00106158" w:rsidRDefault="00FE4737" w:rsidP="00FE4737">
            <w:pPr>
              <w:spacing w:line="24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FE4737" w:rsidRPr="000A19B9" w:rsidTr="00946729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4737" w:rsidRPr="00CA11D6" w:rsidRDefault="00FE4737" w:rsidP="00FE473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8/17-8/21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E4737" w:rsidRPr="000A19B9" w:rsidRDefault="00FE4737" w:rsidP="00FE473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回憶的佐證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E4737" w:rsidRPr="00106158" w:rsidRDefault="00FE4737" w:rsidP="00FE473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0E0943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8/21僑生B班期末/學期成績登錄截止</w:t>
            </w:r>
          </w:p>
        </w:tc>
      </w:tr>
      <w:tr w:rsidR="00FE4737" w:rsidRPr="000A19B9" w:rsidTr="00946729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4737" w:rsidRPr="00CA11D6" w:rsidRDefault="00FE4737" w:rsidP="00FE473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8/24-8/28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E4737" w:rsidRPr="000A19B9" w:rsidRDefault="00FE4737" w:rsidP="00FE473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期末評量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E4737" w:rsidRPr="000A19B9" w:rsidRDefault="00FE4737" w:rsidP="00FE4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E4737" w:rsidRPr="00106158" w:rsidRDefault="00FE4737" w:rsidP="00FE473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</w:tbl>
    <w:bookmarkEnd w:id="0"/>
    <w:p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A3F" w:rsidRDefault="00832A3F">
      <w:r>
        <w:separator/>
      </w:r>
    </w:p>
  </w:endnote>
  <w:endnote w:type="continuationSeparator" w:id="0">
    <w:p w:rsidR="00832A3F" w:rsidRDefault="00832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2F0F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A3F" w:rsidRDefault="00832A3F">
      <w:r>
        <w:separator/>
      </w:r>
    </w:p>
  </w:footnote>
  <w:footnote w:type="continuationSeparator" w:id="0">
    <w:p w:rsidR="00832A3F" w:rsidRDefault="00832A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0675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172A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2A3F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589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97301"/>
    <w:rsid w:val="00AB0CCD"/>
    <w:rsid w:val="00AB54FC"/>
    <w:rsid w:val="00AB75E4"/>
    <w:rsid w:val="00AB7EA8"/>
    <w:rsid w:val="00AC2F0F"/>
    <w:rsid w:val="00AC37C5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724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4737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542EE-4E0F-4CCB-9BD9-F53CD17EA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3</TotalTime>
  <Pages>1</Pages>
  <Words>421</Words>
  <Characters>257</Characters>
  <Application>Microsoft Office Word</Application>
  <DocSecurity>0</DocSecurity>
  <Lines>2</Lines>
  <Paragraphs>1</Paragraphs>
  <ScaleCrop>false</ScaleCrop>
  <Company>User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8</cp:revision>
  <cp:lastPrinted>2009-02-11T08:45:00Z</cp:lastPrinted>
  <dcterms:created xsi:type="dcterms:W3CDTF">2025-02-11T04:04:00Z</dcterms:created>
  <dcterms:modified xsi:type="dcterms:W3CDTF">2026-03-06T08:02:00Z</dcterms:modified>
</cp:coreProperties>
</file>