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BD6B3" w14:textId="14EE3139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C41DE9">
        <w:rPr>
          <w:rFonts w:ascii="標楷體" w:eastAsia="標楷體" w:hAnsi="標楷體" w:hint="eastAsia"/>
        </w:rPr>
        <w:t>4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496BBA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496BBA">
        <w:rPr>
          <w:rFonts w:ascii="標楷體" w:eastAsia="標楷體" w:hAnsi="標楷體" w:hint="eastAsia"/>
        </w:rPr>
        <w:t>時尚科</w:t>
      </w:r>
      <w:r w:rsidR="00652460" w:rsidRPr="000A19B9">
        <w:rPr>
          <w:rFonts w:ascii="標楷體" w:eastAsia="標楷體" w:hAnsi="標楷體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9936DD" w:rsidRPr="000A19B9" w14:paraId="3BF619F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86881A5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C427102" w14:textId="72A63921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學生能實務操作睫毛嫁接</w:t>
            </w:r>
          </w:p>
        </w:tc>
      </w:tr>
      <w:tr w:rsidR="009936DD" w:rsidRPr="000A19B9" w14:paraId="3ED5602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B4DFF93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A52A01E" w14:textId="5CDAE308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實作評量、課堂作業、出席狀況</w:t>
            </w:r>
          </w:p>
        </w:tc>
      </w:tr>
      <w:tr w:rsidR="009936DD" w:rsidRPr="000A19B9" w14:paraId="7CAC7CC8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AD6E6C1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15F3622" w14:textId="64A9FA9B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期中考30%、期末考30%、平時成績40%</w:t>
            </w:r>
          </w:p>
        </w:tc>
      </w:tr>
      <w:tr w:rsidR="009936DD" w:rsidRPr="000A19B9" w14:paraId="64630FE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03BFAF9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817CEBE" w14:textId="63DE9B6B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將實務操作運用於生活中</w:t>
            </w:r>
          </w:p>
        </w:tc>
      </w:tr>
      <w:tr w:rsidR="00652460" w:rsidRPr="000A19B9" w14:paraId="3B4D3D06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7665164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9936DD" w:rsidRPr="000A19B9" w14:paraId="053B87DA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D2AE4E6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119C1D9B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2D2872D1" w14:textId="4D54843B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03C9758D" w14:textId="77777777" w:rsidR="009936DD" w:rsidRPr="000A19B9" w:rsidRDefault="009936DD" w:rsidP="009936D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62AF497C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79A2FAC7" w14:textId="38292058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盧凡宇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C7B913C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B7FAF32" w14:textId="069B83B4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936DD">
              <w:rPr>
                <w:rFonts w:ascii="標楷體" w:eastAsia="標楷體" w:hAnsi="標楷體" w:cs="標楷體"/>
                <w:kern w:val="0"/>
              </w:rPr>
              <w:t>我的第一本美睫寶典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C70E981" w14:textId="77777777" w:rsidR="009936DD" w:rsidRPr="000A19B9" w:rsidRDefault="009936DD" w:rsidP="009936D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72BAD99E" w14:textId="27EC8966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</w:t>
            </w:r>
          </w:p>
        </w:tc>
      </w:tr>
      <w:tr w:rsidR="009936DD" w:rsidRPr="000A19B9" w14:paraId="1AB39BDB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57D756A3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7B239E00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207170B2" w14:textId="77777777" w:rsidR="009936DD" w:rsidRPr="000A19B9" w:rsidRDefault="009936DD" w:rsidP="009936D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AFD1888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AA2F845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91B20E4" w14:textId="1946A971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936DD">
              <w:rPr>
                <w:rFonts w:ascii="標楷體" w:eastAsia="標楷體" w:hAnsi="標楷體" w:cs="標楷體"/>
                <w:kern w:val="0"/>
              </w:rPr>
              <w:t>群英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20C9C304" w14:textId="77777777" w:rsidR="009936DD" w:rsidRPr="000A19B9" w:rsidRDefault="009936DD" w:rsidP="009936D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774B316A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4E1B833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6EED35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8F037C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85A85B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986BB9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6968AF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C41DE9" w:rsidRPr="000A19B9" w14:paraId="32ADA0C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643FF6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F6AC7D" w14:textId="4A71E7F1" w:rsidR="00C41DE9" w:rsidRPr="000A19B9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1/21-1/23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4441560" w14:textId="790D0DA6" w:rsidR="00C41DE9" w:rsidRPr="000A19B9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2F4AEF6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FE8D7DA" w14:textId="0F9B3FF0" w:rsidR="00C41DE9" w:rsidRPr="000A19B9" w:rsidRDefault="00C41DE9" w:rsidP="00C41DE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補2/11.12.13</w:t>
            </w:r>
          </w:p>
        </w:tc>
      </w:tr>
      <w:tr w:rsidR="00C41DE9" w:rsidRPr="000A19B9" w14:paraId="504E5A9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9FE09A6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C4FBD9" w14:textId="25BC7A2A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2/16-2/20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CFE85CD" w14:textId="10DBF722" w:rsidR="00C41DE9" w:rsidRPr="000A19B9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3-1 溝通與諮詢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5FFEBB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C567A" w14:textId="149A02E1" w:rsidR="00C41DE9" w:rsidRPr="000A19B9" w:rsidRDefault="00C41DE9" w:rsidP="00C41DE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春節過年</w:t>
            </w:r>
          </w:p>
        </w:tc>
      </w:tr>
      <w:tr w:rsidR="00C41DE9" w:rsidRPr="000A19B9" w14:paraId="1B76049B" w14:textId="77777777" w:rsidTr="00083D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F72022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98B627" w14:textId="12A84D41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2/23-2/27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90F565" w14:textId="12285487" w:rsidR="00C41DE9" w:rsidRPr="000A19B9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3-3 嫁接上睫毛步驟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230E04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DD7FA1" w14:textId="413E925B" w:rsidR="00C41DE9" w:rsidRPr="000A19B9" w:rsidRDefault="00C41DE9" w:rsidP="00C41D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20"/>
                <w:szCs w:val="20"/>
              </w:rPr>
              <w:t>02/23 開學、2/27 和平紀念日補假(放假)</w:t>
            </w:r>
          </w:p>
        </w:tc>
      </w:tr>
      <w:tr w:rsidR="00C41DE9" w:rsidRPr="000A19B9" w14:paraId="32A15D43" w14:textId="77777777" w:rsidTr="00083D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9B5BDE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2017E8" w14:textId="1FE3F293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3/2-3/6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420B55" w14:textId="66591953" w:rsidR="00C41DE9" w:rsidRPr="000A19B9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3-4 嫁接下睫毛步驟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B96CA8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68A4C63" w14:textId="188174EB" w:rsidR="00C41DE9" w:rsidRPr="000A19B9" w:rsidRDefault="00C41DE9" w:rsidP="00C41D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C41DE9" w:rsidRPr="000A19B9" w14:paraId="41B2138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383B15F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388825" w14:textId="0263E263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3/9-3/13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CBA604" w14:textId="4C075F1C" w:rsidR="00C41DE9" w:rsidRPr="000A19B9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高三模擬考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ACD899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FE23D9" w14:textId="396F1644" w:rsidR="00C41DE9" w:rsidRPr="000A19B9" w:rsidRDefault="00C41DE9" w:rsidP="00C41D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C41DE9" w:rsidRPr="000A19B9" w14:paraId="171B8B7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A2DCE8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018E17" w14:textId="4411B660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3/16-3/20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CB4F214" w14:textId="525ADB43" w:rsidR="00C41DE9" w:rsidRPr="000A19B9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3-5 卸除睫毛步驟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4B7CE7E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A79A0D3" w14:textId="75B5FFB3" w:rsidR="00C41DE9" w:rsidRPr="000A19B9" w:rsidRDefault="00C41DE9" w:rsidP="00C41DE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C41DE9" w:rsidRPr="000A19B9" w14:paraId="52C6B1A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C1C1F3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3A54D5" w14:textId="4E7FED0C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3/23-3/27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2D522C8" w14:textId="7DAE45A2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A41D5C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4072FEE" w14:textId="685011E9" w:rsidR="00C41DE9" w:rsidRPr="000A19B9" w:rsidRDefault="00C41DE9" w:rsidP="00C41DE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3/27 卡拉OK決賽、社團成果發表</w:t>
            </w:r>
          </w:p>
        </w:tc>
      </w:tr>
      <w:tr w:rsidR="00C41DE9" w:rsidRPr="000A19B9" w14:paraId="065C41E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9B0933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AAB6" w14:textId="05D63DC9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3/30-4/3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EE095E" w14:textId="37159751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A581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清明、兒童節放假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A41BB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CE84999" w14:textId="481DEFA3" w:rsidR="00C41DE9" w:rsidRPr="000A19B9" w:rsidRDefault="00C41DE9" w:rsidP="00C41DE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3/30-4/1 期中考、4/3 兒童節補假(放假)</w:t>
            </w:r>
          </w:p>
        </w:tc>
      </w:tr>
      <w:tr w:rsidR="00C41DE9" w:rsidRPr="000A19B9" w14:paraId="3DB1292B" w14:textId="77777777" w:rsidTr="00083D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5A2F04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ACA60FA" w14:textId="19553A96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4/6-4/10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0F73D52" w14:textId="1BFB604C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3-6 補接睫毛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F85F36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E696E16" w14:textId="0A313B99" w:rsidR="00C41DE9" w:rsidRPr="000A19B9" w:rsidRDefault="00C41DE9" w:rsidP="00C41D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4/6 清明節補假(放假)、排球週</w:t>
            </w:r>
          </w:p>
        </w:tc>
      </w:tr>
      <w:tr w:rsidR="00C41DE9" w:rsidRPr="000A19B9" w14:paraId="49746D3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853508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5048A7" w14:textId="4660D363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4/13-4/17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FFF2DB" w14:textId="448EA369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9147A46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ED26B8A" w14:textId="1F3C7FB3" w:rsidR="00C41DE9" w:rsidRPr="000A19B9" w:rsidRDefault="00C41DE9" w:rsidP="00C41DE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4/13 親職日補假(放假)</w:t>
            </w:r>
          </w:p>
        </w:tc>
      </w:tr>
      <w:tr w:rsidR="00C41DE9" w:rsidRPr="000A19B9" w14:paraId="3EF2B36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8DC566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DA904D" w14:textId="385A8D08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4/20-4/24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2DEC74B" w14:textId="14CB68BD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3-7 睫毛SPA術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790629C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923D6C3" w14:textId="6EFBC872" w:rsidR="00C41DE9" w:rsidRPr="000A19B9" w:rsidRDefault="00C41DE9" w:rsidP="00C41DE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C41DE9" w:rsidRPr="000A19B9" w14:paraId="3763ED40" w14:textId="77777777" w:rsidTr="00083D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D88772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0D1203E" w14:textId="4D71EDC5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4/27-5/1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CEBFDD" w14:textId="4B1F666F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4-1 眼型判斷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3A37D37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2079174" w14:textId="2968B514" w:rsidR="00C41DE9" w:rsidRPr="000A19B9" w:rsidRDefault="00C41DE9" w:rsidP="00C41DE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4/28 高一二作業抽查(英、專二)、5/1 勞動節(放假)</w:t>
            </w:r>
          </w:p>
        </w:tc>
      </w:tr>
      <w:tr w:rsidR="00C41DE9" w:rsidRPr="000A19B9" w14:paraId="37E68F6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918F7D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3A5CB7" w14:textId="02BBEBCD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5/4-5/8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03BC10" w14:textId="11920A81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 四大睫毛造型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A5274A6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51DF0C" w14:textId="30F796BC" w:rsidR="00C41DE9" w:rsidRPr="000A19B9" w:rsidRDefault="00C41DE9" w:rsidP="00C41DE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41DE9" w:rsidRPr="000A19B9" w14:paraId="1918A18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31797CB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B26FD84" w14:textId="20EF7475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5/11-5/15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1D8A8B1" w14:textId="6C39DA97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4-3 各種眼型教戰手則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CC4BD0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B856FA4" w14:textId="33C6DDFF" w:rsidR="00C41DE9" w:rsidRPr="000A19B9" w:rsidRDefault="00C41DE9" w:rsidP="00C41DE9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5/15 國中會考環境整理</w:t>
            </w:r>
          </w:p>
        </w:tc>
      </w:tr>
      <w:tr w:rsidR="00C41DE9" w:rsidRPr="000A19B9" w14:paraId="61C962E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FA4FD3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DD534EE" w14:textId="2433DF3C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5/18-5/22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5C8226" w14:textId="13638FCB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5-1 嫁接睫毛後的注意事項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F9D707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BAFEAF" w14:textId="6F3F3D00" w:rsidR="00C41DE9" w:rsidRPr="000A19B9" w:rsidRDefault="00C41DE9" w:rsidP="00C41DE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41DE9" w:rsidRPr="000A19B9" w14:paraId="4C803736" w14:textId="77777777" w:rsidTr="00083D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E518C2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F38B37" w14:textId="469850B3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5/25-5/29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30946C" w14:textId="298936E4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5-2 睫毛保養護理產品介紹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BACC1A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D34C541" w14:textId="68142022" w:rsidR="00C41DE9" w:rsidRPr="000A19B9" w:rsidRDefault="00C41DE9" w:rsidP="00C41DE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41DE9" w:rsidRPr="000A19B9" w14:paraId="7709BA67" w14:textId="77777777" w:rsidTr="00083D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DD30255" w14:textId="77777777" w:rsidR="00C41DE9" w:rsidRPr="000A19B9" w:rsidRDefault="00C41DE9" w:rsidP="00C41D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30D7069" w14:textId="6F27C6E7" w:rsidR="00C41DE9" w:rsidRPr="000A19B9" w:rsidRDefault="00C41DE9" w:rsidP="00C41DE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6/1-6/5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59E5DF6" w14:textId="4F5B7CBD" w:rsidR="00C41DE9" w:rsidRPr="00045866" w:rsidRDefault="00C41DE9" w:rsidP="00C41DE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7877CD5" w14:textId="77777777" w:rsidR="00C41DE9" w:rsidRPr="000A19B9" w:rsidRDefault="00C41DE9" w:rsidP="00C41DE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CCE8BF" w14:textId="129DFDAD" w:rsidR="00C41DE9" w:rsidRPr="000A19B9" w:rsidRDefault="00C41DE9" w:rsidP="00C41DE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 畢業典禮</w:t>
            </w:r>
          </w:p>
        </w:tc>
      </w:tr>
    </w:tbl>
    <w:p w14:paraId="7C8A4BE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bookmarkStart w:id="0" w:name="_GoBack"/>
      <w:bookmarkEnd w:id="0"/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DD007" w14:textId="77777777" w:rsidR="003B7C3C" w:rsidRDefault="003B7C3C">
      <w:r>
        <w:separator/>
      </w:r>
    </w:p>
  </w:endnote>
  <w:endnote w:type="continuationSeparator" w:id="0">
    <w:p w14:paraId="567355F6" w14:textId="77777777" w:rsidR="003B7C3C" w:rsidRDefault="003B7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EB1FE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1CAF4859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B7F55" w14:textId="77777777" w:rsidR="003B7C3C" w:rsidRDefault="003B7C3C">
      <w:r>
        <w:separator/>
      </w:r>
    </w:p>
  </w:footnote>
  <w:footnote w:type="continuationSeparator" w:id="0">
    <w:p w14:paraId="08252147" w14:textId="77777777" w:rsidR="003B7C3C" w:rsidRDefault="003B7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5866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C6F52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08E3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7C3C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44A09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3FE"/>
    <w:rsid w:val="00481439"/>
    <w:rsid w:val="00482F8F"/>
    <w:rsid w:val="0048794E"/>
    <w:rsid w:val="00494416"/>
    <w:rsid w:val="00494EF0"/>
    <w:rsid w:val="00496BBA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3747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4832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A581A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6DD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33D7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7597"/>
    <w:rsid w:val="00C3180C"/>
    <w:rsid w:val="00C41DE9"/>
    <w:rsid w:val="00C4737C"/>
    <w:rsid w:val="00C51404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704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08F4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1FB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2E776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A4A3-510E-437F-9C45-7847F87DD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91</TotalTime>
  <Pages>1</Pages>
  <Words>523</Words>
  <Characters>377</Characters>
  <Application>Microsoft Office Word</Application>
  <DocSecurity>0</DocSecurity>
  <Lines>3</Lines>
  <Paragraphs>1</Paragraphs>
  <ScaleCrop>false</ScaleCrop>
  <Company>User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12</cp:revision>
  <cp:lastPrinted>2009-02-11T08:45:00Z</cp:lastPrinted>
  <dcterms:created xsi:type="dcterms:W3CDTF">2024-01-22T00:48:00Z</dcterms:created>
  <dcterms:modified xsi:type="dcterms:W3CDTF">2026-03-06T06:54:00Z</dcterms:modified>
</cp:coreProperties>
</file>