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460" w:rsidRPr="002D63B3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2D63B3">
        <w:rPr>
          <w:rFonts w:ascii="標楷體" w:eastAsia="標楷體" w:hAnsi="標楷體" w:hint="eastAsia"/>
        </w:rPr>
        <w:t>仰德</w:t>
      </w:r>
      <w:r w:rsidR="00652460" w:rsidRPr="002D63B3">
        <w:rPr>
          <w:rFonts w:ascii="標楷體" w:eastAsia="標楷體" w:hAnsi="標楷體"/>
        </w:rPr>
        <w:t>高中</w:t>
      </w:r>
      <w:r w:rsidR="001B13A6" w:rsidRPr="002D63B3">
        <w:rPr>
          <w:rFonts w:ascii="標楷體" w:eastAsia="標楷體" w:hAnsi="標楷體" w:hint="eastAsia"/>
        </w:rPr>
        <w:t>1</w:t>
      </w:r>
      <w:r w:rsidR="00E07B18" w:rsidRPr="002D63B3">
        <w:rPr>
          <w:rFonts w:ascii="標楷體" w:eastAsia="標楷體" w:hAnsi="標楷體" w:hint="eastAsia"/>
        </w:rPr>
        <w:t>1</w:t>
      </w:r>
      <w:r w:rsidR="00F54B5C" w:rsidRPr="002D63B3">
        <w:rPr>
          <w:rFonts w:ascii="標楷體" w:eastAsia="標楷體" w:hAnsi="標楷體"/>
        </w:rPr>
        <w:t>2</w:t>
      </w:r>
      <w:r w:rsidR="00652460" w:rsidRPr="002D63B3">
        <w:rPr>
          <w:rFonts w:ascii="標楷體" w:eastAsia="標楷體" w:hAnsi="標楷體"/>
        </w:rPr>
        <w:t>年度第</w:t>
      </w:r>
      <w:r w:rsidR="00217562" w:rsidRPr="002D63B3">
        <w:rPr>
          <w:rFonts w:ascii="標楷體" w:eastAsia="標楷體" w:hAnsi="標楷體" w:hint="eastAsia"/>
        </w:rPr>
        <w:t>二</w:t>
      </w:r>
      <w:r w:rsidR="00652460" w:rsidRPr="002D63B3">
        <w:rPr>
          <w:rFonts w:ascii="標楷體" w:eastAsia="標楷體" w:hAnsi="標楷體"/>
        </w:rPr>
        <w:t>學期</w:t>
      </w:r>
      <w:r w:rsidR="006B74EE">
        <w:rPr>
          <w:rFonts w:ascii="標楷體" w:eastAsia="標楷體" w:hAnsi="標楷體" w:hint="eastAsia"/>
        </w:rPr>
        <w:t>二</w:t>
      </w:r>
      <w:r w:rsidR="00652460" w:rsidRPr="002D63B3">
        <w:rPr>
          <w:rFonts w:ascii="標楷體" w:eastAsia="標楷體" w:hAnsi="標楷體"/>
        </w:rPr>
        <w:t>年級</w:t>
      </w:r>
      <w:r w:rsidR="006B74EE">
        <w:rPr>
          <w:rFonts w:ascii="標楷體" w:eastAsia="標楷體" w:hAnsi="標楷體" w:hint="eastAsia"/>
        </w:rPr>
        <w:t>數學</w:t>
      </w:r>
      <w:r w:rsidR="00652460" w:rsidRPr="002D63B3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C073F5" w:rsidRPr="002D63B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D63B3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073F5" w:rsidRPr="00310306" w:rsidRDefault="00C073F5" w:rsidP="00C073F5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C073F5" w:rsidRPr="002D63B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D63B3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073F5" w:rsidRPr="00310306" w:rsidRDefault="00C073F5" w:rsidP="00C073F5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期中、期末考試、作業、口頭問答、上台演練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C073F5" w:rsidRPr="002D63B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D63B3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073F5" w:rsidRPr="00310306" w:rsidRDefault="00C073F5" w:rsidP="00C073F5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C073F5" w:rsidRPr="002D63B3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D63B3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C073F5" w:rsidRPr="00310306" w:rsidRDefault="00C073F5" w:rsidP="00C073F5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提高學生學習興趣及自身的基本學力，使理論與應用並進，培養繼續進修與自我發展的能力。</w:t>
            </w:r>
          </w:p>
        </w:tc>
      </w:tr>
      <w:tr w:rsidR="006B74EE" w:rsidRPr="002D63B3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B74EE" w:rsidRPr="002D63B3" w:rsidRDefault="006B74EE" w:rsidP="006B74EE">
            <w:pPr>
              <w:spacing w:line="400" w:lineRule="exact"/>
              <w:rPr>
                <w:rFonts w:ascii="標楷體" w:eastAsia="標楷體" w:hAnsi="標楷體"/>
              </w:rPr>
            </w:pPr>
            <w:r w:rsidRPr="002D63B3">
              <w:rPr>
                <w:rFonts w:ascii="標楷體" w:eastAsia="標楷體" w:hAnsi="標楷體"/>
              </w:rPr>
              <w:t>五、教學進度</w:t>
            </w:r>
          </w:p>
        </w:tc>
      </w:tr>
      <w:tr w:rsidR="00C073F5" w:rsidRPr="002D63B3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C073F5" w:rsidRPr="0033578B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33578B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C073F5" w:rsidRPr="0033578B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33578B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C073F5" w:rsidRPr="00310306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310306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310306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C073F5" w:rsidRPr="00310306" w:rsidRDefault="00C073F5" w:rsidP="00C073F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C073F5" w:rsidRPr="00310306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C073F5" w:rsidRPr="00310306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許立佳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C073F5" w:rsidRPr="00310306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C073F5" w:rsidRPr="00310306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自編教材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C073F5" w:rsidRPr="00310306" w:rsidRDefault="00C073F5" w:rsidP="00C073F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C073F5" w:rsidRPr="00310306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電商三忠</w:t>
            </w:r>
          </w:p>
        </w:tc>
      </w:tr>
      <w:tr w:rsidR="00C073F5" w:rsidRPr="002D63B3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C073F5" w:rsidRPr="002D63B3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D63B3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D63B3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D63B3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D63B3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D63B3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D63B3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開學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02/16開學、</w:t>
            </w:r>
          </w:p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02/17補上班上課(2/15)</w:t>
            </w:r>
          </w:p>
        </w:tc>
      </w:tr>
      <w:tr w:rsidR="00C073F5" w:rsidRPr="002D63B3" w:rsidTr="006B74EE">
        <w:trPr>
          <w:trHeight w:val="58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課程介紹、數列與級數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C073F5" w:rsidRPr="002D63B3" w:rsidTr="006B74EE">
        <w:trPr>
          <w:trHeight w:val="237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方程式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073F5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02/26羽球週、</w:t>
            </w:r>
          </w:p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6B74EE">
              <w:rPr>
                <w:rFonts w:ascii="標楷體" w:eastAsia="標楷體" w:hAnsi="標楷體" w:cs="¼Ð·¢Åé" w:hint="eastAsia"/>
                <w:b/>
                <w:bCs/>
                <w:color w:val="FF0000"/>
                <w:kern w:val="0"/>
                <w:sz w:val="18"/>
                <w:szCs w:val="18"/>
              </w:rPr>
              <w:t>02/28放假</w:t>
            </w: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</w:t>
            </w:r>
          </w:p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03/01國文月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方程式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</w:t>
            </w:r>
          </w:p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二元一次不等式及其應用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03/04優良讀物巡迴書展、</w:t>
            </w:r>
          </w:p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03/07仰德青年模範生票選活動</w:t>
            </w:r>
          </w:p>
        </w:tc>
      </w:tr>
      <w:tr w:rsidR="00C073F5" w:rsidRPr="002D63B3" w:rsidTr="006B74EE">
        <w:trPr>
          <w:trHeight w:val="112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C073F5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檢討模擬考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03/12~03/13高三模擬考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二元一次不等式及其應用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03/18生活週記抽查</w:t>
            </w:r>
          </w:p>
        </w:tc>
      </w:tr>
      <w:tr w:rsidR="00C073F5" w:rsidRPr="002D63B3" w:rsidTr="00FC629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073F5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2D63B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03/27-03/29高一二三期中考</w:t>
            </w:r>
          </w:p>
        </w:tc>
      </w:tr>
      <w:tr w:rsidR="00C073F5" w:rsidRPr="002D63B3" w:rsidTr="00FC629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C073F5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、指數與對數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</w:t>
            </w: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</w:p>
          <w:p w:rsidR="00C073F5" w:rsidRPr="006B74EE" w:rsidRDefault="00C073F5" w:rsidP="00C073F5">
            <w:pPr>
              <w:spacing w:line="240" w:lineRule="exact"/>
              <w:rPr>
                <w:rFonts w:ascii="標楷體" w:eastAsia="標楷體" w:hAnsi="標楷體"/>
                <w:b/>
                <w:bCs/>
                <w:kern w:val="0"/>
                <w:sz w:val="18"/>
                <w:szCs w:val="18"/>
              </w:rPr>
            </w:pPr>
            <w:r w:rsidRPr="006B74EE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18"/>
                <w:szCs w:val="18"/>
              </w:rPr>
              <w:t>04/04-04/05清明兒童節放假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指數與對數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04/12高三作業抽查</w:t>
            </w:r>
          </w:p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04/13親職日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排列組合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6B74EE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18"/>
                <w:szCs w:val="18"/>
              </w:rPr>
              <w:t>04/15親職日補假</w:t>
            </w: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</w:p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04/17-04/19高三期末考、</w:t>
            </w:r>
          </w:p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04/19高三祈福儀式、送舊活動、高三週記抽查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機率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2D63B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04/27-04/28四技二專統測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073F5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</w:t>
            </w: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考卷</w:t>
            </w: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、檢討</w:t>
            </w:r>
            <w:r w:rsidRPr="00C073F5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統測</w:t>
            </w: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考題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05/03公布高三補考名單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0</w:t>
            </w: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</w:t>
            </w:r>
            <w:r w:rsidRPr="00C073F5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統測</w:t>
            </w: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考題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05/09高三補考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05/13-05/17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機率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sz w:val="18"/>
                <w:szCs w:val="18"/>
              </w:rPr>
              <w:t>05/16高一、二作業抽查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統計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統計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05/30畢典預演</w:t>
            </w:r>
          </w:p>
        </w:tc>
      </w:tr>
      <w:tr w:rsidR="00C073F5" w:rsidRPr="002D63B3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D63B3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073F5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6B74EE">
              <w:rPr>
                <w:rFonts w:ascii="標楷體" w:eastAsia="標楷體" w:hAnsi="標楷體" w:hint="eastAsia"/>
                <w:b/>
                <w:bCs/>
                <w:color w:val="FF0000"/>
                <w:kern w:val="0"/>
                <w:sz w:val="18"/>
                <w:szCs w:val="18"/>
              </w:rPr>
              <w:t>06/03畢業典禮</w:t>
            </w: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</w:p>
          <w:p w:rsidR="00C073F5" w:rsidRPr="002D63B3" w:rsidRDefault="00C073F5" w:rsidP="00C073F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D63B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06/04高一、二生活週記抽查</w:t>
            </w:r>
          </w:p>
        </w:tc>
      </w:tr>
    </w:tbl>
    <w:p w:rsidR="006357C3" w:rsidRPr="002D63B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2D63B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2D63B3">
        <w:rPr>
          <w:rFonts w:ascii="標楷體" w:eastAsia="標楷體" w:hAnsi="標楷體"/>
          <w:sz w:val="22"/>
          <w:szCs w:val="22"/>
        </w:rPr>
        <w:t>（所謂重大議題包含：</w:t>
      </w:r>
      <w:r w:rsidRPr="002D63B3">
        <w:rPr>
          <w:rFonts w:ascii="標楷體" w:eastAsia="標楷體" w:hAnsi="標楷體" w:hint="eastAsia"/>
          <w:sz w:val="22"/>
          <w:szCs w:val="22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2D63B3">
        <w:rPr>
          <w:rFonts w:ascii="標楷體" w:eastAsia="標楷體" w:hAnsi="標楷體"/>
          <w:sz w:val="22"/>
          <w:szCs w:val="22"/>
        </w:rPr>
        <w:t>）</w:t>
      </w:r>
      <w:r w:rsidRPr="002D63B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2D63B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33E" w:rsidRDefault="001C633E">
      <w:r>
        <w:separator/>
      </w:r>
    </w:p>
  </w:endnote>
  <w:endnote w:type="continuationSeparator" w:id="0">
    <w:p w:rsidR="001C633E" w:rsidRDefault="001C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33E" w:rsidRDefault="001C633E">
      <w:r>
        <w:separator/>
      </w:r>
    </w:p>
  </w:footnote>
  <w:footnote w:type="continuationSeparator" w:id="0">
    <w:p w:rsidR="001C633E" w:rsidRDefault="001C6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C633E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D63B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B74EE"/>
    <w:rsid w:val="006C05DB"/>
    <w:rsid w:val="006C219F"/>
    <w:rsid w:val="006C7261"/>
    <w:rsid w:val="006D17AD"/>
    <w:rsid w:val="006D4D88"/>
    <w:rsid w:val="006F0994"/>
    <w:rsid w:val="006F56B6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12C6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4D01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073F5"/>
    <w:rsid w:val="00C11A95"/>
    <w:rsid w:val="00C1299D"/>
    <w:rsid w:val="00C1324B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15F3"/>
    <w:rsid w:val="00D918E8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441E6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494692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62883-B398-49BE-97DB-E6C5AF43F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25</TotalTime>
  <Pages>1</Pages>
  <Words>167</Words>
  <Characters>953</Characters>
  <Application>Microsoft Office Word</Application>
  <DocSecurity>0</DocSecurity>
  <Lines>7</Lines>
  <Paragraphs>2</Paragraphs>
  <ScaleCrop>false</ScaleCrop>
  <Company>User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7</cp:revision>
  <cp:lastPrinted>2009-02-11T08:45:00Z</cp:lastPrinted>
  <dcterms:created xsi:type="dcterms:W3CDTF">2024-01-22T00:48:00Z</dcterms:created>
  <dcterms:modified xsi:type="dcterms:W3CDTF">2024-02-27T12:32:00Z</dcterms:modified>
</cp:coreProperties>
</file>