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5F29" w:rsidRPr="000A19B9" w:rsidRDefault="00415F29" w:rsidP="00415F29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Pr="000A19B9">
        <w:rPr>
          <w:rFonts w:ascii="標楷體" w:eastAsia="標楷體" w:hAnsi="標楷體"/>
        </w:rPr>
        <w:t>高中</w:t>
      </w:r>
      <w:proofErr w:type="gramStart"/>
      <w:r w:rsidRPr="000A19B9"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 w:hint="eastAsia"/>
        </w:rPr>
        <w:t>3</w:t>
      </w:r>
      <w:proofErr w:type="gramEnd"/>
      <w:r w:rsidRPr="000A19B9">
        <w:rPr>
          <w:rFonts w:ascii="標楷體" w:eastAsia="標楷體" w:hAnsi="標楷體"/>
        </w:rPr>
        <w:t>年度第</w:t>
      </w:r>
      <w:r w:rsidRPr="000A19B9">
        <w:rPr>
          <w:rFonts w:ascii="標楷體" w:eastAsia="標楷體" w:hAnsi="標楷體" w:hint="eastAsia"/>
        </w:rPr>
        <w:t>二</w:t>
      </w:r>
      <w:r w:rsidRPr="000A19B9">
        <w:rPr>
          <w:rFonts w:ascii="標楷體" w:eastAsia="標楷體" w:hAnsi="標楷體"/>
        </w:rPr>
        <w:t>學期</w:t>
      </w:r>
      <w:r>
        <w:rPr>
          <w:rFonts w:ascii="標楷體" w:eastAsia="標楷體" w:hAnsi="標楷體" w:hint="eastAsia"/>
        </w:rPr>
        <w:t xml:space="preserve">  </w:t>
      </w:r>
      <w:r w:rsidR="002436CE">
        <w:rPr>
          <w:rFonts w:ascii="標楷體" w:eastAsia="標楷體" w:hAnsi="標楷體" w:hint="eastAsia"/>
        </w:rPr>
        <w:t>三</w:t>
      </w:r>
      <w:r w:rsidR="002436CE" w:rsidRPr="002436CE">
        <w:rPr>
          <w:rFonts w:ascii="標楷體" w:eastAsia="標楷體" w:hAnsi="標楷體" w:hint="eastAsia"/>
        </w:rPr>
        <w:t xml:space="preserve">年級  </w:t>
      </w:r>
      <w:proofErr w:type="gramStart"/>
      <w:r w:rsidR="007E35C5" w:rsidRPr="007E35C5">
        <w:rPr>
          <w:rFonts w:ascii="標楷體" w:eastAsia="標楷體" w:hAnsi="標楷體" w:hint="eastAsia"/>
        </w:rPr>
        <w:t>團膳製備</w:t>
      </w:r>
      <w:proofErr w:type="gramEnd"/>
      <w:r w:rsidR="007E35C5" w:rsidRPr="007E35C5">
        <w:rPr>
          <w:rFonts w:ascii="標楷體" w:eastAsia="標楷體" w:hAnsi="標楷體" w:hint="eastAsia"/>
        </w:rPr>
        <w:t>實務</w:t>
      </w:r>
      <w:r w:rsidR="002436CE" w:rsidRPr="002436CE">
        <w:rPr>
          <w:rFonts w:ascii="標楷體" w:eastAsia="標楷體" w:hAnsi="標楷體" w:hint="eastAsia"/>
        </w:rPr>
        <w:t xml:space="preserve"> 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137"/>
        <w:gridCol w:w="1276"/>
        <w:gridCol w:w="284"/>
        <w:gridCol w:w="1626"/>
        <w:gridCol w:w="719"/>
        <w:gridCol w:w="700"/>
        <w:gridCol w:w="1860"/>
      </w:tblGrid>
      <w:tr w:rsidR="007E35C5" w:rsidRPr="000A19B9" w:rsidTr="004E3110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</w:tcPr>
          <w:p w:rsidR="007E35C5" w:rsidRPr="00C70AD1" w:rsidRDefault="007E35C5" w:rsidP="007E35C5">
            <w:pPr>
              <w:spacing w:line="400" w:lineRule="exact"/>
              <w:rPr>
                <w:rFonts w:ascii="標楷體" w:eastAsia="標楷體" w:hAnsi="標楷體"/>
              </w:rPr>
            </w:pPr>
            <w:r w:rsidRPr="00C70AD1">
              <w:rPr>
                <w:rFonts w:ascii="標楷體" w:eastAsia="標楷體" w:hAnsi="標楷體" w:hint="eastAsia"/>
              </w:rPr>
              <w:t>讓同學學習分組、分工合作進行菜單烹調，</w:t>
            </w:r>
            <w:r w:rsidRPr="00C70AD1">
              <w:rPr>
                <w:rFonts w:ascii="標楷體" w:eastAsia="標楷體" w:hAnsi="標楷體"/>
              </w:rPr>
              <w:t xml:space="preserve"> </w:t>
            </w:r>
          </w:p>
        </w:tc>
      </w:tr>
      <w:tr w:rsidR="007E35C5" w:rsidRPr="000A19B9" w:rsidTr="006F7711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</w:tcPr>
          <w:p w:rsidR="007E35C5" w:rsidRPr="00C70AD1" w:rsidRDefault="007E35C5" w:rsidP="007E35C5">
            <w:pPr>
              <w:spacing w:line="400" w:lineRule="exact"/>
              <w:rPr>
                <w:rFonts w:ascii="標楷體" w:eastAsia="標楷體" w:hAnsi="標楷體"/>
              </w:rPr>
            </w:pPr>
            <w:proofErr w:type="gramStart"/>
            <w:r w:rsidRPr="00C70AD1">
              <w:rPr>
                <w:rFonts w:ascii="標楷體" w:eastAsia="標楷體" w:hAnsi="標楷體" w:hint="eastAsia"/>
              </w:rPr>
              <w:t>採</w:t>
            </w:r>
            <w:proofErr w:type="gramEnd"/>
            <w:r w:rsidRPr="00C70AD1">
              <w:rPr>
                <w:rFonts w:ascii="標楷體" w:eastAsia="標楷體" w:hAnsi="標楷體" w:hint="eastAsia"/>
              </w:rPr>
              <w:t>授課、術科操作及日常上課情況進行評量。</w:t>
            </w:r>
          </w:p>
        </w:tc>
      </w:tr>
      <w:tr w:rsidR="007E35C5" w:rsidRPr="000A19B9" w:rsidTr="004E3110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</w:tcPr>
          <w:p w:rsidR="007E35C5" w:rsidRPr="00C70AD1" w:rsidRDefault="007E35C5" w:rsidP="007E35C5">
            <w:pPr>
              <w:spacing w:line="400" w:lineRule="exact"/>
              <w:rPr>
                <w:rFonts w:ascii="標楷體" w:eastAsia="標楷體" w:hAnsi="標楷體"/>
              </w:rPr>
            </w:pPr>
            <w:r w:rsidRPr="00C70AD1">
              <w:rPr>
                <w:rFonts w:ascii="標楷體" w:eastAsia="標楷體" w:hAnsi="標楷體" w:hint="eastAsia"/>
              </w:rPr>
              <w:t>期中考30％，期末考30％，平常40％</w:t>
            </w:r>
          </w:p>
        </w:tc>
      </w:tr>
      <w:tr w:rsidR="007E35C5" w:rsidRPr="000A19B9" w:rsidTr="000E1D06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7E35C5" w:rsidRPr="000A19B9" w:rsidRDefault="007E35C5" w:rsidP="007E35C5">
            <w:pPr>
              <w:spacing w:line="400" w:lineRule="exact"/>
              <w:rPr>
                <w:rFonts w:ascii="標楷體" w:eastAsia="標楷體" w:hAnsi="標楷體"/>
              </w:rPr>
            </w:pPr>
          </w:p>
        </w:tc>
      </w:tr>
      <w:tr w:rsidR="007E35C5" w:rsidRPr="000A19B9" w:rsidTr="000E1D06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7E35C5" w:rsidRPr="000A19B9" w:rsidTr="007E171F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7E35C5" w:rsidRPr="00C70AD1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7E35C5" w:rsidRPr="00C70AD1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7E35C5" w:rsidRPr="00C70AD1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C70AD1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C70AD1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7E35C5" w:rsidRPr="00C70AD1" w:rsidRDefault="007E35C5" w:rsidP="007E35C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7E35C5" w:rsidRPr="00C70AD1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137" w:type="dxa"/>
            <w:vMerge w:val="restart"/>
            <w:shd w:val="clear" w:color="auto" w:fill="auto"/>
            <w:vAlign w:val="center"/>
          </w:tcPr>
          <w:p w:rsidR="007E35C5" w:rsidRPr="00C70AD1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C70AD1">
              <w:rPr>
                <w:rFonts w:ascii="標楷體" w:eastAsia="標楷體" w:hAnsi="標楷體" w:cs="標楷體" w:hint="eastAsia"/>
                <w:kern w:val="0"/>
              </w:rPr>
              <w:t>黃顯晴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7E35C5" w:rsidRPr="00C70AD1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2629" w:type="dxa"/>
            <w:gridSpan w:val="3"/>
            <w:shd w:val="clear" w:color="auto" w:fill="auto"/>
            <w:vAlign w:val="center"/>
          </w:tcPr>
          <w:p w:rsidR="007E35C5" w:rsidRPr="00A90433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A90433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團體膳食規劃與實務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7E35C5" w:rsidRPr="00C70AD1" w:rsidRDefault="007E35C5" w:rsidP="007E35C5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E93A36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C70AD1">
              <w:rPr>
                <w:rFonts w:ascii="標楷體" w:eastAsia="標楷體" w:hAnsi="標楷體" w:cs="標楷體" w:hint="eastAsia"/>
                <w:kern w:val="0"/>
              </w:rPr>
              <w:t>餐</w:t>
            </w:r>
            <w:r>
              <w:rPr>
                <w:rFonts w:ascii="標楷體" w:eastAsia="標楷體" w:hAnsi="標楷體" w:cs="標楷體" w:hint="eastAsia"/>
                <w:kern w:val="0"/>
              </w:rPr>
              <w:t>僑</w:t>
            </w:r>
            <w:proofErr w:type="gramEnd"/>
            <w:r>
              <w:rPr>
                <w:rFonts w:ascii="標楷體" w:eastAsia="標楷體" w:hAnsi="標楷體" w:cs="標楷體" w:hint="eastAsia"/>
                <w:kern w:val="0"/>
              </w:rPr>
              <w:t>三A</w:t>
            </w:r>
          </w:p>
          <w:p w:rsidR="007E35C5" w:rsidRPr="00852366" w:rsidRDefault="007E35C5" w:rsidP="00852366">
            <w:pPr>
              <w:spacing w:line="400" w:lineRule="exact"/>
              <w:jc w:val="center"/>
              <w:rPr>
                <w:rFonts w:ascii="標楷體" w:eastAsia="標楷體" w:hAnsi="標楷體" w:cs="標楷體"/>
                <w:color w:val="3333FF"/>
                <w:kern w:val="0"/>
              </w:rPr>
            </w:pPr>
            <w:r w:rsidRPr="00852366">
              <w:rPr>
                <w:rFonts w:ascii="標楷體" w:eastAsia="標楷體" w:hAnsi="標楷體" w:cs="標楷體"/>
                <w:color w:val="3333FF"/>
                <w:kern w:val="0"/>
              </w:rPr>
              <w:t>(</w:t>
            </w:r>
            <w:r w:rsidR="00852366" w:rsidRPr="00852366">
              <w:rPr>
                <w:rFonts w:ascii="標楷體" w:eastAsia="標楷體" w:hAnsi="標楷體" w:cs="標楷體" w:hint="eastAsia"/>
                <w:color w:val="3333FF"/>
                <w:kern w:val="0"/>
              </w:rPr>
              <w:t>二</w:t>
            </w:r>
            <w:r w:rsidRPr="00852366">
              <w:rPr>
                <w:rFonts w:ascii="標楷體" w:eastAsia="標楷體" w:hAnsi="標楷體" w:cs="標楷體"/>
                <w:color w:val="3333FF"/>
                <w:kern w:val="0"/>
              </w:rPr>
              <w:t>)</w:t>
            </w:r>
          </w:p>
        </w:tc>
      </w:tr>
      <w:tr w:rsidR="007E35C5" w:rsidRPr="000A19B9" w:rsidTr="007E171F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7E35C5" w:rsidRPr="000A19B9" w:rsidRDefault="007E35C5" w:rsidP="007E35C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137" w:type="dxa"/>
            <w:vMerge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C70AD1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2629" w:type="dxa"/>
            <w:gridSpan w:val="3"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五南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7E35C5" w:rsidRPr="000A19B9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7E35C5" w:rsidRPr="000A19B9" w:rsidTr="002436C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35C5" w:rsidRPr="00BD51EA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BD51EA">
              <w:rPr>
                <w:rFonts w:ascii="標楷體" w:eastAsia="標楷體" w:hAnsi="標楷體" w:cs="標楷體" w:hint="eastAsia"/>
                <w:kern w:val="0"/>
              </w:rPr>
              <w:t>週</w:t>
            </w:r>
            <w:proofErr w:type="gramEnd"/>
            <w:r w:rsidRPr="00BD51EA">
              <w:rPr>
                <w:rFonts w:ascii="標楷體" w:eastAsia="標楷體" w:hAnsi="標楷體" w:cs="標楷體" w:hint="eastAsia"/>
                <w:kern w:val="0"/>
              </w:rPr>
              <w:t>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35C5" w:rsidRPr="00BD51EA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7E35C5" w:rsidRPr="00BD51EA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7E35C5" w:rsidRPr="00BD51EA" w:rsidRDefault="007E35C5" w:rsidP="007E35C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E35C5" w:rsidRPr="00BD51EA" w:rsidRDefault="007E35C5" w:rsidP="007E35C5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 xml:space="preserve">   備   </w:t>
            </w:r>
            <w:proofErr w:type="gramStart"/>
            <w:r w:rsidRPr="00BD51EA">
              <w:rPr>
                <w:rFonts w:ascii="標楷體" w:eastAsia="標楷體" w:hAnsi="標楷體" w:cs="標楷體" w:hint="eastAsia"/>
                <w:kern w:val="0"/>
              </w:rPr>
              <w:t>註</w:t>
            </w:r>
            <w:proofErr w:type="gramEnd"/>
          </w:p>
        </w:tc>
      </w:tr>
      <w:tr w:rsidR="00F4304D" w:rsidRPr="000A19B9" w:rsidTr="00505B8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04D" w:rsidRPr="000A19B9" w:rsidRDefault="00F4304D" w:rsidP="00F4304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  <w:proofErr w:type="gramEnd"/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04D" w:rsidRPr="000A19B9" w:rsidRDefault="00F4304D" w:rsidP="00F4304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F4304D" w:rsidRPr="007E35C5" w:rsidRDefault="00F4304D" w:rsidP="00F4304D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E35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1.糖醋瓦片魚</w:t>
            </w:r>
          </w:p>
          <w:p w:rsidR="00F4304D" w:rsidRPr="007E35C5" w:rsidRDefault="00F4304D" w:rsidP="00F4304D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E35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2.燜</w:t>
            </w:r>
            <w:proofErr w:type="gramStart"/>
            <w:r w:rsidRPr="007E35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燒辣味茄條</w:t>
            </w:r>
            <w:proofErr w:type="gramEnd"/>
          </w:p>
          <w:p w:rsidR="00F4304D" w:rsidRDefault="00F4304D" w:rsidP="00F4304D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7E35C5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3.炒三色肉丁</w:t>
            </w:r>
          </w:p>
          <w:p w:rsidR="00F4304D" w:rsidRPr="000A19B9" w:rsidRDefault="00F4304D" w:rsidP="00F4304D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4.什錦炒麵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F4304D" w:rsidRPr="000A19B9" w:rsidRDefault="00F4304D" w:rsidP="00F4304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4304D" w:rsidRDefault="00F4304D" w:rsidP="00F4304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  <w:p w:rsidR="00F4304D" w:rsidRDefault="00F4304D" w:rsidP="00F4304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  <w:p w:rsidR="00F4304D" w:rsidRPr="000A19B9" w:rsidRDefault="00F4304D" w:rsidP="00F4304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7E35C5"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3/</w:t>
            </w:r>
            <w:r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4</w:t>
            </w:r>
            <w:r w:rsidRPr="007E35C5"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(</w:t>
            </w:r>
            <w:r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二</w:t>
            </w:r>
            <w:r w:rsidRPr="007E35C5"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)</w:t>
            </w:r>
            <w:r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 xml:space="preserve"> </w:t>
            </w:r>
            <w:r w:rsidRPr="00F4304D"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中丙301-6</w:t>
            </w:r>
          </w:p>
        </w:tc>
      </w:tr>
      <w:tr w:rsidR="00F4304D" w:rsidRPr="000A19B9" w:rsidTr="002436C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04D" w:rsidRPr="000A19B9" w:rsidRDefault="00F4304D" w:rsidP="00F4304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04D" w:rsidRPr="000A19B9" w:rsidRDefault="00F4304D" w:rsidP="00F4304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F4304D" w:rsidRPr="00621B4A" w:rsidRDefault="00F4304D" w:rsidP="00F4304D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1.</w:t>
            </w:r>
            <w:r w:rsidRPr="00621B4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榨菜炒肉片</w:t>
            </w:r>
          </w:p>
          <w:p w:rsidR="00F4304D" w:rsidRDefault="00F4304D" w:rsidP="00F4304D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2.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香酥杏鮑菇</w:t>
            </w:r>
            <w:proofErr w:type="gramEnd"/>
          </w:p>
          <w:p w:rsidR="00F4304D" w:rsidRDefault="00F4304D" w:rsidP="00F4304D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3.三色豆腐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羹</w:t>
            </w:r>
            <w:proofErr w:type="gramEnd"/>
          </w:p>
          <w:p w:rsidR="00F4304D" w:rsidRPr="00621B4A" w:rsidRDefault="00F4304D" w:rsidP="00F4304D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4.鳳梨肉鬆炒飯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F4304D" w:rsidRPr="000A19B9" w:rsidRDefault="00F4304D" w:rsidP="00F4304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4304D" w:rsidRDefault="00F4304D" w:rsidP="00F4304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  <w:p w:rsidR="00F4304D" w:rsidRDefault="00F4304D" w:rsidP="00F4304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  <w:p w:rsidR="00F4304D" w:rsidRDefault="00F4304D" w:rsidP="00F4304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  <w:p w:rsidR="00F4304D" w:rsidRPr="007E35C5" w:rsidRDefault="00F4304D" w:rsidP="00F4304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color w:val="3333FF"/>
                <w:kern w:val="0"/>
                <w:sz w:val="18"/>
                <w:szCs w:val="18"/>
              </w:rPr>
            </w:pPr>
            <w:r w:rsidRPr="007E35C5"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3/1</w:t>
            </w:r>
            <w:r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1</w:t>
            </w:r>
            <w:r w:rsidRPr="007E35C5"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(</w:t>
            </w:r>
            <w:r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二</w:t>
            </w:r>
            <w:r w:rsidRPr="007E35C5"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)</w:t>
            </w:r>
            <w:r>
              <w:rPr>
                <w:rFonts w:hint="eastAsia"/>
              </w:rPr>
              <w:t xml:space="preserve"> </w:t>
            </w:r>
            <w:r w:rsidRPr="00042E67"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中丙301-</w:t>
            </w:r>
            <w:r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7</w:t>
            </w:r>
          </w:p>
          <w:p w:rsidR="00F4304D" w:rsidRPr="000A19B9" w:rsidRDefault="00F4304D" w:rsidP="00F4304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F4304D" w:rsidRPr="000A19B9" w:rsidTr="002436C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04D" w:rsidRPr="000A19B9" w:rsidRDefault="00F4304D" w:rsidP="00F4304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04D" w:rsidRPr="000A19B9" w:rsidRDefault="00F4304D" w:rsidP="00F4304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F4304D" w:rsidRPr="00621B4A" w:rsidRDefault="00F4304D" w:rsidP="00F4304D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1.</w:t>
            </w:r>
            <w:proofErr w:type="gramStart"/>
            <w:r w:rsidRPr="00621B4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脆溜麻辣</w:t>
            </w:r>
            <w:proofErr w:type="gramEnd"/>
            <w:r w:rsidRPr="00621B4A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雞球</w:t>
            </w:r>
          </w:p>
          <w:p w:rsidR="00F4304D" w:rsidRDefault="00F4304D" w:rsidP="00F4304D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2.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銀芽炒</w:t>
            </w:r>
            <w:proofErr w:type="gramEnd"/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雙絲</w:t>
            </w:r>
          </w:p>
          <w:p w:rsidR="00F4304D" w:rsidRDefault="00F4304D" w:rsidP="00F4304D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3.素燴三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色杏鮑菇</w:t>
            </w:r>
            <w:proofErr w:type="gramEnd"/>
          </w:p>
          <w:p w:rsidR="00F4304D" w:rsidRPr="00621B4A" w:rsidRDefault="00F4304D" w:rsidP="00F4304D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4.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金瓜炒米粉</w:t>
            </w:r>
            <w:proofErr w:type="gramEnd"/>
          </w:p>
        </w:tc>
        <w:tc>
          <w:tcPr>
            <w:tcW w:w="1626" w:type="dxa"/>
            <w:shd w:val="clear" w:color="auto" w:fill="auto"/>
            <w:vAlign w:val="center"/>
          </w:tcPr>
          <w:p w:rsidR="00F4304D" w:rsidRPr="00621B4A" w:rsidRDefault="00F4304D" w:rsidP="00F4304D">
            <w:pPr>
              <w:spacing w:line="360" w:lineRule="exact"/>
              <w:rPr>
                <w:rFonts w:ascii="標楷體" w:eastAsia="標楷體" w:hAnsi="標楷體" w:cs="標楷體"/>
                <w:color w:val="0000CC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4304D" w:rsidRDefault="00F4304D" w:rsidP="00F4304D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  <w:p w:rsidR="00F4304D" w:rsidRDefault="00F4304D" w:rsidP="00F4304D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F4304D" w:rsidRDefault="00F4304D" w:rsidP="00F4304D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F4304D" w:rsidRPr="000A19B9" w:rsidRDefault="00F4304D" w:rsidP="00F4304D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3/18</w:t>
            </w:r>
            <w:r w:rsidRPr="007E35C5"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(</w:t>
            </w:r>
            <w:r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二</w:t>
            </w:r>
            <w:r w:rsidRPr="007E35C5"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)</w:t>
            </w:r>
            <w:r>
              <w:rPr>
                <w:rFonts w:hint="eastAsia"/>
              </w:rPr>
              <w:t xml:space="preserve"> </w:t>
            </w:r>
            <w:r w:rsidRPr="00042E67"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中丙301-</w:t>
            </w:r>
            <w:r>
              <w:rPr>
                <w:rFonts w:ascii="標楷體" w:eastAsia="標楷體" w:hAnsi="標楷體" w:cs="¼Ð·¢Åé" w:hint="eastAsia"/>
                <w:color w:val="3333FF"/>
                <w:kern w:val="0"/>
                <w:sz w:val="18"/>
                <w:szCs w:val="18"/>
              </w:rPr>
              <w:t>8</w:t>
            </w:r>
          </w:p>
        </w:tc>
      </w:tr>
      <w:tr w:rsidR="00F4304D" w:rsidRPr="000A19B9" w:rsidTr="002436C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04D" w:rsidRPr="000A19B9" w:rsidRDefault="00F4304D" w:rsidP="00F4304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04D" w:rsidRPr="000A19B9" w:rsidRDefault="00F4304D" w:rsidP="00F4304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F4304D" w:rsidRPr="00F4304D" w:rsidRDefault="00F4304D" w:rsidP="00F4304D">
            <w:pPr>
              <w:spacing w:line="360" w:lineRule="exact"/>
              <w:rPr>
                <w:rFonts w:ascii="標楷體" w:eastAsia="標楷體" w:hAnsi="標楷體"/>
                <w:color w:val="0000FF"/>
                <w:kern w:val="0"/>
                <w:sz w:val="22"/>
                <w:szCs w:val="22"/>
              </w:rPr>
            </w:pPr>
            <w:r w:rsidRPr="00F4304D">
              <w:rPr>
                <w:rFonts w:ascii="標楷體" w:eastAsia="標楷體" w:hAnsi="標楷體" w:hint="eastAsia"/>
                <w:color w:val="0000FF"/>
                <w:kern w:val="0"/>
                <w:sz w:val="22"/>
                <w:szCs w:val="22"/>
              </w:rPr>
              <w:t>1.肉絲炒</w:t>
            </w:r>
            <w:proofErr w:type="gramStart"/>
            <w:r w:rsidRPr="00F4304D">
              <w:rPr>
                <w:rFonts w:ascii="標楷體" w:eastAsia="標楷體" w:hAnsi="標楷體" w:hint="eastAsia"/>
                <w:color w:val="0000FF"/>
                <w:kern w:val="0"/>
                <w:sz w:val="22"/>
                <w:szCs w:val="22"/>
              </w:rPr>
              <w:t>粄</w:t>
            </w:r>
            <w:proofErr w:type="gramEnd"/>
            <w:r w:rsidRPr="00F4304D">
              <w:rPr>
                <w:rFonts w:ascii="標楷體" w:eastAsia="標楷體" w:hAnsi="標楷體" w:hint="eastAsia"/>
                <w:color w:val="0000FF"/>
                <w:kern w:val="0"/>
                <w:sz w:val="22"/>
                <w:szCs w:val="22"/>
              </w:rPr>
              <w:t>條</w:t>
            </w:r>
          </w:p>
          <w:p w:rsidR="00F4304D" w:rsidRPr="00F4304D" w:rsidRDefault="00F4304D" w:rsidP="00F4304D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 w:rsidRPr="00F4304D">
              <w:rPr>
                <w:rFonts w:ascii="標楷體" w:eastAsia="標楷體" w:hAnsi="標楷體" w:hint="eastAsia"/>
                <w:color w:val="0000FF"/>
                <w:kern w:val="0"/>
                <w:sz w:val="22"/>
                <w:szCs w:val="22"/>
              </w:rPr>
              <w:t>2.肉羹湯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F4304D" w:rsidRPr="00621B4A" w:rsidRDefault="00F4304D" w:rsidP="00F4304D">
            <w:pPr>
              <w:spacing w:line="360" w:lineRule="exact"/>
              <w:rPr>
                <w:rFonts w:ascii="標楷體" w:eastAsia="標楷體" w:hAnsi="標楷體" w:cs="標楷體"/>
                <w:color w:val="0000CC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4304D" w:rsidRDefault="00F4304D" w:rsidP="00F4304D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</w:p>
          <w:p w:rsidR="00F4304D" w:rsidRDefault="00F4304D" w:rsidP="00F4304D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</w:p>
          <w:p w:rsidR="00F4304D" w:rsidRDefault="00F4304D" w:rsidP="00F4304D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</w:p>
          <w:p w:rsidR="00F4304D" w:rsidRPr="000A19B9" w:rsidRDefault="00F4304D" w:rsidP="00F4304D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 w:rsidRPr="007E35C5">
              <w:rPr>
                <w:rStyle w:val="af"/>
                <w:rFonts w:ascii="標楷體" w:eastAsia="標楷體" w:hAnsi="標楷體" w:hint="eastAsia"/>
                <w:b w:val="0"/>
                <w:color w:val="3333FF"/>
                <w:sz w:val="18"/>
                <w:szCs w:val="18"/>
              </w:rPr>
              <w:t>3/2</w:t>
            </w:r>
            <w:r>
              <w:rPr>
                <w:rStyle w:val="af"/>
                <w:rFonts w:ascii="標楷體" w:eastAsia="標楷體" w:hAnsi="標楷體" w:hint="eastAsia"/>
                <w:b w:val="0"/>
                <w:color w:val="3333FF"/>
                <w:sz w:val="18"/>
                <w:szCs w:val="18"/>
              </w:rPr>
              <w:t>5</w:t>
            </w:r>
            <w:r w:rsidRPr="007E35C5">
              <w:rPr>
                <w:rStyle w:val="af"/>
                <w:rFonts w:ascii="標楷體" w:eastAsia="標楷體" w:hAnsi="標楷體" w:hint="eastAsia"/>
                <w:b w:val="0"/>
                <w:color w:val="3333FF"/>
                <w:sz w:val="18"/>
                <w:szCs w:val="18"/>
              </w:rPr>
              <w:t>(</w:t>
            </w:r>
            <w:r>
              <w:rPr>
                <w:rStyle w:val="af"/>
                <w:rFonts w:ascii="標楷體" w:eastAsia="標楷體" w:hAnsi="標楷體" w:hint="eastAsia"/>
                <w:b w:val="0"/>
                <w:color w:val="3333FF"/>
                <w:sz w:val="18"/>
                <w:szCs w:val="18"/>
              </w:rPr>
              <w:t>二</w:t>
            </w:r>
            <w:r w:rsidRPr="007E35C5">
              <w:rPr>
                <w:rStyle w:val="af"/>
                <w:rFonts w:ascii="標楷體" w:eastAsia="標楷體" w:hAnsi="標楷體" w:hint="eastAsia"/>
                <w:b w:val="0"/>
                <w:color w:val="3333FF"/>
                <w:sz w:val="18"/>
                <w:szCs w:val="18"/>
              </w:rPr>
              <w:t>)</w:t>
            </w:r>
            <w:r>
              <w:rPr>
                <w:rFonts w:hint="eastAsia"/>
              </w:rPr>
              <w:t xml:space="preserve"> </w:t>
            </w:r>
            <w:bookmarkStart w:id="0" w:name="_GoBack"/>
            <w:bookmarkEnd w:id="0"/>
          </w:p>
        </w:tc>
      </w:tr>
      <w:tr w:rsidR="00F4304D" w:rsidRPr="000A19B9" w:rsidTr="002436C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04D" w:rsidRPr="000A19B9" w:rsidRDefault="00F4304D" w:rsidP="00F4304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04D" w:rsidRPr="000A19B9" w:rsidRDefault="00F4304D" w:rsidP="00F4304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F4304D" w:rsidRPr="000A19B9" w:rsidRDefault="00F4304D" w:rsidP="00F4304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F4304D" w:rsidRPr="000A19B9" w:rsidRDefault="00F4304D" w:rsidP="00F4304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4304D" w:rsidRDefault="00F4304D" w:rsidP="00F4304D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  <w:p w:rsidR="00F4304D" w:rsidRDefault="00F4304D" w:rsidP="00F4304D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期中考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週</w:t>
            </w:r>
            <w:proofErr w:type="gramEnd"/>
          </w:p>
          <w:p w:rsidR="00F4304D" w:rsidRPr="000A19B9" w:rsidRDefault="00F4304D" w:rsidP="00F4304D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B80C5B">
              <w:rPr>
                <w:rFonts w:ascii="標楷體" w:eastAsia="標楷體" w:hAnsi="標楷體" w:hint="eastAsia"/>
                <w:color w:val="0000FF"/>
                <w:kern w:val="0"/>
                <w:sz w:val="18"/>
                <w:szCs w:val="18"/>
              </w:rPr>
              <w:t>4/1(二)</w:t>
            </w:r>
          </w:p>
        </w:tc>
      </w:tr>
      <w:tr w:rsidR="00F4304D" w:rsidRPr="000A19B9" w:rsidTr="00F128E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04D" w:rsidRPr="000A19B9" w:rsidRDefault="00F4304D" w:rsidP="00F4304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04D" w:rsidRPr="000A19B9" w:rsidRDefault="00F4304D" w:rsidP="00F4304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3117" w:type="dxa"/>
            <w:gridSpan w:val="4"/>
            <w:shd w:val="clear" w:color="auto" w:fill="auto"/>
          </w:tcPr>
          <w:p w:rsidR="00F4304D" w:rsidRPr="0070582F" w:rsidRDefault="00F4304D" w:rsidP="00F4304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</w:t>
            </w:r>
            <w:r w:rsidRPr="0070582F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麻油雞肉飯</w:t>
            </w:r>
          </w:p>
          <w:p w:rsidR="00F4304D" w:rsidRDefault="00F4304D" w:rsidP="00F4304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2.玉米炒肉末</w:t>
            </w:r>
          </w:p>
          <w:p w:rsidR="00F4304D" w:rsidRDefault="00F4304D" w:rsidP="00F4304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3.</w:t>
            </w:r>
            <w:proofErr w:type="gramStart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紅燒茄段</w:t>
            </w:r>
            <w:proofErr w:type="gramEnd"/>
          </w:p>
          <w:p w:rsidR="00F4304D" w:rsidRPr="0070582F" w:rsidRDefault="00F4304D" w:rsidP="00F4304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4.餛飩湯</w:t>
            </w:r>
          </w:p>
        </w:tc>
        <w:tc>
          <w:tcPr>
            <w:tcW w:w="1626" w:type="dxa"/>
            <w:shd w:val="clear" w:color="auto" w:fill="auto"/>
          </w:tcPr>
          <w:p w:rsidR="00F4304D" w:rsidRPr="00621B4A" w:rsidRDefault="00F4304D" w:rsidP="00F4304D">
            <w:pPr>
              <w:spacing w:line="360" w:lineRule="exact"/>
              <w:rPr>
                <w:rFonts w:ascii="標楷體" w:eastAsia="標楷體" w:hAnsi="標楷體" w:cs="標楷體"/>
                <w:color w:val="0000CC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4304D" w:rsidRDefault="00F4304D" w:rsidP="00F4304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  <w:p w:rsidR="00F4304D" w:rsidRDefault="00F4304D" w:rsidP="00F4304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F4304D" w:rsidRDefault="00F4304D" w:rsidP="00F4304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F4304D" w:rsidRPr="00B80C5B" w:rsidRDefault="00F4304D" w:rsidP="00F4304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color w:val="0000FF"/>
                <w:kern w:val="0"/>
                <w:sz w:val="18"/>
                <w:szCs w:val="18"/>
              </w:rPr>
            </w:pPr>
            <w:r w:rsidRPr="00B80C5B">
              <w:rPr>
                <w:rFonts w:ascii="標楷體" w:eastAsia="標楷體" w:hAnsi="標楷體" w:hint="eastAsia"/>
                <w:color w:val="0000FF"/>
                <w:kern w:val="0"/>
                <w:sz w:val="18"/>
                <w:szCs w:val="18"/>
              </w:rPr>
              <w:t>4/8(二)</w:t>
            </w:r>
            <w:r w:rsidRPr="00B80C5B">
              <w:rPr>
                <w:rFonts w:hint="eastAsia"/>
                <w:color w:val="0000FF"/>
              </w:rPr>
              <w:t xml:space="preserve"> </w:t>
            </w:r>
            <w:r w:rsidRPr="00B80C5B">
              <w:rPr>
                <w:rFonts w:ascii="標楷體" w:eastAsia="標楷體" w:hAnsi="標楷體" w:hint="eastAsia"/>
                <w:color w:val="0000FF"/>
                <w:kern w:val="0"/>
                <w:sz w:val="18"/>
                <w:szCs w:val="18"/>
              </w:rPr>
              <w:t>中丙301-12</w:t>
            </w:r>
          </w:p>
        </w:tc>
      </w:tr>
      <w:tr w:rsidR="00F4304D" w:rsidRPr="000A19B9" w:rsidTr="002436C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04D" w:rsidRPr="000A19B9" w:rsidRDefault="00F4304D" w:rsidP="00F4304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04D" w:rsidRPr="000A19B9" w:rsidRDefault="00F4304D" w:rsidP="00F4304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F4304D" w:rsidRPr="006F6DBB" w:rsidRDefault="00F4304D" w:rsidP="00F4304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1.</w:t>
            </w:r>
            <w:r w:rsidRPr="006F6DBB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三</w:t>
            </w:r>
            <w:proofErr w:type="gramStart"/>
            <w:r w:rsidRPr="006F6DBB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色炒雞</w:t>
            </w:r>
            <w:proofErr w:type="gramEnd"/>
            <w:r w:rsidRPr="006F6DBB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絲</w:t>
            </w:r>
          </w:p>
          <w:p w:rsidR="00F4304D" w:rsidRDefault="00F4304D" w:rsidP="00F4304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2.火腿冬瓜夾</w:t>
            </w:r>
          </w:p>
          <w:p w:rsidR="00F4304D" w:rsidRDefault="00F4304D" w:rsidP="00F4304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3.鹹蛋</w:t>
            </w:r>
            <w:proofErr w:type="gramStart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黃炒杏菇條</w:t>
            </w:r>
            <w:proofErr w:type="gramEnd"/>
          </w:p>
          <w:p w:rsidR="00F4304D" w:rsidRPr="006F6DBB" w:rsidRDefault="00F4304D" w:rsidP="00F4304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4.鹹魚雞粒炒飯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F4304D" w:rsidRPr="00621B4A" w:rsidRDefault="00F4304D" w:rsidP="00F4304D">
            <w:pPr>
              <w:spacing w:line="360" w:lineRule="exact"/>
              <w:rPr>
                <w:rFonts w:ascii="標楷體" w:eastAsia="標楷體" w:hAnsi="標楷體" w:cs="標楷體"/>
                <w:color w:val="0000CC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4304D" w:rsidRDefault="00F4304D" w:rsidP="00F4304D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7E35C5">
              <w:rPr>
                <w:rFonts w:ascii="標楷體" w:eastAsia="標楷體" w:hAnsi="標楷體" w:hint="eastAsia"/>
                <w:kern w:val="0"/>
                <w:sz w:val="18"/>
                <w:szCs w:val="18"/>
                <w:highlight w:val="yellow"/>
              </w:rPr>
              <w:t xml:space="preserve">04/14 </w:t>
            </w:r>
            <w:proofErr w:type="gramStart"/>
            <w:r w:rsidRPr="007E35C5">
              <w:rPr>
                <w:rFonts w:ascii="標楷體" w:eastAsia="標楷體" w:hAnsi="標楷體" w:hint="eastAsia"/>
                <w:kern w:val="0"/>
                <w:sz w:val="18"/>
                <w:szCs w:val="18"/>
                <w:highlight w:val="yellow"/>
              </w:rPr>
              <w:t>親職日補假</w:t>
            </w:r>
            <w:proofErr w:type="gramEnd"/>
            <w:r w:rsidRPr="007E35C5">
              <w:rPr>
                <w:rFonts w:ascii="標楷體" w:eastAsia="標楷體" w:hAnsi="標楷體" w:hint="eastAsia"/>
                <w:kern w:val="0"/>
                <w:sz w:val="18"/>
                <w:szCs w:val="18"/>
                <w:highlight w:val="yellow"/>
              </w:rPr>
              <w:t>乙天</w:t>
            </w:r>
          </w:p>
          <w:p w:rsidR="00F4304D" w:rsidRDefault="00F4304D" w:rsidP="00F4304D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F4304D" w:rsidRDefault="00F4304D" w:rsidP="00F4304D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F4304D" w:rsidRPr="007E35C5" w:rsidRDefault="00F4304D" w:rsidP="00F4304D">
            <w:pPr>
              <w:spacing w:line="240" w:lineRule="exact"/>
              <w:rPr>
                <w:rFonts w:ascii="標楷體" w:eastAsia="標楷體" w:hAnsi="標楷體"/>
                <w:color w:val="3333FF"/>
                <w:kern w:val="0"/>
                <w:sz w:val="18"/>
                <w:szCs w:val="18"/>
              </w:rPr>
            </w:pPr>
            <w:r w:rsidRPr="00B80C5B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4/15(二)</w:t>
            </w:r>
            <w:r>
              <w:rPr>
                <w:rFonts w:hint="eastAsia"/>
              </w:rPr>
              <w:t xml:space="preserve"> </w:t>
            </w:r>
            <w:r w:rsidRPr="00042E67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中丙302-3</w:t>
            </w:r>
          </w:p>
        </w:tc>
      </w:tr>
      <w:tr w:rsidR="00F4304D" w:rsidRPr="000A19B9" w:rsidTr="00C16B86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04D" w:rsidRPr="000A19B9" w:rsidRDefault="00F4304D" w:rsidP="00F4304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04D" w:rsidRPr="000A19B9" w:rsidRDefault="00F4304D" w:rsidP="00F4304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3117" w:type="dxa"/>
            <w:gridSpan w:val="4"/>
            <w:shd w:val="clear" w:color="auto" w:fill="auto"/>
          </w:tcPr>
          <w:p w:rsidR="00F4304D" w:rsidRPr="005344C8" w:rsidRDefault="00F4304D" w:rsidP="00F4304D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5344C8">
              <w:rPr>
                <w:rFonts w:ascii="標楷體" w:eastAsia="標楷體" w:hAnsi="標楷體" w:hint="eastAsia"/>
                <w:sz w:val="22"/>
              </w:rPr>
              <w:t>1.</w:t>
            </w:r>
            <w:proofErr w:type="gramStart"/>
            <w:r w:rsidRPr="005344C8">
              <w:rPr>
                <w:rFonts w:ascii="標楷體" w:eastAsia="標楷體" w:hAnsi="標楷體" w:hint="eastAsia"/>
                <w:sz w:val="22"/>
              </w:rPr>
              <w:t>鹹</w:t>
            </w:r>
            <w:proofErr w:type="gramEnd"/>
            <w:r w:rsidRPr="005344C8">
              <w:rPr>
                <w:rFonts w:ascii="標楷體" w:eastAsia="標楷體" w:hAnsi="標楷體" w:hint="eastAsia"/>
                <w:sz w:val="22"/>
              </w:rPr>
              <w:t>酥雞</w:t>
            </w:r>
          </w:p>
          <w:p w:rsidR="00F4304D" w:rsidRPr="005344C8" w:rsidRDefault="00F4304D" w:rsidP="00F4304D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5344C8">
              <w:rPr>
                <w:rFonts w:ascii="標楷體" w:eastAsia="標楷體" w:hAnsi="標楷體" w:hint="eastAsia"/>
                <w:sz w:val="22"/>
              </w:rPr>
              <w:t>2.家常</w:t>
            </w:r>
            <w:proofErr w:type="gramStart"/>
            <w:r w:rsidRPr="005344C8">
              <w:rPr>
                <w:rFonts w:ascii="標楷體" w:eastAsia="標楷體" w:hAnsi="標楷體" w:hint="eastAsia"/>
                <w:sz w:val="22"/>
              </w:rPr>
              <w:t>煎</w:t>
            </w:r>
            <w:proofErr w:type="gramEnd"/>
            <w:r w:rsidRPr="005344C8">
              <w:rPr>
                <w:rFonts w:ascii="標楷體" w:eastAsia="標楷體" w:hAnsi="標楷體" w:hint="eastAsia"/>
                <w:sz w:val="22"/>
              </w:rPr>
              <w:t>豆腐</w:t>
            </w:r>
          </w:p>
          <w:p w:rsidR="00F4304D" w:rsidRDefault="00F4304D" w:rsidP="00F4304D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 w:rsidRPr="005344C8">
              <w:rPr>
                <w:rFonts w:ascii="標楷體" w:eastAsia="標楷體" w:hAnsi="標楷體" w:hint="eastAsia"/>
                <w:sz w:val="22"/>
              </w:rPr>
              <w:t>3.木耳炒三絲</w:t>
            </w:r>
          </w:p>
          <w:p w:rsidR="00F4304D" w:rsidRPr="005344C8" w:rsidRDefault="00F4304D" w:rsidP="00F4304D">
            <w:pPr>
              <w:spacing w:line="360" w:lineRule="exact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4.甘梅薯條</w:t>
            </w:r>
          </w:p>
        </w:tc>
        <w:tc>
          <w:tcPr>
            <w:tcW w:w="1626" w:type="dxa"/>
            <w:shd w:val="clear" w:color="auto" w:fill="auto"/>
          </w:tcPr>
          <w:p w:rsidR="00F4304D" w:rsidRPr="00621B4A" w:rsidRDefault="00F4304D" w:rsidP="00F4304D">
            <w:pPr>
              <w:spacing w:line="360" w:lineRule="exact"/>
              <w:rPr>
                <w:rFonts w:ascii="標楷體" w:eastAsia="標楷體" w:hAnsi="標楷體" w:cs="標楷體"/>
                <w:color w:val="0000CC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4304D" w:rsidRDefault="00F4304D" w:rsidP="00F4304D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  <w:p w:rsidR="00F4304D" w:rsidRDefault="00F4304D" w:rsidP="00F4304D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期末考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週</w:t>
            </w:r>
            <w:proofErr w:type="gramEnd"/>
          </w:p>
          <w:p w:rsidR="00F4304D" w:rsidRDefault="00F4304D" w:rsidP="00F4304D">
            <w:pPr>
              <w:autoSpaceDE w:val="0"/>
              <w:autoSpaceDN w:val="0"/>
              <w:adjustRightInd w:val="0"/>
              <w:spacing w:line="220" w:lineRule="exact"/>
              <w:rPr>
                <w:kern w:val="0"/>
              </w:rPr>
            </w:pPr>
          </w:p>
          <w:p w:rsidR="00F4304D" w:rsidRDefault="00F4304D" w:rsidP="00F4304D">
            <w:pPr>
              <w:autoSpaceDE w:val="0"/>
              <w:autoSpaceDN w:val="0"/>
              <w:adjustRightInd w:val="0"/>
              <w:spacing w:line="220" w:lineRule="exact"/>
              <w:rPr>
                <w:kern w:val="0"/>
              </w:rPr>
            </w:pPr>
          </w:p>
          <w:p w:rsidR="00F4304D" w:rsidRPr="000A19B9" w:rsidRDefault="00F4304D" w:rsidP="00F4304D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 w:rsidRPr="00042E67">
              <w:rPr>
                <w:rStyle w:val="af"/>
                <w:rFonts w:ascii="標楷體" w:eastAsia="標楷體" w:hAnsi="標楷體" w:hint="eastAsia"/>
                <w:b w:val="0"/>
                <w:color w:val="3333FF"/>
                <w:sz w:val="18"/>
                <w:szCs w:val="18"/>
              </w:rPr>
              <w:t>4/2</w:t>
            </w:r>
            <w:r>
              <w:rPr>
                <w:rStyle w:val="af"/>
                <w:rFonts w:ascii="標楷體" w:eastAsia="標楷體" w:hAnsi="標楷體" w:hint="eastAsia"/>
                <w:b w:val="0"/>
                <w:color w:val="3333FF"/>
                <w:sz w:val="18"/>
                <w:szCs w:val="18"/>
              </w:rPr>
              <w:t>2</w:t>
            </w:r>
            <w:r w:rsidRPr="00042E67">
              <w:rPr>
                <w:rStyle w:val="af"/>
                <w:rFonts w:ascii="標楷體" w:eastAsia="標楷體" w:hAnsi="標楷體" w:hint="eastAsia"/>
                <w:b w:val="0"/>
                <w:color w:val="3333FF"/>
                <w:sz w:val="18"/>
                <w:szCs w:val="18"/>
              </w:rPr>
              <w:t>(</w:t>
            </w:r>
            <w:r>
              <w:rPr>
                <w:rStyle w:val="af"/>
                <w:rFonts w:ascii="標楷體" w:eastAsia="標楷體" w:hAnsi="標楷體" w:hint="eastAsia"/>
                <w:b w:val="0"/>
                <w:color w:val="3333FF"/>
                <w:sz w:val="18"/>
                <w:szCs w:val="18"/>
              </w:rPr>
              <w:t>二</w:t>
            </w:r>
            <w:r w:rsidRPr="00042E67">
              <w:rPr>
                <w:rStyle w:val="af"/>
                <w:rFonts w:ascii="標楷體" w:eastAsia="標楷體" w:hAnsi="標楷體" w:hint="eastAsia"/>
                <w:b w:val="0"/>
                <w:color w:val="3333FF"/>
                <w:sz w:val="18"/>
                <w:szCs w:val="18"/>
              </w:rPr>
              <w:t>)</w:t>
            </w:r>
            <w:r>
              <w:rPr>
                <w:rFonts w:hint="eastAsia"/>
              </w:rPr>
              <w:t xml:space="preserve"> </w:t>
            </w:r>
            <w:r w:rsidRPr="00042E67">
              <w:rPr>
                <w:rStyle w:val="af"/>
                <w:rFonts w:ascii="標楷體" w:eastAsia="標楷體" w:hAnsi="標楷體" w:hint="eastAsia"/>
                <w:b w:val="0"/>
                <w:color w:val="3333FF"/>
                <w:sz w:val="18"/>
                <w:szCs w:val="18"/>
              </w:rPr>
              <w:t>中丙302-4</w:t>
            </w:r>
          </w:p>
        </w:tc>
      </w:tr>
      <w:tr w:rsidR="00F4304D" w:rsidRPr="000A19B9" w:rsidTr="002436CE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4304D" w:rsidRPr="000A19B9" w:rsidRDefault="00F4304D" w:rsidP="00F4304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4304D" w:rsidRPr="000A19B9" w:rsidRDefault="00F4304D" w:rsidP="00F4304D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3117" w:type="dxa"/>
            <w:gridSpan w:val="4"/>
            <w:shd w:val="clear" w:color="auto" w:fill="auto"/>
            <w:vAlign w:val="center"/>
          </w:tcPr>
          <w:p w:rsidR="00F4304D" w:rsidRPr="000A19B9" w:rsidRDefault="00F4304D" w:rsidP="00F4304D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末</w:t>
            </w:r>
            <w:r w:rsidRPr="002436CE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考</w:t>
            </w:r>
          </w:p>
        </w:tc>
        <w:tc>
          <w:tcPr>
            <w:tcW w:w="1626" w:type="dxa"/>
            <w:shd w:val="clear" w:color="auto" w:fill="auto"/>
            <w:vAlign w:val="center"/>
          </w:tcPr>
          <w:p w:rsidR="00F4304D" w:rsidRPr="000A19B9" w:rsidRDefault="00F4304D" w:rsidP="00F4304D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4304D" w:rsidRDefault="00F4304D" w:rsidP="00F4304D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  <w:p w:rsidR="00F4304D" w:rsidRPr="000A19B9" w:rsidRDefault="00F4304D" w:rsidP="00F4304D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042E67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4/2</w:t>
            </w:r>
            <w:r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9</w:t>
            </w:r>
            <w:r w:rsidRPr="00042E67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(</w:t>
            </w:r>
            <w:r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二</w:t>
            </w:r>
            <w:r w:rsidRPr="00042E67">
              <w:rPr>
                <w:rFonts w:ascii="標楷體" w:eastAsia="標楷體" w:hAnsi="標楷體" w:hint="eastAsia"/>
                <w:color w:val="3333FF"/>
                <w:kern w:val="0"/>
                <w:sz w:val="18"/>
                <w:szCs w:val="18"/>
              </w:rPr>
              <w:t>)</w:t>
            </w:r>
          </w:p>
        </w:tc>
      </w:tr>
    </w:tbl>
    <w:p w:rsidR="00415F29" w:rsidRPr="000A19B9" w:rsidRDefault="00415F29" w:rsidP="00415F2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（</w:t>
      </w:r>
      <w:proofErr w:type="gramEnd"/>
      <w:r w:rsidRPr="000A19B9">
        <w:rPr>
          <w:rFonts w:ascii="標楷體" w:eastAsia="標楷體" w:hAnsi="標楷體"/>
          <w:sz w:val="22"/>
          <w:szCs w:val="22"/>
        </w:rPr>
        <w:t>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</w:t>
      </w:r>
      <w:r w:rsidRPr="000A19B9">
        <w:rPr>
          <w:rFonts w:ascii="標楷體" w:eastAsia="標楷體" w:hAnsi="標楷體" w:hint="eastAsia"/>
        </w:rPr>
        <w:lastRenderedPageBreak/>
        <w:t>命、法治、科技、資訊、能源、安全、防災、家庭教育、生涯規劃、多元文化、閱讀素養、戶外教育、國際教育、原住民族教育等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）</w:t>
      </w:r>
      <w:proofErr w:type="gramEnd"/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p w:rsidR="006357C3" w:rsidRPr="00415F29" w:rsidRDefault="006357C3" w:rsidP="00415F29">
      <w:r w:rsidRPr="00415F29">
        <w:rPr>
          <w:rFonts w:hint="eastAsia"/>
        </w:rPr>
        <w:t xml:space="preserve"> </w:t>
      </w:r>
    </w:p>
    <w:sectPr w:rsidR="006357C3" w:rsidRPr="00415F2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7AF" w:rsidRDefault="003847AF">
      <w:r>
        <w:separator/>
      </w:r>
    </w:p>
  </w:endnote>
  <w:endnote w:type="continuationSeparator" w:id="0">
    <w:p w:rsidR="003847AF" w:rsidRDefault="00384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4304D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7AF" w:rsidRDefault="003847AF">
      <w:r>
        <w:separator/>
      </w:r>
    </w:p>
  </w:footnote>
  <w:footnote w:type="continuationSeparator" w:id="0">
    <w:p w:rsidR="003847AF" w:rsidRDefault="003847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0F1F55DB"/>
    <w:multiLevelType w:val="multilevel"/>
    <w:tmpl w:val="FD4CDD3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3F282952"/>
    <w:multiLevelType w:val="hybridMultilevel"/>
    <w:tmpl w:val="08F04118"/>
    <w:lvl w:ilvl="0" w:tplc="E0ACC9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5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6" w15:restartNumberingAfterBreak="0">
    <w:nsid w:val="58EB6EBE"/>
    <w:multiLevelType w:val="multilevel"/>
    <w:tmpl w:val="81622A5A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6BC07719"/>
    <w:multiLevelType w:val="multilevel"/>
    <w:tmpl w:val="AB7AFE98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 w:hint="default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42E67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270F"/>
    <w:rsid w:val="002431A9"/>
    <w:rsid w:val="002436CE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847AF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15F29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05E14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12D0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379E5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171F"/>
    <w:rsid w:val="007E35C5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2366"/>
    <w:rsid w:val="00853DDA"/>
    <w:rsid w:val="008552C9"/>
    <w:rsid w:val="008573FB"/>
    <w:rsid w:val="008615CE"/>
    <w:rsid w:val="00862C64"/>
    <w:rsid w:val="00864607"/>
    <w:rsid w:val="0087275E"/>
    <w:rsid w:val="00875F7F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6A11"/>
    <w:rsid w:val="009A7C3B"/>
    <w:rsid w:val="009B29F5"/>
    <w:rsid w:val="009B63C2"/>
    <w:rsid w:val="009C696E"/>
    <w:rsid w:val="009D3AF9"/>
    <w:rsid w:val="009E5174"/>
    <w:rsid w:val="009E5923"/>
    <w:rsid w:val="009F17AC"/>
    <w:rsid w:val="009F2222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C2F0F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0C5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C5177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22D0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3A36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4304D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119FEBE3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F2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customStyle="1" w:styleId="2">
    <w:name w:val="內文2"/>
    <w:rsid w:val="006612D0"/>
    <w:pPr>
      <w:widowControl w:val="0"/>
    </w:pPr>
    <w:rPr>
      <w:kern w:val="2"/>
      <w:sz w:val="24"/>
      <w:szCs w:val="24"/>
    </w:rPr>
  </w:style>
  <w:style w:type="paragraph" w:styleId="af0">
    <w:name w:val="List Paragraph"/>
    <w:basedOn w:val="a"/>
    <w:uiPriority w:val="99"/>
    <w:qFormat/>
    <w:rsid w:val="006612D0"/>
    <w:pPr>
      <w:spacing w:before="100" w:beforeAutospacing="1" w:after="100" w:afterAutospacing="1"/>
      <w:ind w:leftChars="200" w:left="480"/>
    </w:pPr>
  </w:style>
  <w:style w:type="paragraph" w:customStyle="1" w:styleId="10">
    <w:name w:val="內文1"/>
    <w:rsid w:val="006612D0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C49B0-E923-40B6-87DA-E74B52B37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23</TotalTime>
  <Pages>2</Pages>
  <Words>554</Words>
  <Characters>377</Characters>
  <Application>Microsoft Office Word</Application>
  <DocSecurity>0</DocSecurity>
  <Lines>3</Lines>
  <Paragraphs>1</Paragraphs>
  <ScaleCrop>false</ScaleCrop>
  <Company>User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9</cp:revision>
  <cp:lastPrinted>2009-02-11T08:45:00Z</cp:lastPrinted>
  <dcterms:created xsi:type="dcterms:W3CDTF">2025-02-10T03:53:00Z</dcterms:created>
  <dcterms:modified xsi:type="dcterms:W3CDTF">2025-03-03T07:26:00Z</dcterms:modified>
</cp:coreProperties>
</file>