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BD6B3" w14:textId="29BD3607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496BBA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496BBA">
        <w:rPr>
          <w:rFonts w:ascii="標楷體" w:eastAsia="標楷體" w:hAnsi="標楷體" w:hint="eastAsia"/>
        </w:rPr>
        <w:t>時尚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96BBA" w:rsidRPr="000A19B9" w14:paraId="3BF619F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86881A5" w14:textId="77777777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C427102" w14:textId="476612C0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96BBA">
              <w:rPr>
                <w:rFonts w:ascii="標楷體" w:eastAsia="標楷體" w:hAnsi="標楷體"/>
              </w:rPr>
              <w:t>學生能了解國內外美容相關理論實務與發展趨勢</w:t>
            </w:r>
          </w:p>
        </w:tc>
      </w:tr>
      <w:tr w:rsidR="00496BBA" w:rsidRPr="000A19B9" w14:paraId="3ED5602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B4DFF93" w14:textId="77777777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A52A01E" w14:textId="31EA2325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96BBA">
              <w:rPr>
                <w:rFonts w:ascii="標楷體" w:eastAsia="標楷體" w:hAnsi="標楷體"/>
              </w:rPr>
              <w:t>實作評量、課堂作業、出席狀況</w:t>
            </w:r>
          </w:p>
        </w:tc>
      </w:tr>
      <w:tr w:rsidR="00496BBA" w:rsidRPr="000A19B9" w14:paraId="7CAC7CC8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D6E6C1" w14:textId="77777777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15F3622" w14:textId="7E5322A5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96BBA">
              <w:rPr>
                <w:rFonts w:ascii="標楷體" w:eastAsia="標楷體" w:hAnsi="標楷體"/>
              </w:rPr>
              <w:t>期中考30%、期末考30%、平時成績40%</w:t>
            </w:r>
          </w:p>
        </w:tc>
      </w:tr>
      <w:tr w:rsidR="00496BBA" w:rsidRPr="000A19B9" w14:paraId="64630FE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03BFAF9" w14:textId="77777777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817CEBE" w14:textId="56651CD6" w:rsidR="00496BBA" w:rsidRPr="000A19B9" w:rsidRDefault="00496BBA" w:rsidP="00496BB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96BBA">
              <w:rPr>
                <w:rFonts w:ascii="標楷體" w:eastAsia="標楷體" w:hAnsi="標楷體"/>
              </w:rPr>
              <w:t>可以將課堂內所學應用於生活中</w:t>
            </w:r>
          </w:p>
        </w:tc>
      </w:tr>
      <w:tr w:rsidR="00652460" w:rsidRPr="000A19B9" w14:paraId="3B4D3D06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7665164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96BBA" w:rsidRPr="000A19B9" w14:paraId="053B87DA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D2AE4E6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119C1D9B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D2872D1" w14:textId="17F11AE3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3C9758D" w14:textId="77777777" w:rsidR="00496BBA" w:rsidRPr="000A19B9" w:rsidRDefault="00496BBA" w:rsidP="00496BB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62AF497C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9A2FAC7" w14:textId="38292058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盧凡宇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C7B913C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B7FAF32" w14:textId="4CA0CE02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96BBA">
              <w:rPr>
                <w:rFonts w:ascii="標楷體" w:eastAsia="標楷體" w:hAnsi="標楷體" w:cs="標楷體"/>
                <w:kern w:val="0"/>
              </w:rPr>
              <w:t>美膚I</w:t>
            </w:r>
            <w:r w:rsidRPr="00496BBA">
              <w:rPr>
                <w:rFonts w:ascii="標楷體" w:eastAsia="標楷體" w:hAnsi="標楷體" w:cs="標楷體" w:hint="eastAsia"/>
                <w:kern w:val="0"/>
              </w:rPr>
              <w:t>V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C70E981" w14:textId="77777777" w:rsidR="00496BBA" w:rsidRPr="000A19B9" w:rsidRDefault="00496BBA" w:rsidP="00496BB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2BAD99E" w14:textId="27EC8966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</w:t>
            </w:r>
          </w:p>
        </w:tc>
      </w:tr>
      <w:tr w:rsidR="00496BBA" w:rsidRPr="000A19B9" w14:paraId="1AB39BDB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57D756A3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7B239E00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207170B2" w14:textId="77777777" w:rsidR="00496BBA" w:rsidRPr="000A19B9" w:rsidRDefault="00496BBA" w:rsidP="00496BB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AFD1888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AA2F845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91B20E4" w14:textId="199E40BB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496BBA">
              <w:rPr>
                <w:rFonts w:ascii="標楷體" w:eastAsia="標楷體" w:hAnsi="標楷體" w:cs="標楷體"/>
                <w:kern w:val="0"/>
              </w:rPr>
              <w:t>翰</w:t>
            </w:r>
            <w:proofErr w:type="gramEnd"/>
            <w:r w:rsidRPr="00496BBA">
              <w:rPr>
                <w:rFonts w:ascii="標楷體" w:eastAsia="標楷體" w:hAnsi="標楷體" w:cs="標楷體"/>
                <w:kern w:val="0"/>
              </w:rPr>
              <w:t>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20C9C304" w14:textId="77777777" w:rsidR="00496BBA" w:rsidRPr="000A19B9" w:rsidRDefault="00496BBA" w:rsidP="00496BB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774B316A" w14:textId="77777777" w:rsidR="00496BBA" w:rsidRPr="000A19B9" w:rsidRDefault="00496BBA" w:rsidP="00496BB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4E1B833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6EED35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8F037C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85A85B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986BB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6968A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7F0837" w:rsidRPr="000A19B9" w14:paraId="32ADA0C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643FF6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F6AC7D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4441560" w14:textId="0043ADEA" w:rsidR="007F0837" w:rsidRPr="000A19B9" w:rsidRDefault="004B662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proofErr w:type="gramEnd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2F4AEF6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FE8D7DA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504E5A9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FE09A6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C4FBD9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CFE85CD" w14:textId="75181C5C" w:rsidR="007F0837" w:rsidRPr="000A19B9" w:rsidRDefault="004B662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16-1 季節與皮膚的認識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5FFEBB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C567A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1B76049B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F72022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98B627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90F565" w14:textId="1D9EEDDE" w:rsidR="007F0837" w:rsidRPr="000A19B9" w:rsidRDefault="004B662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16-2 如何防止皮膚老化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230E04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DD7FA1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453B05" w:rsidRPr="000A19B9" w14:paraId="32A15D4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9B5BD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2017E8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420B55" w14:textId="0B9B14D4" w:rsidR="00453B05" w:rsidRPr="000A19B9" w:rsidRDefault="004B6628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17-1 食物與美容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B96CA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8A4C63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41B2138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83B15F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388825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CBA604" w14:textId="14D70B11" w:rsidR="00453B05" w:rsidRPr="000A19B9" w:rsidRDefault="004B6628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17-2 果菜與美容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ACD89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FE23D9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171B8B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A2DCE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018E17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CB4F214" w14:textId="56050E64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18-1 美容運動的基本方法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4B7CE7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A79A0D3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52C6B1A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1C1F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3A54D5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2D522C8" w14:textId="24AA44C3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A41D5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4072FEE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065C41E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9B093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AAB6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EE095E" w14:textId="4A3A49FF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18-2 美容體操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A41B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CE84999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3DB1292B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5A2F0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CA60FA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0F73D52" w14:textId="3708C646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19-1 身體保養種類與方法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F85F3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E696E16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453B05" w:rsidRPr="000A19B9" w14:paraId="49746D3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85350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5048A7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FFF2DB" w14:textId="43043318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147A4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1A3AA8A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14:paraId="5ED26B8A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3EF2B36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8DC566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DA904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2DEC74B" w14:textId="494DA513" w:rsidR="00453B05" w:rsidRPr="000A19B9" w:rsidRDefault="004B6628" w:rsidP="004B66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19-1 身體保養種類與方法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790629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923D6C3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3763ED4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D8877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D1203E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CEBFDD" w14:textId="2D6EA7AA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19-2 認識美體產品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3A37D3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079174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37E68F6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918F7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3A5CB7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03BC10" w14:textId="3F8005E3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19-3 美體技巧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5274A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51DF0C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1918A18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31797C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26FD84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1D8A8B1" w14:textId="1A4C9645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19-3 美體技巧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CC4BD0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856FA4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61C962E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FA4FD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D534EE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5C8226" w14:textId="13AB451A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19-4 </w:t>
            </w:r>
            <w:proofErr w:type="gramStart"/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纖</w:t>
            </w:r>
            <w:proofErr w:type="gramEnd"/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F9D70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BAFEAF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4C80373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E518C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F38B37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30946C" w14:textId="78DEBAA5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B66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19-5 豐胸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BACC1A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D34C541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7709BA6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D30255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30D706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59E5DF6" w14:textId="58F99D18" w:rsidR="00453B05" w:rsidRPr="000A19B9" w:rsidRDefault="004B66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7877CD5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CCE8BF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1A28903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410B8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37171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703AF28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63405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1A8F76B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26E5333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31B81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B6F4A75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7881BA8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99DBD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8949356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3ED01D5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EAB12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9BF046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05DA0F7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2F52761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1F493A0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0B5FFD6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037A7C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7ED100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249A55" w14:textId="77777777" w:rsidR="000A19B9" w:rsidRPr="000A19B9" w:rsidRDefault="000A19B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418498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88B3A2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7C8A4BE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D5EB" w14:textId="77777777" w:rsidR="00BA676D" w:rsidRDefault="00BA676D">
      <w:r>
        <w:separator/>
      </w:r>
    </w:p>
  </w:endnote>
  <w:endnote w:type="continuationSeparator" w:id="0">
    <w:p w14:paraId="3C7F597F" w14:textId="77777777" w:rsidR="00BA676D" w:rsidRDefault="00BA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B1FE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1CAF4859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18A59" w14:textId="77777777" w:rsidR="00BA676D" w:rsidRDefault="00BA676D">
      <w:r>
        <w:separator/>
      </w:r>
    </w:p>
  </w:footnote>
  <w:footnote w:type="continuationSeparator" w:id="0">
    <w:p w14:paraId="1CAB3D28" w14:textId="77777777" w:rsidR="00BA676D" w:rsidRDefault="00BA6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554654382">
    <w:abstractNumId w:val="3"/>
  </w:num>
  <w:num w:numId="2" w16cid:durableId="1224364407">
    <w:abstractNumId w:val="2"/>
  </w:num>
  <w:num w:numId="3" w16cid:durableId="787354534">
    <w:abstractNumId w:val="1"/>
  </w:num>
  <w:num w:numId="4" w16cid:durableId="58996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67351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D6B41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6BBA"/>
    <w:rsid w:val="004A23ED"/>
    <w:rsid w:val="004A288A"/>
    <w:rsid w:val="004A2C4B"/>
    <w:rsid w:val="004A344B"/>
    <w:rsid w:val="004B1EE8"/>
    <w:rsid w:val="004B2240"/>
    <w:rsid w:val="004B620F"/>
    <w:rsid w:val="004B6628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4832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6DA1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33D7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A676D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7597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08F4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4197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1E3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2E776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87</TotalTime>
  <Pages>1</Pages>
  <Words>159</Words>
  <Characters>910</Characters>
  <Application>Microsoft Office Word</Application>
  <DocSecurity>0</DocSecurity>
  <Lines>7</Lines>
  <Paragraphs>2</Paragraphs>
  <ScaleCrop>false</ScaleCrop>
  <Company>User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wei cheng Lu</cp:lastModifiedBy>
  <cp:revision>9</cp:revision>
  <cp:lastPrinted>2009-02-11T08:45:00Z</cp:lastPrinted>
  <dcterms:created xsi:type="dcterms:W3CDTF">2024-01-22T00:48:00Z</dcterms:created>
  <dcterms:modified xsi:type="dcterms:W3CDTF">2025-02-10T11:16:00Z</dcterms:modified>
</cp:coreProperties>
</file>