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8674D" w14:textId="00ED2DFB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DC72FF">
        <w:rPr>
          <w:rFonts w:ascii="標楷體" w:eastAsia="標楷體" w:hAnsi="標楷體" w:hint="eastAsia"/>
        </w:rPr>
        <w:t xml:space="preserve"> 三</w:t>
      </w:r>
      <w:r w:rsidR="00652460" w:rsidRPr="000A19B9">
        <w:rPr>
          <w:rFonts w:ascii="標楷體" w:eastAsia="標楷體" w:hAnsi="標楷體"/>
        </w:rPr>
        <w:t>年級</w:t>
      </w:r>
      <w:r w:rsidR="00DC72FF">
        <w:rPr>
          <w:rFonts w:ascii="標楷體" w:eastAsia="標楷體" w:hAnsi="標楷體" w:hint="eastAsia"/>
        </w:rPr>
        <w:t xml:space="preserve"> 餐飲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0A19B9" w14:paraId="31C800B5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DEFC239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1FAE8F7" w14:textId="3CCB83B4" w:rsidR="00652460" w:rsidRPr="006739D3" w:rsidRDefault="006739D3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6739D3">
              <w:rPr>
                <w:rFonts w:ascii="標楷體" w:eastAsia="標楷體" w:hAnsi="標楷體" w:hint="eastAsia"/>
              </w:rPr>
              <w:t>本課程主要介紹西餐烹調前的先備知識，並以專業理論基礎，介紹西餐常 用一些食材，切割方式及烹調知識，更要能以科學的觀點來了解食材的烹調。</w:t>
            </w:r>
          </w:p>
        </w:tc>
      </w:tr>
      <w:tr w:rsidR="00652460" w:rsidRPr="000A19B9" w14:paraId="251BE3B1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0CFE356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251544D" w14:textId="52BDA268" w:rsidR="00652460" w:rsidRPr="006739D3" w:rsidRDefault="006739D3" w:rsidP="00BD51EA">
            <w:pPr>
              <w:spacing w:line="400" w:lineRule="exact"/>
              <w:rPr>
                <w:rFonts w:ascii="標楷體" w:eastAsia="標楷體" w:hAnsi="標楷體" w:hint="eastAsia"/>
              </w:rPr>
            </w:pPr>
            <w:r w:rsidRPr="006739D3">
              <w:rPr>
                <w:rFonts w:ascii="標楷體" w:eastAsia="標楷體" w:hAnsi="標楷體" w:hint="eastAsia"/>
              </w:rPr>
              <w:t>出席率、課堂操作。</w:t>
            </w:r>
          </w:p>
        </w:tc>
      </w:tr>
      <w:tr w:rsidR="00652460" w:rsidRPr="000A19B9" w14:paraId="77DE0782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9FACF59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5F15F33" w14:textId="6AA3DD7D" w:rsidR="00652460" w:rsidRPr="006739D3" w:rsidRDefault="006739D3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6739D3">
              <w:rPr>
                <w:rFonts w:ascii="標楷體" w:eastAsia="標楷體" w:hAnsi="標楷體" w:hint="eastAsia"/>
              </w:rPr>
              <w:t>平時40％、期中操作30％、期末操作30％</w:t>
            </w:r>
            <w:r w:rsidRPr="006739D3">
              <w:rPr>
                <w:rFonts w:ascii="標楷體" w:eastAsia="標楷體" w:hAnsi="標楷體" w:hint="eastAsia"/>
              </w:rPr>
              <w:t>。</w:t>
            </w:r>
          </w:p>
        </w:tc>
      </w:tr>
      <w:tr w:rsidR="00652460" w:rsidRPr="000A19B9" w14:paraId="35806310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1BD2FA38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07D5F0B7" w14:textId="74CAA8F0" w:rsidR="00652460" w:rsidRPr="006739D3" w:rsidRDefault="006739D3" w:rsidP="00BD51EA">
            <w:pPr>
              <w:spacing w:line="400" w:lineRule="exact"/>
              <w:rPr>
                <w:rFonts w:ascii="標楷體" w:eastAsia="標楷體" w:hAnsi="標楷體"/>
                <w:color w:val="454545"/>
                <w:shd w:val="clear" w:color="auto" w:fill="FFFFFF"/>
              </w:rPr>
            </w:pPr>
            <w:r w:rsidRPr="006739D3">
              <w:rPr>
                <w:rFonts w:ascii="標楷體" w:eastAsia="標楷體" w:hAnsi="標楷體"/>
                <w:color w:val="454545"/>
                <w:shd w:val="clear" w:color="auto" w:fill="FFFFFF"/>
              </w:rPr>
              <w:t>過實習，學習後可以自己</w:t>
            </w:r>
            <w:r w:rsidRPr="006739D3">
              <w:rPr>
                <w:rFonts w:ascii="標楷體" w:eastAsia="標楷體" w:hAnsi="標楷體" w:hint="eastAsia"/>
                <w:color w:val="454545"/>
                <w:shd w:val="clear" w:color="auto" w:fill="FFFFFF"/>
              </w:rPr>
              <w:t>獨立</w:t>
            </w:r>
            <w:r w:rsidRPr="006739D3">
              <w:rPr>
                <w:rFonts w:ascii="標楷體" w:eastAsia="標楷體" w:hAnsi="標楷體"/>
                <w:color w:val="454545"/>
                <w:shd w:val="clear" w:color="auto" w:fill="FFFFFF"/>
              </w:rPr>
              <w:t>烹調</w:t>
            </w:r>
            <w:r w:rsidRPr="006739D3">
              <w:rPr>
                <w:rFonts w:ascii="標楷體" w:eastAsia="標楷體" w:hAnsi="標楷體" w:hint="eastAsia"/>
                <w:color w:val="454545"/>
                <w:shd w:val="clear" w:color="auto" w:fill="FFFFFF"/>
              </w:rPr>
              <w:t>西式</w:t>
            </w:r>
            <w:r w:rsidRPr="006739D3">
              <w:rPr>
                <w:rFonts w:ascii="標楷體" w:eastAsia="標楷體" w:hAnsi="標楷體"/>
                <w:color w:val="454545"/>
                <w:shd w:val="clear" w:color="auto" w:fill="FFFFFF"/>
              </w:rPr>
              <w:t>菜餚套餐</w:t>
            </w:r>
            <w:r w:rsidRPr="006739D3">
              <w:rPr>
                <w:rFonts w:ascii="標楷體" w:eastAsia="標楷體" w:hAnsi="標楷體" w:hint="eastAsia"/>
                <w:color w:val="454545"/>
                <w:shd w:val="clear" w:color="auto" w:fill="FFFFFF"/>
              </w:rPr>
              <w:t>。</w:t>
            </w:r>
          </w:p>
        </w:tc>
      </w:tr>
      <w:tr w:rsidR="00652460" w:rsidRPr="000A19B9" w14:paraId="5B89AF5B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19653AB3" w14:textId="77777777"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0A19B9" w14:paraId="551A3DF7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4C191717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7997AFCF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4B408BF7" w14:textId="4A2DEF9A" w:rsidR="00FC097A" w:rsidRPr="000A19B9" w:rsidRDefault="006739D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="00FC097A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06464EA3" w14:textId="77777777"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524376C4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013015D9" w14:textId="06CFBD2A" w:rsidR="00FC097A" w:rsidRPr="000A19B9" w:rsidRDefault="006739D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張議露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2CC2D4BD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49682543" w14:textId="7B0C3500" w:rsidR="00FC097A" w:rsidRPr="000A19B9" w:rsidRDefault="006739D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西餐丙級烹調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3B6A4F13" w14:textId="77777777"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786851E2" w14:textId="503650B4" w:rsidR="00FC097A" w:rsidRPr="000A19B9" w:rsidRDefault="006739D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餐三忠</w:t>
            </w:r>
          </w:p>
        </w:tc>
      </w:tr>
      <w:tr w:rsidR="00FC097A" w:rsidRPr="000A19B9" w14:paraId="1A5A7324" w14:textId="77777777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6AC8181A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19518274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670649EB" w14:textId="77777777"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774EBBE5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228B463E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54126A5A" w14:textId="262EA5F1" w:rsidR="00FC097A" w:rsidRPr="000A19B9" w:rsidRDefault="006739D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文野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6186D084" w14:textId="77777777"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0BFA3F48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14:paraId="3A597E4B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AFFF895" w14:textId="77777777"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8F03110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19710D9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B6E2D18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CC4F0DF" w14:textId="77777777"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0A19B9" w14:paraId="0EF9250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64ED093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8A45C42" w14:textId="77777777" w:rsidR="007F0837" w:rsidRPr="000A19B9" w:rsidRDefault="00241773" w:rsidP="000A19B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4744D69" w14:textId="5C1F574B" w:rsidR="007F0837" w:rsidRPr="000A19B9" w:rsidRDefault="006739D3" w:rsidP="008D7F6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西餐概論與分組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CCA6B2A" w14:textId="70D1AAFB" w:rsidR="007F0837" w:rsidRPr="000A19B9" w:rsidRDefault="008D7F60" w:rsidP="008D7F6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重大議題融入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:</w:t>
            </w:r>
            <w:r w:rsidRPr="000A19B9">
              <w:rPr>
                <w:rFonts w:ascii="標楷體" w:eastAsia="標楷體" w:hAnsi="標楷體" w:hint="eastAsia"/>
              </w:rPr>
              <w:t xml:space="preserve"> </w:t>
            </w:r>
            <w:r w:rsidRPr="000A19B9">
              <w:rPr>
                <w:rFonts w:ascii="標楷體" w:eastAsia="標楷體" w:hAnsi="標楷體" w:hint="eastAsia"/>
              </w:rPr>
              <w:t>法治</w:t>
            </w:r>
            <w:r>
              <w:rPr>
                <w:rFonts w:ascii="標楷體" w:eastAsia="標楷體" w:hAnsi="標楷體" w:hint="eastAsia"/>
              </w:rPr>
              <w:t>教育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7C7E2908" w14:textId="77777777" w:rsidR="002C0E49" w:rsidRPr="000A19B9" w:rsidRDefault="00FE328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F0837" w:rsidRPr="000A19B9" w14:paraId="56A0807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70D25AE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6B2BED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080E0EB" w14:textId="2887FA58" w:rsidR="007F0837" w:rsidRPr="000A19B9" w:rsidRDefault="00EE0E7A" w:rsidP="00BD51EA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菜單301A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B41453A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209A234" w14:textId="77777777" w:rsidR="002C0E49" w:rsidRPr="000A19B9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0A19B9" w14:paraId="60C4E5D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66CBAA1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40A02E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E4E01EA" w14:textId="34DE253A" w:rsidR="007F0837" w:rsidRPr="000A19B9" w:rsidRDefault="00EE0E7A" w:rsidP="00BD51EA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菜單301B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1AC5BEE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C4F7EEC" w14:textId="77777777" w:rsidR="00A165AE" w:rsidRPr="000A19B9" w:rsidRDefault="00FE328F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453B05" w:rsidRPr="000A19B9" w14:paraId="25CA0A7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CB18B11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2310CF4" w14:textId="77777777" w:rsidR="00453B05" w:rsidRPr="000A19B9" w:rsidRDefault="005C746C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ECAB731" w14:textId="41BD97EC" w:rsidR="00453B05" w:rsidRPr="000A19B9" w:rsidRDefault="00EE0E7A" w:rsidP="00453B05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菜單301C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1E2C8BC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43BD0E8" w14:textId="77777777" w:rsidR="002C0E49" w:rsidRPr="000A19B9" w:rsidRDefault="00FE32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53B05" w:rsidRPr="000A19B9" w14:paraId="71906FC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2FFEA7E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ED3C242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="0002255F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CD039B0" w14:textId="1AA52B19" w:rsidR="00453B05" w:rsidRPr="000A19B9" w:rsidRDefault="00EE0E7A" w:rsidP="00453B05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菜單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301D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B41FB5D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D55043C" w14:textId="77777777" w:rsidR="005A1984" w:rsidRPr="000A19B9" w:rsidRDefault="00FE328F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53B05" w:rsidRPr="000A19B9" w14:paraId="3C26BFE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D1BFFA0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62A8619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8675947" w14:textId="2B2CC47F" w:rsidR="00453B05" w:rsidRPr="000A19B9" w:rsidRDefault="00EE0E7A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菜單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302E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FD8DDB8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DBECF63" w14:textId="77777777" w:rsidR="005A1984" w:rsidRPr="000A19B9" w:rsidRDefault="00FE328F" w:rsidP="00FE328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53B05" w:rsidRPr="000A19B9" w14:paraId="1529A64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59C46C6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753F591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B009B22" w14:textId="20DAAA7C" w:rsidR="00453B05" w:rsidRPr="000A19B9" w:rsidRDefault="00CA2484" w:rsidP="00CA248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14C50EC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7C96B64" w14:textId="77777777" w:rsidR="005A1984" w:rsidRPr="000A19B9" w:rsidRDefault="00FE328F" w:rsidP="00453B0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453B05" w:rsidRPr="000A19B9" w14:paraId="5CE6EB1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9DBFE07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7AD3A66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BA6053E" w14:textId="28ABA5D0" w:rsidR="00453B05" w:rsidRPr="000A19B9" w:rsidRDefault="00EE0E7A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菜單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302A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B23D91D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94D1337" w14:textId="77777777" w:rsidR="005A1984" w:rsidRPr="000A19B9" w:rsidRDefault="00FE328F" w:rsidP="005A198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53B05" w:rsidRPr="000A19B9" w14:paraId="3635222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1D691FA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AAE083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973E060" w14:textId="5A0E7AA1" w:rsidR="00453B05" w:rsidRPr="000A19B9" w:rsidRDefault="00EE0E7A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菜單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302B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D73941A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6055907" w14:textId="77777777"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453B05" w:rsidRPr="000A19B9" w14:paraId="4CFEA75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F6B3BDC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E421AA" w14:textId="77777777" w:rsidR="00453B05" w:rsidRPr="000A19B9" w:rsidRDefault="000A19B9" w:rsidP="005A198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DEC602F" w14:textId="66ED5B62" w:rsidR="00453B05" w:rsidRPr="000A19B9" w:rsidRDefault="0067742C" w:rsidP="0067742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高三期末考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032B45A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43DD343" w14:textId="77777777" w:rsidR="005A1984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14:paraId="22DE80C4" w14:textId="77777777" w:rsidR="00FE328F" w:rsidRPr="000A19B9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453B05" w:rsidRPr="000A19B9" w14:paraId="16A1E5D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0674B30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5BC5750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56E80F6" w14:textId="31B311B2" w:rsidR="00453B05" w:rsidRPr="000A19B9" w:rsidRDefault="00EE0E7A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菜單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302C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B564299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745AA46" w14:textId="77777777"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453B05" w:rsidRPr="000A19B9" w14:paraId="3DFA79C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BFC5674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A8D940D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475B6DA" w14:textId="2FA27CDF" w:rsidR="00453B05" w:rsidRPr="000A19B9" w:rsidRDefault="00EE0E7A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菜單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302D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2F4940C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BE07BCF" w14:textId="77777777" w:rsidR="00453B05" w:rsidRPr="000A19B9" w:rsidRDefault="00FE328F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453B05" w:rsidRPr="000A19B9" w14:paraId="40025D8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D1FCA39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79DC63F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ACB3B0C" w14:textId="1AF64655" w:rsidR="00453B05" w:rsidRPr="000A19B9" w:rsidRDefault="00EE0E7A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菜單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302E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1A5253C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7923B85" w14:textId="77777777" w:rsidR="002C0E49" w:rsidRPr="000A19B9" w:rsidRDefault="002C0E4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32897D2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5CA8910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5F90B2C" w14:textId="77777777" w:rsidR="00453B05" w:rsidRPr="000A19B9" w:rsidRDefault="00A4663A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E2E6117" w14:textId="4363A950" w:rsidR="00453B05" w:rsidRPr="000A19B9" w:rsidRDefault="00EE0E7A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菜單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303A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44F7B7C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8410C81" w14:textId="77777777" w:rsidR="00BF7B29" w:rsidRPr="000A19B9" w:rsidRDefault="00BF7B29" w:rsidP="00A4663A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453B05" w:rsidRPr="000A19B9" w14:paraId="55CBF7D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F92A478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7BC79FF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4A0DC6B" w14:textId="3164999A" w:rsidR="00453B05" w:rsidRPr="000A19B9" w:rsidRDefault="00EE0E7A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菜單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303B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A34B1DE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2983F94" w14:textId="77777777" w:rsidR="00BF7B29" w:rsidRPr="000A19B9" w:rsidRDefault="00BF7B2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3B3ABCC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CF0D718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E786639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BF65C85" w14:textId="4F8AD2A2" w:rsidR="00453B05" w:rsidRPr="000A19B9" w:rsidRDefault="00EE0E7A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菜單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303C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5481C8D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A7C3CF0" w14:textId="77777777" w:rsidR="00453B05" w:rsidRPr="000A19B9" w:rsidRDefault="00FE328F" w:rsidP="002C0E4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453B05" w:rsidRPr="000A19B9" w14:paraId="17235DC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769B061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CA06404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0299AB7" w14:textId="1910CF14" w:rsidR="00453B05" w:rsidRPr="000A19B9" w:rsidRDefault="00EE0E7A" w:rsidP="004974F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高三</w:t>
            </w:r>
            <w:r w:rsidR="004974F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畢業典禮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72106DE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91148D2" w14:textId="77777777" w:rsidR="002C0E49" w:rsidRPr="000A19B9" w:rsidRDefault="00FE328F" w:rsidP="00A66AF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453B05" w:rsidRPr="000A19B9" w14:paraId="44060B1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2D2868C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80731E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7CCF999" w14:textId="77777777" w:rsidR="00453B05" w:rsidRPr="000A19B9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D904928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35376EC" w14:textId="77777777" w:rsidR="00453B05" w:rsidRPr="000A19B9" w:rsidRDefault="00453B05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4BF87DF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6E40C2E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5B41B99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993A315" w14:textId="77777777" w:rsidR="00453B05" w:rsidRPr="000A19B9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FE4490D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3D34B32" w14:textId="77777777" w:rsidR="00453B05" w:rsidRPr="000A19B9" w:rsidRDefault="003F7651" w:rsidP="003F7651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453B05" w:rsidRPr="000A19B9" w14:paraId="3C3CE3C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705BE3C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25FB22D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C4352E5" w14:textId="77777777" w:rsidR="00453B05" w:rsidRPr="000A19B9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DD00044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FA7322E" w14:textId="77777777" w:rsidR="002C0E49" w:rsidRPr="000A19B9" w:rsidRDefault="002C0E49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0A19B9" w:rsidRPr="000A19B9" w14:paraId="72C9442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6FA432D" w14:textId="77777777" w:rsidR="000A19B9" w:rsidRPr="000A19B9" w:rsidRDefault="000A19B9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9EFC394" w14:textId="77777777" w:rsidR="000A19B9" w:rsidRDefault="003F765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E2EE161" w14:textId="3C435378" w:rsidR="000A19B9" w:rsidRPr="000A19B9" w:rsidRDefault="00CA2484" w:rsidP="00CA248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7890D32" w14:textId="77777777" w:rsidR="000A19B9" w:rsidRPr="000A19B9" w:rsidRDefault="000A19B9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FCC1188" w14:textId="77777777" w:rsidR="000A19B9" w:rsidRPr="000A19B9" w:rsidRDefault="003F7651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2E4788E5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50DBF" w14:textId="77777777" w:rsidR="006B1B86" w:rsidRDefault="006B1B86">
      <w:r>
        <w:separator/>
      </w:r>
    </w:p>
  </w:endnote>
  <w:endnote w:type="continuationSeparator" w:id="0">
    <w:p w14:paraId="44B58244" w14:textId="77777777" w:rsidR="006B1B86" w:rsidRDefault="006B1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2069C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44745840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06823" w14:textId="77777777" w:rsidR="006B1B86" w:rsidRDefault="006B1B86">
      <w:r>
        <w:separator/>
      </w:r>
    </w:p>
  </w:footnote>
  <w:footnote w:type="continuationSeparator" w:id="0">
    <w:p w14:paraId="771CF577" w14:textId="77777777" w:rsidR="006B1B86" w:rsidRDefault="006B1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1788310658">
    <w:abstractNumId w:val="3"/>
  </w:num>
  <w:num w:numId="2" w16cid:durableId="2007200264">
    <w:abstractNumId w:val="2"/>
  </w:num>
  <w:num w:numId="3" w16cid:durableId="2144227364">
    <w:abstractNumId w:val="1"/>
  </w:num>
  <w:num w:numId="4" w16cid:durableId="1658264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608B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974F3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2262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39D3"/>
    <w:rsid w:val="00674464"/>
    <w:rsid w:val="00674D41"/>
    <w:rsid w:val="0067742C"/>
    <w:rsid w:val="0068292B"/>
    <w:rsid w:val="00686732"/>
    <w:rsid w:val="00687B86"/>
    <w:rsid w:val="00690107"/>
    <w:rsid w:val="0069092E"/>
    <w:rsid w:val="00696A10"/>
    <w:rsid w:val="006A553E"/>
    <w:rsid w:val="006B0D72"/>
    <w:rsid w:val="006B1B86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D7F60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3DE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2D99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1EE2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A2484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C72FF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4890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0E7A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F3C793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22</TotalTime>
  <Pages>1</Pages>
  <Words>161</Words>
  <Characters>920</Characters>
  <Application>Microsoft Office Word</Application>
  <DocSecurity>0</DocSecurity>
  <Lines>7</Lines>
  <Paragraphs>2</Paragraphs>
  <ScaleCrop>false</ScaleCrop>
  <Company>User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議露 張</cp:lastModifiedBy>
  <cp:revision>7</cp:revision>
  <cp:lastPrinted>2009-02-11T08:45:00Z</cp:lastPrinted>
  <dcterms:created xsi:type="dcterms:W3CDTF">2025-02-10T12:24:00Z</dcterms:created>
  <dcterms:modified xsi:type="dcterms:W3CDTF">2025-02-11T13:35:00Z</dcterms:modified>
</cp:coreProperties>
</file>