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495A2B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495A2B">
        <w:rPr>
          <w:rFonts w:ascii="標楷體" w:eastAsia="標楷體" w:hAnsi="標楷體" w:hint="eastAsia"/>
        </w:rPr>
        <w:t>仰德</w:t>
      </w:r>
      <w:r w:rsidR="00652460" w:rsidRPr="00495A2B">
        <w:rPr>
          <w:rFonts w:ascii="標楷體" w:eastAsia="標楷體" w:hAnsi="標楷體"/>
        </w:rPr>
        <w:t>高中</w:t>
      </w:r>
      <w:r w:rsidR="001B13A6" w:rsidRPr="00495A2B">
        <w:rPr>
          <w:rFonts w:ascii="標楷體" w:eastAsia="標楷體" w:hAnsi="標楷體" w:hint="eastAsia"/>
        </w:rPr>
        <w:t>1</w:t>
      </w:r>
      <w:r w:rsidR="00E07B18" w:rsidRPr="00495A2B">
        <w:rPr>
          <w:rFonts w:ascii="標楷體" w:eastAsia="標楷體" w:hAnsi="標楷體" w:hint="eastAsia"/>
        </w:rPr>
        <w:t>1</w:t>
      </w:r>
      <w:r w:rsidR="00F54B5C" w:rsidRPr="00495A2B">
        <w:rPr>
          <w:rFonts w:ascii="標楷體" w:eastAsia="標楷體" w:hAnsi="標楷體"/>
        </w:rPr>
        <w:t>2</w:t>
      </w:r>
      <w:r w:rsidR="00652460" w:rsidRPr="00495A2B">
        <w:rPr>
          <w:rFonts w:ascii="標楷體" w:eastAsia="標楷體" w:hAnsi="標楷體"/>
        </w:rPr>
        <w:t>年度第</w:t>
      </w:r>
      <w:r w:rsidR="00217562" w:rsidRPr="00495A2B">
        <w:rPr>
          <w:rFonts w:ascii="標楷體" w:eastAsia="標楷體" w:hAnsi="標楷體" w:hint="eastAsia"/>
        </w:rPr>
        <w:t>二</w:t>
      </w:r>
      <w:r w:rsidR="00652460" w:rsidRPr="00495A2B">
        <w:rPr>
          <w:rFonts w:ascii="標楷體" w:eastAsia="標楷體" w:hAnsi="標楷體"/>
        </w:rPr>
        <w:t>學期</w:t>
      </w:r>
      <w:r w:rsidR="00CF5676" w:rsidRPr="00495A2B">
        <w:rPr>
          <w:rFonts w:ascii="標楷體" w:eastAsia="標楷體" w:hAnsi="標楷體" w:hint="eastAsia"/>
        </w:rPr>
        <w:t>三</w:t>
      </w:r>
      <w:r w:rsidR="00652460" w:rsidRPr="00495A2B">
        <w:rPr>
          <w:rFonts w:ascii="標楷體" w:eastAsia="標楷體" w:hAnsi="標楷體"/>
        </w:rPr>
        <w:t>年級</w:t>
      </w:r>
      <w:r w:rsidR="009D56FA" w:rsidRPr="00495A2B">
        <w:rPr>
          <w:rFonts w:ascii="標楷體" w:eastAsia="標楷體" w:hAnsi="標楷體" w:hint="eastAsia"/>
        </w:rPr>
        <w:t>數學</w:t>
      </w:r>
      <w:r w:rsidR="00652460" w:rsidRPr="00495A2B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704"/>
        <w:gridCol w:w="1276"/>
        <w:gridCol w:w="851"/>
        <w:gridCol w:w="708"/>
        <w:gridCol w:w="426"/>
        <w:gridCol w:w="708"/>
        <w:gridCol w:w="1929"/>
      </w:tblGrid>
      <w:tr w:rsidR="009D56FA" w:rsidRPr="009D56FA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1.</w:t>
            </w:r>
            <w:r w:rsidRPr="009D56FA">
              <w:rPr>
                <w:rFonts w:ascii="標楷體" w:eastAsia="標楷體" w:hAnsi="標楷體" w:hint="eastAsia"/>
              </w:rPr>
              <w:t>增進學生對數學理解的能力</w:t>
            </w:r>
          </w:p>
          <w:p w:rsidR="009D56FA" w:rsidRPr="009D56FA" w:rsidRDefault="009D56FA" w:rsidP="009D56FA">
            <w:pPr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2.</w:t>
            </w:r>
            <w:r w:rsidRPr="009D56FA">
              <w:rPr>
                <w:rFonts w:ascii="標楷體" w:eastAsia="標楷體" w:hAnsi="標楷體" w:hint="eastAsia"/>
              </w:rPr>
              <w:t>訓練學生能根據題意的演算與作圖等能力，增進邏輯思維</w:t>
            </w:r>
          </w:p>
        </w:tc>
      </w:tr>
      <w:tr w:rsidR="009D56FA" w:rsidRPr="009D56FA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 w:hint="eastAsia"/>
              </w:rPr>
              <w:t>期中考、期末考、上課表現(小考、作業、發問)</w:t>
            </w:r>
          </w:p>
        </w:tc>
      </w:tr>
      <w:tr w:rsidR="009D56FA" w:rsidRPr="009D56FA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</w:rPr>
              <w:t>期中:30% 期末:30% 平時與小考作業:40%</w:t>
            </w:r>
          </w:p>
        </w:tc>
      </w:tr>
      <w:tr w:rsidR="009D56FA" w:rsidRPr="009D56FA" w:rsidTr="00DD7ED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307" w:type="dxa"/>
            <w:gridSpan w:val="9"/>
            <w:shd w:val="clear" w:color="auto" w:fill="auto"/>
          </w:tcPr>
          <w:p w:rsidR="009D56FA" w:rsidRPr="009D56FA" w:rsidRDefault="009D56FA" w:rsidP="009D56FA">
            <w:pPr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 w:hint="eastAsia"/>
              </w:rPr>
              <w:t>能熟稔數學的基本概念及基礎運算，對於學習有所幫助，且能應用於未來生活上。</w:t>
            </w:r>
          </w:p>
        </w:tc>
      </w:tr>
      <w:tr w:rsidR="009D56FA" w:rsidRPr="009D56FA" w:rsidTr="006975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/>
              </w:rPr>
            </w:pPr>
            <w:r w:rsidRPr="009D56FA">
              <w:rPr>
                <w:rFonts w:ascii="標楷體" w:eastAsia="標楷體" w:hAnsi="標楷體"/>
              </w:rPr>
              <w:t>五、教學進度</w:t>
            </w:r>
          </w:p>
        </w:tc>
      </w:tr>
      <w:tr w:rsidR="009D56FA" w:rsidRPr="009D56FA" w:rsidTr="00CF567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9D56F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9D56F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陳坤賀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自編教材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929" w:type="dxa"/>
            <w:vMerge w:val="restart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9D56FA" w:rsidRPr="009D56FA" w:rsidTr="00CF567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4" w:type="dxa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29" w:type="dxa"/>
            <w:vMerge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9D56F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9D56F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9D56F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9D56F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9D56F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9D56F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作業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餘式定理與因式定理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因式分解與分式運算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角度的基本性質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03/04優良讀物巡迴書展、03/07仰德青年模範生票選活動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銳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角三角函數的定義與基本關係式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任意角的三角函數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三角函數的圖形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9D56F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向量的意義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4/4-5清明兒童節放假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向量的加法與平行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向量的內積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圓方程式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9D56F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04/27-28四技二專統測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點與圓、直線與圖的關係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5/3公布高三補考名單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圓的切線方程式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5/9高三補考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等差數列與等差級數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Default="009D56FA" w:rsidP="009D56F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  <w:p w:rsidR="000E2B78" w:rsidRPr="009D56FA" w:rsidRDefault="000E2B78" w:rsidP="009D56FA">
            <w:pPr>
              <w:spacing w:line="240" w:lineRule="exact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B1B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（安全教育）</w:t>
            </w:r>
            <w:bookmarkStart w:id="0" w:name="_GoBack"/>
            <w:bookmarkEnd w:id="0"/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等比數列與等比級數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一元一次方程式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5/30畢典預演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9D56FA" w:rsidRPr="009D56FA" w:rsidTr="00FC5EB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D56FA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D56FA" w:rsidRPr="009D56FA" w:rsidRDefault="009D56FA" w:rsidP="009D56F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9D56FA" w:rsidRPr="009D56FA" w:rsidRDefault="009D56FA" w:rsidP="009D56F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9D56F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:rsidR="006357C3" w:rsidRPr="009D56FA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9D56FA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9D56FA">
        <w:rPr>
          <w:rFonts w:ascii="標楷體" w:eastAsia="標楷體" w:hAnsi="標楷體"/>
          <w:sz w:val="22"/>
          <w:szCs w:val="22"/>
        </w:rPr>
        <w:t>（所謂重大議題包含：</w:t>
      </w:r>
      <w:r w:rsidRPr="009D56FA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9D56FA">
        <w:rPr>
          <w:rFonts w:ascii="標楷體" w:eastAsia="標楷體" w:hAnsi="標楷體"/>
          <w:sz w:val="22"/>
          <w:szCs w:val="22"/>
        </w:rPr>
        <w:t>）</w:t>
      </w:r>
      <w:r w:rsidRPr="009D56FA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9D56FA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5EBE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2B78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4116E"/>
    <w:rsid w:val="00143CBB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2CDC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5A2B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6BD3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38BA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975FB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1CA3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3AF6"/>
    <w:rsid w:val="007D650F"/>
    <w:rsid w:val="007D73F4"/>
    <w:rsid w:val="007E5FE9"/>
    <w:rsid w:val="007E759B"/>
    <w:rsid w:val="007F0837"/>
    <w:rsid w:val="007F0EBE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D56FA"/>
    <w:rsid w:val="009E5174"/>
    <w:rsid w:val="009E5923"/>
    <w:rsid w:val="009F17AC"/>
    <w:rsid w:val="009F315D"/>
    <w:rsid w:val="009F3C80"/>
    <w:rsid w:val="009F51E4"/>
    <w:rsid w:val="009F5832"/>
    <w:rsid w:val="00A011F3"/>
    <w:rsid w:val="00A06033"/>
    <w:rsid w:val="00A165AE"/>
    <w:rsid w:val="00A203EF"/>
    <w:rsid w:val="00A22380"/>
    <w:rsid w:val="00A22CBB"/>
    <w:rsid w:val="00A2312E"/>
    <w:rsid w:val="00A23E1A"/>
    <w:rsid w:val="00A240EA"/>
    <w:rsid w:val="00A277FF"/>
    <w:rsid w:val="00A3328A"/>
    <w:rsid w:val="00A37E96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03C6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5676"/>
    <w:rsid w:val="00CF7852"/>
    <w:rsid w:val="00D0008F"/>
    <w:rsid w:val="00D0089D"/>
    <w:rsid w:val="00D00EF8"/>
    <w:rsid w:val="00D05658"/>
    <w:rsid w:val="00D10C51"/>
    <w:rsid w:val="00D13EEC"/>
    <w:rsid w:val="00D156E3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6071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D7EDB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3F7E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79D"/>
    <w:rsid w:val="00E65FF4"/>
    <w:rsid w:val="00E6625B"/>
    <w:rsid w:val="00E666FF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C5EBE"/>
    <w:rsid w:val="00FD180D"/>
    <w:rsid w:val="00FD4D5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4DEA1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6DA97-F26B-4761-A055-EE2615F72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</TotalTime>
  <Pages>1</Pages>
  <Words>710</Words>
  <Characters>490</Characters>
  <Application>Microsoft Office Word</Application>
  <DocSecurity>0</DocSecurity>
  <Lines>4</Lines>
  <Paragraphs>2</Paragraphs>
  <ScaleCrop>false</ScaleCrop>
  <Company>User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6</cp:revision>
  <cp:lastPrinted>2024-02-16T01:52:00Z</cp:lastPrinted>
  <dcterms:created xsi:type="dcterms:W3CDTF">2024-02-16T01:52:00Z</dcterms:created>
  <dcterms:modified xsi:type="dcterms:W3CDTF">2024-02-22T23:58:00Z</dcterms:modified>
</cp:coreProperties>
</file>