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460" w:rsidRPr="000A19B9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0A19B9">
        <w:rPr>
          <w:rFonts w:ascii="標楷體" w:eastAsia="標楷體" w:hAnsi="標楷體" w:hint="eastAsia"/>
        </w:rPr>
        <w:t>仰德</w:t>
      </w:r>
      <w:r w:rsidR="00652460" w:rsidRPr="000A19B9">
        <w:rPr>
          <w:rFonts w:ascii="標楷體" w:eastAsia="標楷體" w:hAnsi="標楷體"/>
        </w:rPr>
        <w:t>高中</w:t>
      </w:r>
      <w:proofErr w:type="gramStart"/>
      <w:r w:rsidR="001B13A6" w:rsidRPr="000A19B9">
        <w:rPr>
          <w:rFonts w:ascii="標楷體" w:eastAsia="標楷體" w:hAnsi="標楷體" w:hint="eastAsia"/>
        </w:rPr>
        <w:t>1</w:t>
      </w:r>
      <w:r w:rsidR="00E07B18" w:rsidRPr="000A19B9">
        <w:rPr>
          <w:rFonts w:ascii="標楷體" w:eastAsia="標楷體" w:hAnsi="標楷體" w:hint="eastAsia"/>
        </w:rPr>
        <w:t>1</w:t>
      </w:r>
      <w:r w:rsidR="000A19B9">
        <w:rPr>
          <w:rFonts w:ascii="標楷體" w:eastAsia="標楷體" w:hAnsi="標楷體" w:hint="eastAsia"/>
        </w:rPr>
        <w:t>3</w:t>
      </w:r>
      <w:proofErr w:type="gramEnd"/>
      <w:r w:rsidR="00652460" w:rsidRPr="000A19B9">
        <w:rPr>
          <w:rFonts w:ascii="標楷體" w:eastAsia="標楷體" w:hAnsi="標楷體"/>
        </w:rPr>
        <w:t>年度第</w:t>
      </w:r>
      <w:r w:rsidR="00217562" w:rsidRPr="000A19B9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學期</w:t>
      </w:r>
      <w:r w:rsidR="000A19B9">
        <w:rPr>
          <w:rFonts w:ascii="標楷體" w:eastAsia="標楷體" w:hAnsi="標楷體" w:hint="eastAsia"/>
        </w:rPr>
        <w:t xml:space="preserve"> </w:t>
      </w:r>
      <w:proofErr w:type="gramStart"/>
      <w:r w:rsidR="006538EE">
        <w:rPr>
          <w:rFonts w:ascii="標楷體" w:eastAsia="標楷體" w:hAnsi="標楷體" w:hint="eastAsia"/>
        </w:rPr>
        <w:t>一</w:t>
      </w:r>
      <w:proofErr w:type="gramEnd"/>
      <w:r w:rsidR="000A19B9">
        <w:rPr>
          <w:rFonts w:ascii="標楷體" w:eastAsia="標楷體" w:hAnsi="標楷體" w:hint="eastAsia"/>
        </w:rPr>
        <w:t xml:space="preserve"> </w:t>
      </w:r>
      <w:r w:rsidR="00652460" w:rsidRPr="000A19B9">
        <w:rPr>
          <w:rFonts w:ascii="標楷體" w:eastAsia="標楷體" w:hAnsi="標楷體"/>
        </w:rPr>
        <w:t>年級</w:t>
      </w:r>
      <w:r w:rsidR="000A19B9">
        <w:rPr>
          <w:rFonts w:ascii="標楷體" w:eastAsia="標楷體" w:hAnsi="標楷體" w:hint="eastAsia"/>
        </w:rPr>
        <w:t xml:space="preserve">  </w:t>
      </w:r>
      <w:r w:rsidR="006538EE">
        <w:rPr>
          <w:rFonts w:ascii="標楷體" w:eastAsia="標楷體" w:hAnsi="標楷體" w:hint="eastAsia"/>
        </w:rPr>
        <w:t>生物</w:t>
      </w:r>
      <w:r w:rsidR="000A19B9">
        <w:rPr>
          <w:rFonts w:ascii="標楷體" w:eastAsia="標楷體" w:hAnsi="標楷體" w:hint="eastAsia"/>
        </w:rPr>
        <w:t xml:space="preserve"> </w:t>
      </w:r>
      <w:r w:rsidR="00652460" w:rsidRPr="000A19B9">
        <w:rPr>
          <w:rFonts w:ascii="標楷體" w:eastAsia="標楷體" w:hAnsi="標楷體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652460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52460" w:rsidRPr="000A19B9" w:rsidRDefault="00652460" w:rsidP="00BD51E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652460" w:rsidRDefault="006538EE" w:rsidP="006538EE">
            <w:pPr>
              <w:pStyle w:val="af0"/>
              <w:numPr>
                <w:ilvl w:val="0"/>
                <w:numId w:val="5"/>
              </w:numPr>
              <w:spacing w:line="400" w:lineRule="exac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了解人體各個臟器系統功能機轉，重視養生保健、身心健康、降低社會醫療及長照成本，慎選飲食來源．</w:t>
            </w:r>
          </w:p>
          <w:p w:rsidR="006538EE" w:rsidRDefault="006538EE" w:rsidP="006538EE">
            <w:pPr>
              <w:pStyle w:val="af0"/>
              <w:numPr>
                <w:ilvl w:val="0"/>
                <w:numId w:val="5"/>
              </w:numPr>
              <w:spacing w:line="400" w:lineRule="exac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明白生物性狀皆由親代遺傳子代，且過程是隨機無法選擇的，希望了解後能用關懷的愛心，去幫助或同理有先天性遺傳疾病的人．</w:t>
            </w:r>
          </w:p>
          <w:p w:rsidR="006538EE" w:rsidRPr="006538EE" w:rsidRDefault="006538EE" w:rsidP="006538EE">
            <w:pPr>
              <w:pStyle w:val="af0"/>
              <w:numPr>
                <w:ilvl w:val="0"/>
                <w:numId w:val="5"/>
              </w:numPr>
              <w:spacing w:line="400" w:lineRule="exac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了解生物多樣性的分類及新興生物科技，可尊重自然界大小生物，愛惜生物棲息環境，並珍惜生物及各種環境資源．</w:t>
            </w:r>
          </w:p>
        </w:tc>
      </w:tr>
      <w:tr w:rsidR="00652460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52460" w:rsidRPr="000A19B9" w:rsidRDefault="00652460" w:rsidP="00BD51E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652460" w:rsidRPr="006538EE" w:rsidRDefault="006538EE" w:rsidP="006538EE">
            <w:pPr>
              <w:spacing w:line="400" w:lineRule="exact"/>
              <w:rPr>
                <w:rFonts w:ascii="標楷體" w:eastAsia="標楷體" w:hAnsi="標楷體"/>
              </w:rPr>
            </w:pPr>
            <w:r w:rsidRPr="00513CBB">
              <w:rPr>
                <w:rFonts w:ascii="標楷體" w:eastAsia="標楷體" w:hAnsi="標楷體" w:hint="eastAsia"/>
              </w:rPr>
              <w:t>課堂參與程度、習作、期中/末考</w:t>
            </w:r>
          </w:p>
        </w:tc>
      </w:tr>
      <w:tr w:rsidR="00652460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52460" w:rsidRPr="000A19B9" w:rsidRDefault="00652460" w:rsidP="00BD51E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6538EE" w:rsidRPr="000A19B9" w:rsidRDefault="006538EE" w:rsidP="00BD51EA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期中考30%、期末考30%、平常成績40%</w:t>
            </w:r>
          </w:p>
        </w:tc>
      </w:tr>
      <w:tr w:rsidR="00652460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52460" w:rsidRPr="000A19B9" w:rsidRDefault="00652460" w:rsidP="00BD51E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652460" w:rsidRPr="000A19B9" w:rsidRDefault="00EB2528" w:rsidP="00BD51EA">
            <w:pPr>
              <w:spacing w:line="400" w:lineRule="exact"/>
              <w:rPr>
                <w:rFonts w:ascii="標楷體" w:eastAsia="標楷體" w:hAnsi="標楷體"/>
              </w:rPr>
            </w:pPr>
            <w:r w:rsidRPr="00513CBB">
              <w:rPr>
                <w:rFonts w:ascii="標楷體" w:eastAsia="標楷體" w:hAnsi="標楷體" w:hint="eastAsia"/>
              </w:rPr>
              <w:t>將課程學習到的生物專業知識，應用在日常生活中。</w:t>
            </w:r>
          </w:p>
        </w:tc>
      </w:tr>
      <w:tr w:rsidR="00652460" w:rsidRPr="000A19B9" w:rsidTr="008573FB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652460" w:rsidRPr="000A19B9" w:rsidRDefault="00652460" w:rsidP="00BD51EA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FC097A" w:rsidRPr="000A19B9" w:rsidTr="008573FB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FC097A" w:rsidRPr="000A19B9" w:rsidRDefault="00E45AC7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2</w:t>
            </w:r>
            <w:bookmarkStart w:id="0" w:name="_GoBack"/>
            <w:bookmarkEnd w:id="0"/>
            <w:r w:rsidR="00FC097A" w:rsidRPr="000A19B9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="00FC097A" w:rsidRPr="000A19B9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FC097A" w:rsidRPr="000A19B9" w:rsidRDefault="00FC097A" w:rsidP="00BD51E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FC097A" w:rsidRPr="000A19B9" w:rsidRDefault="006538EE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蕭葦苓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FC097A" w:rsidRPr="000A19B9" w:rsidRDefault="006538EE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生物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FC097A" w:rsidRPr="000A19B9" w:rsidRDefault="00FC097A" w:rsidP="00BD51EA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:rsidR="00FC097A" w:rsidRPr="000A19B9" w:rsidRDefault="00764B64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餐一孝</w:t>
            </w:r>
          </w:p>
        </w:tc>
      </w:tr>
      <w:tr w:rsidR="00FC097A" w:rsidRPr="000A19B9" w:rsidTr="008573FB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FC097A" w:rsidRPr="000A19B9" w:rsidRDefault="00FC097A" w:rsidP="00BD51E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FC097A" w:rsidRPr="000A19B9" w:rsidRDefault="006538EE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育達文化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FC097A" w:rsidRPr="000A19B9" w:rsidRDefault="00FC097A" w:rsidP="00BD51EA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6533DB" w:rsidRPr="000A19B9" w:rsidTr="001A092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057A3" w:rsidRPr="000A19B9" w:rsidRDefault="001057A3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proofErr w:type="gramStart"/>
            <w:r w:rsidRPr="000A19B9">
              <w:rPr>
                <w:rFonts w:ascii="標楷體" w:eastAsia="標楷體" w:hAnsi="標楷體" w:cs="標楷體" w:hint="eastAsia"/>
                <w:kern w:val="0"/>
              </w:rPr>
              <w:t>週</w:t>
            </w:r>
            <w:proofErr w:type="gramEnd"/>
            <w:r w:rsidRPr="000A19B9">
              <w:rPr>
                <w:rFonts w:ascii="標楷體" w:eastAsia="標楷體" w:hAnsi="標楷體" w:cs="標楷體" w:hint="eastAsia"/>
                <w:kern w:val="0"/>
              </w:rPr>
              <w:t>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533DB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6533DB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0A19B9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0A19B9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533DB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作</w:t>
            </w:r>
            <w:r w:rsidR="00454DB7" w:rsidRPr="000A19B9">
              <w:rPr>
                <w:rFonts w:ascii="標楷體" w:eastAsia="標楷體" w:hAnsi="標楷體" w:cs="標楷體" w:hint="eastAsia"/>
                <w:kern w:val="0"/>
              </w:rPr>
              <w:t xml:space="preserve"> 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82036D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備</w:t>
            </w:r>
            <w:r w:rsidR="00B749EB" w:rsidRPr="000A19B9">
              <w:rPr>
                <w:rFonts w:ascii="標楷體" w:eastAsia="標楷體" w:hAnsi="標楷體" w:cs="標楷體" w:hint="eastAsia"/>
                <w:kern w:val="0"/>
              </w:rPr>
              <w:t xml:space="preserve">   </w:t>
            </w:r>
            <w:proofErr w:type="gramStart"/>
            <w:r w:rsidRPr="000A19B9">
              <w:rPr>
                <w:rFonts w:ascii="標楷體" w:eastAsia="標楷體" w:hAnsi="標楷體" w:cs="標楷體" w:hint="eastAsia"/>
                <w:kern w:val="0"/>
              </w:rPr>
              <w:t>註</w:t>
            </w:r>
            <w:proofErr w:type="gramEnd"/>
          </w:p>
        </w:tc>
      </w:tr>
      <w:tr w:rsidR="007F0837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F0837" w:rsidRPr="000A19B9" w:rsidRDefault="00160268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proofErr w:type="gramStart"/>
            <w:r w:rsidRPr="000A19B9">
              <w:rPr>
                <w:rFonts w:ascii="標楷體" w:eastAsia="標楷體" w:hAnsi="標楷體" w:cs="標楷體" w:hint="eastAsia"/>
                <w:kern w:val="0"/>
              </w:rPr>
              <w:t>一</w:t>
            </w:r>
            <w:proofErr w:type="gramEnd"/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F0837" w:rsidRPr="000A19B9" w:rsidRDefault="00241773" w:rsidP="000A19B9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</w:t>
            </w:r>
            <w:r w:rsidR="002F5AF5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~02/1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F0837" w:rsidRPr="000A19B9" w:rsidRDefault="00EB2528" w:rsidP="00BD51E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開學準備周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F0837" w:rsidRPr="000A19B9" w:rsidRDefault="007F0837" w:rsidP="00BD51E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2C0E49" w:rsidRPr="000A19B9" w:rsidRDefault="00FE328F" w:rsidP="00A165AE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02/11 開學</w:t>
            </w:r>
          </w:p>
        </w:tc>
      </w:tr>
      <w:tr w:rsidR="007F0837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F0837" w:rsidRPr="000A19B9" w:rsidRDefault="00160268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F0837" w:rsidRPr="000A19B9" w:rsidRDefault="00241773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</w:t>
            </w:r>
            <w:r w:rsidR="002F5AF5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F0837" w:rsidRPr="000A19B9" w:rsidRDefault="00EB2528" w:rsidP="00BD51E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課程介紹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F0837" w:rsidRPr="000A19B9" w:rsidRDefault="007F0837" w:rsidP="00BD51E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2C0E49" w:rsidRPr="000A19B9" w:rsidRDefault="002C0E49" w:rsidP="00A165AE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7F0837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F0837" w:rsidRPr="000A19B9" w:rsidRDefault="00160268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F0837" w:rsidRPr="000A19B9" w:rsidRDefault="00241773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/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EB2528" w:rsidRPr="00EB2528" w:rsidRDefault="00EB2528" w:rsidP="00EB2528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proofErr w:type="gramStart"/>
            <w:r w:rsidRPr="00EB2528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一</w:t>
            </w:r>
            <w:proofErr w:type="gramEnd"/>
            <w:r w:rsidRPr="00EB2528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人體的構造與生理</w:t>
            </w:r>
          </w:p>
          <w:p w:rsidR="007F0837" w:rsidRPr="00EB2528" w:rsidRDefault="00EB2528" w:rsidP="00EB2528">
            <w:pPr>
              <w:spacing w:line="360" w:lineRule="exact"/>
              <w:rPr>
                <w:rFonts w:ascii="標楷體" w:eastAsia="標楷體" w:hAnsi="標楷體"/>
                <w:b/>
                <w:kern w:val="0"/>
                <w:sz w:val="22"/>
                <w:szCs w:val="22"/>
              </w:rPr>
            </w:pPr>
            <w:r w:rsidRPr="00EB2528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1-1營養與消化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F0837" w:rsidRPr="000A19B9" w:rsidRDefault="00EB2528" w:rsidP="00BD51E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習作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A165AE" w:rsidRPr="000A19B9" w:rsidRDefault="00FE328F" w:rsidP="00A165AE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籃球</w:t>
            </w:r>
            <w:proofErr w:type="gramStart"/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週</w:t>
            </w:r>
            <w:proofErr w:type="gramEnd"/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、02/28 放假</w:t>
            </w:r>
          </w:p>
        </w:tc>
      </w:tr>
      <w:tr w:rsidR="00453B05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0A19B9" w:rsidRDefault="005C746C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EB2528" w:rsidRPr="00513CBB" w:rsidRDefault="00EB2528" w:rsidP="00EB2528">
            <w:pPr>
              <w:spacing w:line="360" w:lineRule="exact"/>
              <w:rPr>
                <w:rFonts w:ascii="標楷體" w:eastAsia="標楷體" w:hAnsi="標楷體" w:cs="標楷體"/>
                <w:kern w:val="0"/>
              </w:rPr>
            </w:pPr>
            <w:proofErr w:type="gramStart"/>
            <w:r w:rsidRPr="00513CBB">
              <w:rPr>
                <w:rFonts w:ascii="標楷體" w:eastAsia="標楷體" w:hAnsi="標楷體" w:hint="eastAsia"/>
              </w:rPr>
              <w:t>一</w:t>
            </w:r>
            <w:proofErr w:type="gramEnd"/>
            <w:r w:rsidRPr="00513CBB">
              <w:rPr>
                <w:rFonts w:ascii="標楷體" w:eastAsia="標楷體" w:hAnsi="標楷體" w:cs="標楷體" w:hint="eastAsia"/>
                <w:kern w:val="0"/>
              </w:rPr>
              <w:t>人體的構造與生理</w:t>
            </w:r>
          </w:p>
          <w:p w:rsidR="00453B05" w:rsidRPr="000A19B9" w:rsidRDefault="00EB2528" w:rsidP="00EB2528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13CBB">
              <w:rPr>
                <w:rFonts w:ascii="標楷體" w:eastAsia="標楷體" w:hAnsi="標楷體" w:cs="標楷體" w:hint="eastAsia"/>
                <w:kern w:val="0"/>
              </w:rPr>
              <w:t>1-2血液的循環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0A19B9" w:rsidRDefault="00EB2528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習作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2C0E49" w:rsidRPr="000A19B9" w:rsidRDefault="00FE328F" w:rsidP="00453B05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國文月</w:t>
            </w:r>
          </w:p>
        </w:tc>
      </w:tr>
      <w:tr w:rsidR="00453B05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03/10-03/</w:t>
            </w:r>
            <w:r w:rsidR="0002255F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EB2528" w:rsidRPr="00513CBB" w:rsidRDefault="00EB2528" w:rsidP="00EB2528">
            <w:pPr>
              <w:spacing w:line="360" w:lineRule="exact"/>
              <w:rPr>
                <w:rFonts w:ascii="標楷體" w:eastAsia="標楷體" w:hAnsi="標楷體" w:cs="標楷體"/>
                <w:kern w:val="0"/>
              </w:rPr>
            </w:pPr>
            <w:proofErr w:type="gramStart"/>
            <w:r w:rsidRPr="00513CBB">
              <w:rPr>
                <w:rFonts w:ascii="標楷體" w:eastAsia="標楷體" w:hAnsi="標楷體" w:hint="eastAsia"/>
              </w:rPr>
              <w:t>一</w:t>
            </w:r>
            <w:proofErr w:type="gramEnd"/>
            <w:r w:rsidRPr="00513CBB">
              <w:rPr>
                <w:rFonts w:ascii="標楷體" w:eastAsia="標楷體" w:hAnsi="標楷體" w:cs="標楷體" w:hint="eastAsia"/>
                <w:kern w:val="0"/>
              </w:rPr>
              <w:t>人體的構造與生理</w:t>
            </w:r>
          </w:p>
          <w:p w:rsidR="00453B05" w:rsidRPr="000A19B9" w:rsidRDefault="00EB2528" w:rsidP="00EB2528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13CBB">
              <w:rPr>
                <w:rFonts w:ascii="標楷體" w:eastAsia="標楷體" w:hAnsi="標楷體" w:cs="標楷體" w:hint="eastAsia"/>
                <w:kern w:val="0"/>
              </w:rPr>
              <w:t>1-3呼吸系統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5A1984" w:rsidRPr="000A19B9" w:rsidRDefault="00FE328F" w:rsidP="002C0E4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03/13-14 高三模擬考</w:t>
            </w:r>
          </w:p>
        </w:tc>
      </w:tr>
      <w:tr w:rsidR="00453B05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03/17</w:t>
            </w:r>
            <w:r w:rsidR="00DB7453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EB2528" w:rsidRPr="00513CBB" w:rsidRDefault="00EB2528" w:rsidP="00EB2528">
            <w:pPr>
              <w:spacing w:line="360" w:lineRule="exact"/>
              <w:rPr>
                <w:rFonts w:ascii="標楷體" w:eastAsia="標楷體" w:hAnsi="標楷體" w:cs="標楷體"/>
                <w:kern w:val="0"/>
              </w:rPr>
            </w:pPr>
            <w:proofErr w:type="gramStart"/>
            <w:r w:rsidRPr="00513CBB">
              <w:rPr>
                <w:rFonts w:ascii="標楷體" w:eastAsia="標楷體" w:hAnsi="標楷體" w:hint="eastAsia"/>
              </w:rPr>
              <w:t>一</w:t>
            </w:r>
            <w:proofErr w:type="gramEnd"/>
            <w:r w:rsidRPr="00513CBB">
              <w:rPr>
                <w:rFonts w:ascii="標楷體" w:eastAsia="標楷體" w:hAnsi="標楷體" w:cs="標楷體" w:hint="eastAsia"/>
                <w:kern w:val="0"/>
              </w:rPr>
              <w:t>人體的構造與生理</w:t>
            </w:r>
          </w:p>
          <w:p w:rsidR="00453B05" w:rsidRPr="000A19B9" w:rsidRDefault="00EB2528" w:rsidP="00EB2528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13CBB">
              <w:rPr>
                <w:rFonts w:ascii="標楷體" w:eastAsia="標楷體" w:hAnsi="標楷體" w:cs="標楷體" w:hint="eastAsia"/>
                <w:kern w:val="0"/>
              </w:rPr>
              <w:t>1-3排泄系統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0A19B9" w:rsidRDefault="00EB2528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習作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5A1984" w:rsidRPr="000A19B9" w:rsidRDefault="00FE328F" w:rsidP="00FE328F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03/21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卡拉OK決賽&amp;社團成果發表</w:t>
            </w:r>
          </w:p>
        </w:tc>
      </w:tr>
      <w:tr w:rsidR="00453B05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03/24</w:t>
            </w:r>
            <w:r w:rsidR="00DB7453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0A19B9" w:rsidRDefault="00EB2528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期中考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5A1984" w:rsidRPr="000A19B9" w:rsidRDefault="00FE328F" w:rsidP="00453B05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03/26-28 期中考</w:t>
            </w:r>
          </w:p>
        </w:tc>
      </w:tr>
      <w:tr w:rsidR="00453B05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03/31</w:t>
            </w:r>
            <w:r w:rsidR="00DB7453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EB2528" w:rsidRPr="00513CBB" w:rsidRDefault="00EB2528" w:rsidP="00EB2528">
            <w:pPr>
              <w:spacing w:line="360" w:lineRule="exact"/>
              <w:rPr>
                <w:rFonts w:ascii="標楷體" w:eastAsia="標楷體" w:hAnsi="標楷體" w:cs="標楷體"/>
                <w:kern w:val="0"/>
              </w:rPr>
            </w:pPr>
            <w:proofErr w:type="gramStart"/>
            <w:r w:rsidRPr="00513CBB">
              <w:rPr>
                <w:rFonts w:ascii="標楷體" w:eastAsia="標楷體" w:hAnsi="標楷體" w:hint="eastAsia"/>
              </w:rPr>
              <w:t>一</w:t>
            </w:r>
            <w:proofErr w:type="gramEnd"/>
            <w:r w:rsidRPr="00513CBB">
              <w:rPr>
                <w:rFonts w:ascii="標楷體" w:eastAsia="標楷體" w:hAnsi="標楷體" w:cs="標楷體" w:hint="eastAsia"/>
                <w:kern w:val="0"/>
              </w:rPr>
              <w:t>人體的構造與生理</w:t>
            </w:r>
          </w:p>
          <w:p w:rsidR="00453B05" w:rsidRPr="000A19B9" w:rsidRDefault="00EB2528" w:rsidP="00EB2528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513CBB">
              <w:rPr>
                <w:rFonts w:ascii="標楷體" w:eastAsia="標楷體" w:hAnsi="標楷體" w:cs="標楷體" w:hint="eastAsia"/>
                <w:kern w:val="0"/>
              </w:rPr>
              <w:t>1-4身體的防禦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0A19B9" w:rsidRDefault="00EB2528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習作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5A1984" w:rsidRPr="000A19B9" w:rsidRDefault="00FE328F" w:rsidP="005A1984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04/03-04 清明、兒童節放假</w:t>
            </w:r>
          </w:p>
        </w:tc>
      </w:tr>
      <w:tr w:rsidR="00453B05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0A19B9" w:rsidRDefault="000A19B9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04/07</w:t>
            </w:r>
            <w:r w:rsidR="004C5C39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EB2528" w:rsidRPr="00513CBB" w:rsidRDefault="00EB2528" w:rsidP="00EB2528">
            <w:pPr>
              <w:spacing w:line="360" w:lineRule="exact"/>
              <w:rPr>
                <w:rFonts w:ascii="標楷體" w:eastAsia="標楷體" w:hAnsi="標楷體" w:cs="標楷體"/>
                <w:kern w:val="0"/>
              </w:rPr>
            </w:pPr>
            <w:proofErr w:type="gramStart"/>
            <w:r w:rsidRPr="00513CBB">
              <w:rPr>
                <w:rFonts w:ascii="標楷體" w:eastAsia="標楷體" w:hAnsi="標楷體" w:hint="eastAsia"/>
              </w:rPr>
              <w:t>一</w:t>
            </w:r>
            <w:proofErr w:type="gramEnd"/>
            <w:r w:rsidRPr="00513CBB">
              <w:rPr>
                <w:rFonts w:ascii="標楷體" w:eastAsia="標楷體" w:hAnsi="標楷體" w:cs="標楷體" w:hint="eastAsia"/>
                <w:kern w:val="0"/>
              </w:rPr>
              <w:t>人體的構造與生理</w:t>
            </w:r>
          </w:p>
          <w:p w:rsidR="00453B05" w:rsidRPr="000A19B9" w:rsidRDefault="00EB2528" w:rsidP="00EB2528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513CBB">
              <w:rPr>
                <w:rFonts w:ascii="標楷體" w:eastAsia="標楷體" w:hAnsi="標楷體" w:hint="eastAsia"/>
                <w:kern w:val="0"/>
              </w:rPr>
              <w:t>1-5大腦神經系統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0A19B9" w:rsidRDefault="00EB2528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習作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2C0E49" w:rsidRPr="000A19B9" w:rsidRDefault="00FE328F" w:rsidP="00FE328F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04/12 </w:t>
            </w:r>
            <w:proofErr w:type="gramStart"/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親職日</w:t>
            </w:r>
            <w:proofErr w:type="gramEnd"/>
          </w:p>
        </w:tc>
      </w:tr>
      <w:tr w:rsidR="00EB2528" w:rsidRPr="000A19B9" w:rsidTr="003A3FDD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EB2528" w:rsidRPr="000A19B9" w:rsidRDefault="00EB2528" w:rsidP="00EB252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EB2528" w:rsidRPr="000A19B9" w:rsidRDefault="00EB2528" w:rsidP="00EB2528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EB2528" w:rsidRPr="00513CBB" w:rsidRDefault="00EB2528" w:rsidP="00EB2528">
            <w:pPr>
              <w:spacing w:line="360" w:lineRule="exact"/>
              <w:rPr>
                <w:rFonts w:ascii="標楷體" w:eastAsia="標楷體" w:hAnsi="標楷體" w:cs="標楷體"/>
                <w:kern w:val="0"/>
              </w:rPr>
            </w:pPr>
            <w:proofErr w:type="gramStart"/>
            <w:r w:rsidRPr="00513CBB">
              <w:rPr>
                <w:rFonts w:ascii="標楷體" w:eastAsia="標楷體" w:hAnsi="標楷體" w:hint="eastAsia"/>
              </w:rPr>
              <w:t>一</w:t>
            </w:r>
            <w:proofErr w:type="gramEnd"/>
            <w:r w:rsidRPr="00513CBB">
              <w:rPr>
                <w:rFonts w:ascii="標楷體" w:eastAsia="標楷體" w:hAnsi="標楷體" w:cs="標楷體" w:hint="eastAsia"/>
                <w:kern w:val="0"/>
              </w:rPr>
              <w:t>人體的構造與生理</w:t>
            </w:r>
          </w:p>
          <w:p w:rsidR="00EB2528" w:rsidRPr="00513CBB" w:rsidRDefault="00EB2528" w:rsidP="00EB2528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</w:rPr>
            </w:pPr>
            <w:r w:rsidRPr="00513CBB">
              <w:rPr>
                <w:rFonts w:ascii="標楷體" w:eastAsia="標楷體" w:hAnsi="標楷體" w:hint="eastAsia"/>
                <w:kern w:val="0"/>
              </w:rPr>
              <w:t>1-6人體腺體與激素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EB2528" w:rsidRPr="000A19B9" w:rsidRDefault="00EB2528" w:rsidP="00EB2528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習作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EB2528" w:rsidRDefault="00EB2528" w:rsidP="00EB2528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04/14 </w:t>
            </w:r>
            <w:proofErr w:type="gramStart"/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親職日補假</w:t>
            </w:r>
            <w:proofErr w:type="gramEnd"/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乙天</w:t>
            </w:r>
          </w:p>
          <w:p w:rsidR="00EB2528" w:rsidRPr="000A19B9" w:rsidRDefault="00EB2528" w:rsidP="00EB2528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04/16-18 高三期末考</w:t>
            </w:r>
          </w:p>
        </w:tc>
      </w:tr>
      <w:tr w:rsidR="00EB2528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EB2528" w:rsidRPr="000A19B9" w:rsidRDefault="00EB2528" w:rsidP="00EB252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EB2528" w:rsidRPr="000A19B9" w:rsidRDefault="00EB2528" w:rsidP="00EB2528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EB2528" w:rsidRPr="00513CBB" w:rsidRDefault="00EB2528" w:rsidP="00EB2528">
            <w:pPr>
              <w:spacing w:line="360" w:lineRule="exact"/>
              <w:rPr>
                <w:rFonts w:ascii="標楷體" w:eastAsia="標楷體" w:hAnsi="標楷體" w:cs="標楷體"/>
                <w:kern w:val="0"/>
              </w:rPr>
            </w:pPr>
            <w:proofErr w:type="gramStart"/>
            <w:r w:rsidRPr="00513CBB">
              <w:rPr>
                <w:rFonts w:ascii="標楷體" w:eastAsia="標楷體" w:hAnsi="標楷體" w:hint="eastAsia"/>
              </w:rPr>
              <w:t>一</w:t>
            </w:r>
            <w:proofErr w:type="gramEnd"/>
            <w:r w:rsidRPr="00513CBB">
              <w:rPr>
                <w:rFonts w:ascii="標楷體" w:eastAsia="標楷體" w:hAnsi="標楷體" w:cs="標楷體" w:hint="eastAsia"/>
                <w:kern w:val="0"/>
              </w:rPr>
              <w:t>人體的構造與生理</w:t>
            </w:r>
          </w:p>
          <w:p w:rsidR="00EB2528" w:rsidRPr="000A19B9" w:rsidRDefault="00EB2528" w:rsidP="00EB2528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513CBB">
              <w:rPr>
                <w:rFonts w:ascii="標楷體" w:eastAsia="標楷體" w:hAnsi="標楷體" w:hint="eastAsia"/>
                <w:kern w:val="0"/>
              </w:rPr>
              <w:t>1-7人類的生殖系統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EB2528" w:rsidRPr="000A19B9" w:rsidRDefault="00EB2528" w:rsidP="00EB2528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習作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EB2528" w:rsidRDefault="00EB2528" w:rsidP="00EB2528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 xml:space="preserve">04/25 </w:t>
            </w:r>
            <w:r w:rsidRPr="00FE328F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高三祈福儀式&amp;送舊活動</w:t>
            </w:r>
          </w:p>
          <w:p w:rsidR="00EB2528" w:rsidRPr="00EB2528" w:rsidRDefault="00EB2528" w:rsidP="00EB2528">
            <w:pPr>
              <w:spacing w:line="400" w:lineRule="exact"/>
              <w:rPr>
                <w:rStyle w:val="af"/>
                <w:rFonts w:ascii="標楷體" w:eastAsia="標楷體" w:hAnsi="標楷體"/>
                <w:b w:val="0"/>
                <w:bCs w:val="0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</w:rPr>
              <w:t>性別平等</w:t>
            </w:r>
            <w:r w:rsidRPr="000A19B9">
              <w:rPr>
                <w:rFonts w:ascii="標楷體" w:eastAsia="標楷體" w:hAnsi="標楷體" w:hint="eastAsia"/>
              </w:rPr>
              <w:t>、生命</w:t>
            </w:r>
          </w:p>
        </w:tc>
      </w:tr>
      <w:tr w:rsidR="00EB2528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EB2528" w:rsidRPr="000A19B9" w:rsidRDefault="00EB2528" w:rsidP="00EB252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EB2528" w:rsidRPr="000A19B9" w:rsidRDefault="00EB2528" w:rsidP="00EB2528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04/28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EB2528" w:rsidRDefault="00EB2528" w:rsidP="00EB2528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2-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基因與遺傳</w:t>
            </w:r>
          </w:p>
          <w:p w:rsidR="00EB2528" w:rsidRPr="000A19B9" w:rsidRDefault="00EB2528" w:rsidP="00EB2528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D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NA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、基因與染色體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EB2528" w:rsidRPr="000A19B9" w:rsidRDefault="00EB2528" w:rsidP="00EB2528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EB2528" w:rsidRPr="000A19B9" w:rsidRDefault="00EB2528" w:rsidP="00EB2528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4/28-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9 高一二作業抽查</w:t>
            </w:r>
          </w:p>
        </w:tc>
      </w:tr>
      <w:tr w:rsidR="00EB2528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EB2528" w:rsidRPr="000A19B9" w:rsidRDefault="00EB2528" w:rsidP="00EB252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EB2528" w:rsidRPr="000A19B9" w:rsidRDefault="00EB2528" w:rsidP="00EB2528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05/05-05/09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EB2528" w:rsidRDefault="00EB2528" w:rsidP="00EB2528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2-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基因與遺傳</w:t>
            </w:r>
          </w:p>
          <w:p w:rsidR="00EB2528" w:rsidRPr="000A19B9" w:rsidRDefault="00EB2528" w:rsidP="00EB2528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D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NA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、基因與染色體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EB2528" w:rsidRPr="000A19B9" w:rsidRDefault="00EB2528" w:rsidP="00EB2528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習作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EB2528" w:rsidRPr="000A19B9" w:rsidRDefault="00EB2528" w:rsidP="00EB2528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EB2528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EB2528" w:rsidRPr="000A19B9" w:rsidRDefault="00EB2528" w:rsidP="00EB252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EB2528" w:rsidRPr="000A19B9" w:rsidRDefault="00EB2528" w:rsidP="00EB2528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EB2528" w:rsidRDefault="00EB2528" w:rsidP="00EB2528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2-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基因與遺傳</w:t>
            </w:r>
          </w:p>
          <w:p w:rsidR="00EB2528" w:rsidRPr="000A19B9" w:rsidRDefault="00EB2528" w:rsidP="00EB2528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人類的遺傳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EB2528" w:rsidRPr="000A19B9" w:rsidRDefault="00EB2528" w:rsidP="00EB2528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EB2528" w:rsidRPr="000A19B9" w:rsidRDefault="00EB2528" w:rsidP="00EB2528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EB2528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EB2528" w:rsidRPr="000A19B9" w:rsidRDefault="00EB2528" w:rsidP="00EB252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lastRenderedPageBreak/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EB2528" w:rsidRPr="000A19B9" w:rsidRDefault="00EB2528" w:rsidP="00EB2528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EB2528" w:rsidRDefault="00EB2528" w:rsidP="00EB2528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2-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基因與遺傳</w:t>
            </w:r>
          </w:p>
          <w:p w:rsidR="00EB2528" w:rsidRPr="000A19B9" w:rsidRDefault="00EB2528" w:rsidP="00EB2528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人類的遺傳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EB2528" w:rsidRPr="000A19B9" w:rsidRDefault="00EB2528" w:rsidP="00EB2528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習作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EB2528" w:rsidRPr="000A19B9" w:rsidRDefault="00EB2528" w:rsidP="00EB2528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EB2528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EB2528" w:rsidRPr="000A19B9" w:rsidRDefault="00EB2528" w:rsidP="00EB252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EB2528" w:rsidRPr="000A19B9" w:rsidRDefault="00EB2528" w:rsidP="00EB2528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EB2528" w:rsidRPr="000A19B9" w:rsidRDefault="00EB2528" w:rsidP="00EB2528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3生物科學與生活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EB2528" w:rsidRPr="000A19B9" w:rsidRDefault="00EB2528" w:rsidP="00EB2528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習作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EB2528" w:rsidRPr="000A19B9" w:rsidRDefault="00EB2528" w:rsidP="00EB2528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05/30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端午節補假</w:t>
            </w:r>
          </w:p>
        </w:tc>
      </w:tr>
      <w:tr w:rsidR="00EB2528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EB2528" w:rsidRPr="000A19B9" w:rsidRDefault="00EB2528" w:rsidP="00EB252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EB2528" w:rsidRPr="000A19B9" w:rsidRDefault="00EB2528" w:rsidP="00EB2528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EB2528" w:rsidRPr="000A19B9" w:rsidRDefault="00EB2528" w:rsidP="00EB2528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4生物多樣性保育與永續經營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EB2528" w:rsidRPr="000A19B9" w:rsidRDefault="00EB2528" w:rsidP="00EB2528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EB2528" w:rsidRDefault="00EB2528" w:rsidP="00EB2528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06/02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畢業典禮</w:t>
            </w:r>
          </w:p>
          <w:p w:rsidR="00EB2528" w:rsidRPr="00EB2528" w:rsidRDefault="00EB2528" w:rsidP="00EB2528">
            <w:pPr>
              <w:spacing w:line="40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</w:rPr>
              <w:t>環境、海洋、生命</w:t>
            </w:r>
            <w:r w:rsidRPr="000A19B9">
              <w:rPr>
                <w:rFonts w:ascii="標楷體" w:eastAsia="標楷體" w:hAnsi="標楷體" w:hint="eastAsia"/>
              </w:rPr>
              <w:t>、能源</w:t>
            </w:r>
          </w:p>
        </w:tc>
      </w:tr>
      <w:tr w:rsidR="00EB2528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EB2528" w:rsidRPr="000A19B9" w:rsidRDefault="00EB2528" w:rsidP="00EB252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EB2528" w:rsidRPr="000A19B9" w:rsidRDefault="00EB2528" w:rsidP="00EB2528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EB2528" w:rsidRPr="000A19B9" w:rsidRDefault="00EB2528" w:rsidP="00EB2528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4生物多樣性保育與永續經營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EB2528" w:rsidRPr="000A19B9" w:rsidRDefault="00EB2528" w:rsidP="00EB2528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習作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EB2528" w:rsidRPr="00EB2528" w:rsidRDefault="00EB2528" w:rsidP="00EB2528">
            <w:pPr>
              <w:spacing w:line="40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</w:rPr>
              <w:t>環境、海洋、生命</w:t>
            </w:r>
            <w:r w:rsidRPr="000A19B9">
              <w:rPr>
                <w:rFonts w:ascii="標楷體" w:eastAsia="標楷體" w:hAnsi="標楷體" w:hint="eastAsia"/>
              </w:rPr>
              <w:t>、能源</w:t>
            </w:r>
          </w:p>
        </w:tc>
      </w:tr>
      <w:tr w:rsidR="00EB2528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EB2528" w:rsidRPr="000A19B9" w:rsidRDefault="00EB2528" w:rsidP="00EB252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EB2528" w:rsidRPr="000A19B9" w:rsidRDefault="00EB2528" w:rsidP="00EB2528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EB2528" w:rsidRPr="000A19B9" w:rsidRDefault="00EB2528" w:rsidP="00EB2528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EB2528" w:rsidRPr="000A19B9" w:rsidRDefault="00EB2528" w:rsidP="00EB2528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EB2528" w:rsidRPr="000A19B9" w:rsidRDefault="00EB2528" w:rsidP="00EB2528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06/17-19 高一二期末考</w:t>
            </w:r>
          </w:p>
        </w:tc>
      </w:tr>
      <w:tr w:rsidR="00EB2528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EB2528" w:rsidRPr="000A19B9" w:rsidRDefault="00EB2528" w:rsidP="00EB252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EB2528" w:rsidRPr="000A19B9" w:rsidRDefault="00EB2528" w:rsidP="00EB2528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06/23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EB2528" w:rsidRPr="000A19B9" w:rsidRDefault="00EB2528" w:rsidP="00EB2528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期末檢討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EB2528" w:rsidRPr="000A19B9" w:rsidRDefault="00EB2528" w:rsidP="00EB2528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EB2528" w:rsidRPr="000A19B9" w:rsidRDefault="00EB2528" w:rsidP="00EB2528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EB2528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EB2528" w:rsidRPr="000A19B9" w:rsidRDefault="00EB2528" w:rsidP="00EB252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二一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EB2528" w:rsidRDefault="00EB2528" w:rsidP="00EB2528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EB2528" w:rsidRPr="000A19B9" w:rsidRDefault="00EB2528" w:rsidP="00EB2528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休業式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EB2528" w:rsidRPr="000A19B9" w:rsidRDefault="00EB2528" w:rsidP="00EB2528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EB2528" w:rsidRPr="000A19B9" w:rsidRDefault="00EB2528" w:rsidP="00EB2528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06/30</w:t>
            </w:r>
            <w:r w:rsidRPr="003F765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休業式</w:t>
            </w:r>
          </w:p>
        </w:tc>
      </w:tr>
    </w:tbl>
    <w:p w:rsidR="006357C3" w:rsidRDefault="006357C3" w:rsidP="006357C3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proofErr w:type="gramStart"/>
      <w:r w:rsidRPr="000A19B9">
        <w:rPr>
          <w:rFonts w:ascii="標楷體" w:eastAsia="標楷體" w:hAnsi="標楷體"/>
          <w:sz w:val="22"/>
          <w:szCs w:val="22"/>
        </w:rPr>
        <w:t>（</w:t>
      </w:r>
      <w:proofErr w:type="gramEnd"/>
      <w:r w:rsidRPr="000A19B9">
        <w:rPr>
          <w:rFonts w:ascii="標楷體" w:eastAsia="標楷體" w:hAnsi="標楷體"/>
          <w:sz w:val="22"/>
          <w:szCs w:val="22"/>
        </w:rPr>
        <w:t>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proofErr w:type="gramStart"/>
      <w:r w:rsidRPr="000A19B9">
        <w:rPr>
          <w:rFonts w:ascii="標楷體" w:eastAsia="標楷體" w:hAnsi="標楷體"/>
          <w:sz w:val="22"/>
          <w:szCs w:val="22"/>
        </w:rPr>
        <w:t>）</w:t>
      </w:r>
      <w:proofErr w:type="gramEnd"/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p w:rsidR="00EB2528" w:rsidRDefault="00EB2528" w:rsidP="006357C3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</w:p>
    <w:sectPr w:rsidR="00EB2528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71F1" w:rsidRDefault="000D71F1">
      <w:r>
        <w:separator/>
      </w:r>
    </w:p>
  </w:endnote>
  <w:endnote w:type="continuationSeparator" w:id="0">
    <w:p w:rsidR="000D71F1" w:rsidRDefault="000D7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45AC7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71F1" w:rsidRDefault="000D71F1">
      <w:r>
        <w:separator/>
      </w:r>
    </w:p>
  </w:footnote>
  <w:footnote w:type="continuationSeparator" w:id="0">
    <w:p w:rsidR="000D71F1" w:rsidRDefault="000D71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1D910431"/>
    <w:multiLevelType w:val="hybridMultilevel"/>
    <w:tmpl w:val="DC6C954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5F372D3"/>
    <w:multiLevelType w:val="hybridMultilevel"/>
    <w:tmpl w:val="D462537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5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19B9"/>
    <w:rsid w:val="000A744A"/>
    <w:rsid w:val="000B43BC"/>
    <w:rsid w:val="000B78EF"/>
    <w:rsid w:val="000C5DD8"/>
    <w:rsid w:val="000C6606"/>
    <w:rsid w:val="000D71F1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0924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3F7651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38EE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4B64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3267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938A6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4A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0565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5AC7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2528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328F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3C06867E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  <w:style w:type="paragraph" w:styleId="af0">
    <w:name w:val="List Paragraph"/>
    <w:basedOn w:val="a"/>
    <w:uiPriority w:val="34"/>
    <w:qFormat/>
    <w:rsid w:val="006538EE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83D239-ADF0-4FBF-9003-8B0EF6083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TotalTime>102</TotalTime>
  <Pages>2</Pages>
  <Words>853</Words>
  <Characters>534</Characters>
  <Application>Microsoft Office Word</Application>
  <DocSecurity>0</DocSecurity>
  <Lines>4</Lines>
  <Paragraphs>2</Paragraphs>
  <ScaleCrop>false</ScaleCrop>
  <Company>User</Company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USER</cp:lastModifiedBy>
  <cp:revision>10</cp:revision>
  <cp:lastPrinted>2009-02-11T08:45:00Z</cp:lastPrinted>
  <dcterms:created xsi:type="dcterms:W3CDTF">2024-01-22T00:48:00Z</dcterms:created>
  <dcterms:modified xsi:type="dcterms:W3CDTF">2025-02-19T13:24:00Z</dcterms:modified>
</cp:coreProperties>
</file>