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>
        <w:rPr>
          <w:rFonts w:ascii="標楷體" w:eastAsia="標楷體" w:hAnsi="標楷體" w:hint="eastAsia"/>
        </w:rPr>
        <w:t xml:space="preserve">  </w:t>
      </w:r>
      <w:r w:rsidR="00565E08">
        <w:rPr>
          <w:rFonts w:ascii="標楷體" w:eastAsia="標楷體" w:hAnsi="標楷體" w:hint="eastAsia"/>
        </w:rPr>
        <w:t>三</w:t>
      </w:r>
      <w:r w:rsidRPr="000A19B9">
        <w:rPr>
          <w:rFonts w:ascii="標楷體" w:eastAsia="標楷體" w:hAnsi="標楷體"/>
        </w:rPr>
        <w:t>年級</w:t>
      </w:r>
      <w:r w:rsidR="00565E08">
        <w:rPr>
          <w:rFonts w:ascii="標楷體" w:eastAsia="標楷體" w:hAnsi="標楷體" w:hint="eastAsia"/>
        </w:rPr>
        <w:t>餐飲</w:t>
      </w:r>
      <w:bookmarkStart w:id="0" w:name="_GoBack"/>
      <w:bookmarkEnd w:id="0"/>
      <w:r>
        <w:rPr>
          <w:rFonts w:ascii="標楷體" w:eastAsia="標楷體" w:hAnsi="標楷體" w:hint="eastAsia"/>
        </w:rPr>
        <w:t xml:space="preserve">   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233C0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33C02" w:rsidRPr="00E772C5" w:rsidRDefault="00233C02" w:rsidP="00233C02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素養導向:能力.態度.知識</w:t>
            </w:r>
          </w:p>
          <w:p w:rsidR="00233C02" w:rsidRPr="00E772C5" w:rsidRDefault="00233C02" w:rsidP="00233C02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1.</w:t>
            </w:r>
            <w:r w:rsidRPr="00E772C5">
              <w:rPr>
                <w:rFonts w:ascii="標楷體" w:eastAsia="標楷體" w:hAnsi="標楷體" w:hint="eastAsia"/>
              </w:rPr>
              <w:tab/>
              <w:t>知識:</w:t>
            </w:r>
            <w:r>
              <w:rPr>
                <w:rFonts w:ascii="標楷體" w:eastAsia="標楷體" w:hAnsi="標楷體" w:hint="eastAsia"/>
              </w:rPr>
              <w:t>了解日式</w:t>
            </w:r>
            <w:r w:rsidRPr="00E772C5">
              <w:rPr>
                <w:rFonts w:ascii="標楷體" w:eastAsia="標楷體" w:hAnsi="標楷體" w:hint="eastAsia"/>
              </w:rPr>
              <w:t>烹調實習必備之相關專業知識、技能與理念。</w:t>
            </w:r>
          </w:p>
          <w:p w:rsidR="00233C02" w:rsidRPr="00E772C5" w:rsidRDefault="00233C02" w:rsidP="00233C02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2.</w:t>
            </w:r>
            <w:r w:rsidRPr="00E772C5">
              <w:rPr>
                <w:rFonts w:ascii="標楷體" w:eastAsia="標楷體" w:hAnsi="標楷體" w:hint="eastAsia"/>
              </w:rPr>
              <w:tab/>
              <w:t>能力:</w:t>
            </w:r>
            <w:r>
              <w:rPr>
                <w:rFonts w:ascii="標楷體" w:eastAsia="標楷體" w:hAnsi="標楷體" w:hint="eastAsia"/>
              </w:rPr>
              <w:t>熟練各種食材材料切割技巧，熟悉日料</w:t>
            </w:r>
            <w:r w:rsidRPr="00E772C5">
              <w:rPr>
                <w:rFonts w:ascii="標楷體" w:eastAsia="標楷體" w:hAnsi="標楷體" w:hint="eastAsia"/>
              </w:rPr>
              <w:t>基本烹飪技巧。</w:t>
            </w:r>
          </w:p>
          <w:p w:rsidR="00233C02" w:rsidRPr="00E772C5" w:rsidRDefault="00233C02" w:rsidP="00233C02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3.</w:t>
            </w:r>
            <w:r w:rsidRPr="00E772C5">
              <w:rPr>
                <w:rFonts w:ascii="標楷體" w:eastAsia="標楷體" w:hAnsi="標楷體" w:hint="eastAsia"/>
              </w:rPr>
              <w:tab/>
              <w:t>態度:養成良好衛生習慣及工作習慣。</w:t>
            </w:r>
          </w:p>
        </w:tc>
      </w:tr>
      <w:tr w:rsidR="00233C0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33C02" w:rsidRPr="001F158F" w:rsidRDefault="00233C02" w:rsidP="00233C02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 w:cs="標楷體" w:hint="eastAsia"/>
              </w:rPr>
              <w:t>作業、實作測驗、學習態度。</w:t>
            </w:r>
          </w:p>
        </w:tc>
      </w:tr>
      <w:tr w:rsidR="00233C0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33C02" w:rsidRPr="001F158F" w:rsidRDefault="00233C02" w:rsidP="00233C02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F158F">
              <w:rPr>
                <w:rFonts w:ascii="標楷體" w:eastAsia="標楷體" w:hAnsi="標楷體" w:cs="標楷體" w:hint="eastAsia"/>
              </w:rPr>
              <w:t>平時表現</w:t>
            </w:r>
            <w:r w:rsidRPr="001F158F">
              <w:rPr>
                <w:rFonts w:ascii="標楷體" w:eastAsia="標楷體" w:hAnsi="標楷體" w:cs="標楷體"/>
              </w:rPr>
              <w:t>30%</w:t>
            </w:r>
            <w:r w:rsidRPr="001F158F">
              <w:rPr>
                <w:rFonts w:ascii="標楷體" w:eastAsia="標楷體" w:hAnsi="標楷體" w:cs="標楷體" w:hint="eastAsia"/>
              </w:rPr>
              <w:t>、期中考</w:t>
            </w:r>
            <w:r w:rsidRPr="001F158F">
              <w:rPr>
                <w:rFonts w:ascii="標楷體" w:eastAsia="標楷體" w:hAnsi="標楷體" w:cs="標楷體"/>
              </w:rPr>
              <w:t>30%</w:t>
            </w:r>
            <w:r w:rsidRPr="001F158F">
              <w:rPr>
                <w:rFonts w:ascii="標楷體" w:eastAsia="標楷體" w:hAnsi="標楷體" w:cs="標楷體" w:hint="eastAsia"/>
              </w:rPr>
              <w:t>、期末考</w:t>
            </w:r>
            <w:r w:rsidRPr="001F158F">
              <w:rPr>
                <w:rFonts w:ascii="標楷體" w:eastAsia="標楷體" w:hAnsi="標楷體" w:cs="標楷體"/>
              </w:rPr>
              <w:t>30%</w:t>
            </w:r>
            <w:r w:rsidRPr="001F158F">
              <w:rPr>
                <w:rFonts w:ascii="標楷體" w:eastAsia="標楷體" w:hAnsi="標楷體" w:cs="標楷體" w:hint="eastAsia"/>
              </w:rPr>
              <w:t>、作業繳交</w:t>
            </w:r>
            <w:r w:rsidRPr="001F158F">
              <w:rPr>
                <w:rFonts w:ascii="標楷體" w:eastAsia="標楷體" w:hAnsi="標楷體" w:cs="標楷體"/>
              </w:rPr>
              <w:t>10%</w:t>
            </w:r>
          </w:p>
        </w:tc>
      </w:tr>
      <w:tr w:rsidR="00233C0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33C02" w:rsidRPr="001F158F" w:rsidRDefault="00233C02" w:rsidP="00233C02">
            <w:pPr>
              <w:ind w:left="840" w:hangingChars="350" w:hanging="8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1F158F">
              <w:rPr>
                <w:rFonts w:ascii="標楷體" w:eastAsia="標楷體" w:hAnsi="標楷體" w:cs="標楷體" w:hint="eastAsia"/>
              </w:rPr>
              <w:t>身為餐飲從業人員該具備的專業素養與學術涵養。</w:t>
            </w:r>
          </w:p>
          <w:p w:rsidR="00233C02" w:rsidRPr="001F158F" w:rsidRDefault="00233C02" w:rsidP="00233C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2.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實際操作基礎日式烹調了解日本飲食文化</w:t>
            </w:r>
          </w:p>
          <w:p w:rsidR="00233C02" w:rsidRPr="001F158F" w:rsidRDefault="00233C02" w:rsidP="00233C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3.</w:t>
            </w:r>
            <w:r w:rsidRPr="001F158F">
              <w:rPr>
                <w:rFonts w:ascii="標楷體" w:eastAsia="標楷體" w:hAnsi="標楷體" w:cs="標楷體" w:hint="eastAsia"/>
                <w:color w:val="000000"/>
                <w:kern w:val="0"/>
              </w:rPr>
              <w:t>激發對烹飪藝術興趣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.</w:t>
            </w:r>
          </w:p>
        </w:tc>
      </w:tr>
      <w:tr w:rsidR="00233C02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233C02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董競文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233C02" w:rsidRPr="0065263C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日本料理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餐僑三A</w:t>
            </w:r>
          </w:p>
        </w:tc>
      </w:tr>
      <w:tr w:rsidR="00233C02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6009B">
              <w:rPr>
                <w:rFonts w:ascii="標楷體" w:eastAsia="標楷體" w:hAnsi="標楷體" w:cs="標楷體" w:hint="eastAsia"/>
                <w:kern w:val="0"/>
              </w:rPr>
              <w:t>群英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233C02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233C02" w:rsidRPr="000A19B9" w:rsidTr="008A1565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33C02" w:rsidRPr="001F158F" w:rsidRDefault="00233C02" w:rsidP="00233C0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日式料理介紹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233C02" w:rsidRPr="000A19B9" w:rsidTr="008A1565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33C02" w:rsidRPr="001F158F" w:rsidRDefault="00233C02" w:rsidP="00233C02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豬排丼飯.蛤蜊山藥湯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33C02" w:rsidRPr="000A19B9" w:rsidTr="008A1565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33C02" w:rsidRPr="001F158F" w:rsidRDefault="00233C02" w:rsidP="00233C0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散壽司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天婦羅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33C02" w:rsidRPr="000A19B9" w:rsidRDefault="00233C02" w:rsidP="00233C0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233C02" w:rsidRPr="000A19B9" w:rsidTr="008A1565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33C02" w:rsidRPr="009A33C1" w:rsidRDefault="00233C02" w:rsidP="00233C0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日式炒烏龍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豚骨高湯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33C02" w:rsidRPr="000A19B9" w:rsidRDefault="00233C02" w:rsidP="00233C02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233C02" w:rsidRPr="000A19B9" w:rsidTr="008A1565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33C02" w:rsidRPr="001F158F" w:rsidRDefault="00233C02" w:rsidP="00233C0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 w:rsidRPr="00233C02">
              <w:rPr>
                <w:rFonts w:ascii="標楷體" w:eastAsia="標楷體" w:hAnsi="標楷體" w:hint="eastAsia"/>
                <w:kern w:val="0"/>
                <w:sz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33C02" w:rsidRDefault="00233C02" w:rsidP="00233C0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233C02" w:rsidRPr="000A19B9" w:rsidRDefault="00233C02" w:rsidP="00233C0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233C02" w:rsidRPr="000A19B9" w:rsidTr="008A1565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33C02" w:rsidRPr="001F158F" w:rsidRDefault="00233C02" w:rsidP="00233C0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玉子燒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鮮蝦握壽司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233C02" w:rsidRPr="000A19B9" w:rsidTr="00691FAD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33C02" w:rsidRPr="00B8100D" w:rsidRDefault="00233C02" w:rsidP="00233C02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06A7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海苔壽司.味噌湯.蔬菜手卷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33C02" w:rsidRPr="000A19B9" w:rsidRDefault="00233C02" w:rsidP="00233C0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</w:tc>
      </w:tr>
      <w:tr w:rsidR="00233C02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33C02" w:rsidRDefault="00233C02" w:rsidP="00233C0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</w:tc>
      </w:tr>
      <w:tr w:rsidR="00233C02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33C0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薑汁豬肉飯.文蛤湯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33C02" w:rsidRPr="000A19B9" w:rsidRDefault="00233C02" w:rsidP="00233C0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2F1" w:rsidRDefault="00E752F1">
      <w:r>
        <w:separator/>
      </w:r>
    </w:p>
  </w:endnote>
  <w:endnote w:type="continuationSeparator" w:id="0">
    <w:p w:rsidR="00E752F1" w:rsidRDefault="00E7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2F1" w:rsidRDefault="00E752F1">
      <w:r>
        <w:separator/>
      </w:r>
    </w:p>
  </w:footnote>
  <w:footnote w:type="continuationSeparator" w:id="0">
    <w:p w:rsidR="00E752F1" w:rsidRDefault="00E75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3C02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65E08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52F1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4FA6DA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419DF-689E-40CE-9459-465DA4095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22</TotalTime>
  <Pages>1</Pages>
  <Words>116</Words>
  <Characters>667</Characters>
  <Application>Microsoft Office Word</Application>
  <DocSecurity>0</DocSecurity>
  <Lines>5</Lines>
  <Paragraphs>1</Paragraphs>
  <ScaleCrop>false</ScaleCrop>
  <Company>User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11</cp:revision>
  <cp:lastPrinted>2009-02-11T08:45:00Z</cp:lastPrinted>
  <dcterms:created xsi:type="dcterms:W3CDTF">2024-01-22T00:49:00Z</dcterms:created>
  <dcterms:modified xsi:type="dcterms:W3CDTF">2025-02-17T05:45:00Z</dcterms:modified>
</cp:coreProperties>
</file>