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FFF" w:rsidRPr="000A19B9" w:rsidRDefault="00361DC5" w:rsidP="003E3FFF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361DC5">
        <w:rPr>
          <w:rFonts w:ascii="標楷體" w:eastAsia="標楷體" w:hAnsi="標楷體" w:hint="eastAsia"/>
        </w:rPr>
        <w:t>仰德高中</w:t>
      </w:r>
      <w:proofErr w:type="gramStart"/>
      <w:r w:rsidRPr="00361DC5">
        <w:rPr>
          <w:rFonts w:ascii="標楷體" w:eastAsia="標楷體" w:hAnsi="標楷體" w:hint="eastAsia"/>
        </w:rPr>
        <w:t>113</w:t>
      </w:r>
      <w:proofErr w:type="gramEnd"/>
      <w:r w:rsidRPr="00361DC5">
        <w:rPr>
          <w:rFonts w:ascii="標楷體" w:eastAsia="標楷體" w:hAnsi="標楷體" w:hint="eastAsia"/>
        </w:rPr>
        <w:t>年度第二學期  三年級   宴會管理科教學計畫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279"/>
        <w:gridCol w:w="1276"/>
        <w:gridCol w:w="1768"/>
        <w:gridCol w:w="783"/>
        <w:gridCol w:w="709"/>
        <w:gridCol w:w="1787"/>
      </w:tblGrid>
      <w:tr w:rsidR="003E3FFF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3E3FFF" w:rsidRPr="000A19B9" w:rsidRDefault="003E3FFF" w:rsidP="000E1D0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8"/>
            <w:shd w:val="clear" w:color="auto" w:fill="auto"/>
          </w:tcPr>
          <w:p w:rsidR="003E3FFF" w:rsidRPr="000A19B9" w:rsidRDefault="003E3FFF" w:rsidP="000E1D06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361DC5" w:rsidRPr="000A19B9" w:rsidTr="005751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8"/>
          </w:tcPr>
          <w:p w:rsidR="00361DC5" w:rsidRPr="00C70AD1" w:rsidRDefault="00361DC5" w:rsidP="00361DC5">
            <w:pPr>
              <w:spacing w:line="400" w:lineRule="exact"/>
              <w:rPr>
                <w:rFonts w:ascii="標楷體" w:eastAsia="標楷體" w:hAnsi="標楷體"/>
              </w:rPr>
            </w:pPr>
            <w:proofErr w:type="gramStart"/>
            <w:r w:rsidRPr="00C70AD1">
              <w:rPr>
                <w:rFonts w:ascii="標楷體" w:eastAsia="標楷體" w:hAnsi="標楷體" w:hint="eastAsia"/>
              </w:rPr>
              <w:t>採</w:t>
            </w:r>
            <w:proofErr w:type="gramEnd"/>
            <w:r w:rsidRPr="00C70AD1">
              <w:rPr>
                <w:rFonts w:ascii="標楷體" w:eastAsia="標楷體" w:hAnsi="標楷體" w:hint="eastAsia"/>
              </w:rPr>
              <w:t>授課、</w:t>
            </w:r>
            <w:r>
              <w:rPr>
                <w:rFonts w:ascii="標楷體" w:eastAsia="標楷體" w:hAnsi="標楷體" w:hint="eastAsia"/>
              </w:rPr>
              <w:t>測驗</w:t>
            </w:r>
            <w:r w:rsidRPr="00C70AD1">
              <w:rPr>
                <w:rFonts w:ascii="標楷體" w:eastAsia="標楷體" w:hAnsi="標楷體" w:hint="eastAsia"/>
              </w:rPr>
              <w:t>及日常上課情況進行評量。</w:t>
            </w:r>
          </w:p>
        </w:tc>
      </w:tr>
      <w:tr w:rsidR="00361DC5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8"/>
            <w:shd w:val="clear" w:color="auto" w:fill="auto"/>
          </w:tcPr>
          <w:p w:rsidR="00361DC5" w:rsidRPr="000A19B9" w:rsidRDefault="00361DC5" w:rsidP="00361DC5">
            <w:pPr>
              <w:spacing w:line="400" w:lineRule="exact"/>
              <w:rPr>
                <w:rFonts w:ascii="標楷體" w:eastAsia="標楷體" w:hAnsi="標楷體"/>
              </w:rPr>
            </w:pPr>
            <w:r w:rsidRPr="00735C3B">
              <w:rPr>
                <w:rFonts w:ascii="標楷體" w:eastAsia="標楷體" w:hAnsi="標楷體" w:hint="eastAsia"/>
              </w:rPr>
              <w:t>期中考30％，期末考30％，平常40％</w:t>
            </w:r>
          </w:p>
        </w:tc>
      </w:tr>
      <w:tr w:rsidR="00361DC5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8"/>
            <w:shd w:val="clear" w:color="auto" w:fill="auto"/>
          </w:tcPr>
          <w:p w:rsidR="00361DC5" w:rsidRPr="000A19B9" w:rsidRDefault="00361DC5" w:rsidP="00361DC5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361DC5" w:rsidRPr="000A19B9" w:rsidTr="000E1D06">
        <w:trPr>
          <w:trHeight w:val="20"/>
          <w:jc w:val="center"/>
        </w:trPr>
        <w:tc>
          <w:tcPr>
            <w:tcW w:w="10409" w:type="dxa"/>
            <w:gridSpan w:val="11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361DC5" w:rsidRPr="000A19B9" w:rsidTr="0031594D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361DC5" w:rsidRPr="000A19B9" w:rsidRDefault="00361DC5" w:rsidP="00361D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Pr="000A19B9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361DC5" w:rsidRPr="000A19B9" w:rsidRDefault="00361DC5" w:rsidP="00361DC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361DC5" w:rsidRPr="000A19B9" w:rsidRDefault="00361DC5" w:rsidP="00361D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279" w:type="dxa"/>
            <w:vMerge w:val="restart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>
              <w:rPr>
                <w:rFonts w:ascii="標楷體" w:eastAsia="標楷體" w:hAnsi="標楷體" w:cs="標楷體" w:hint="eastAsia"/>
                <w:kern w:val="0"/>
              </w:rPr>
              <w:t>黃顯晴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361DC5" w:rsidRDefault="00361DC5" w:rsidP="00361D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735C3B">
              <w:rPr>
                <w:rFonts w:ascii="標楷體" w:eastAsia="標楷體" w:hAnsi="標楷體" w:cs="標楷體" w:hint="eastAsia"/>
                <w:kern w:val="0"/>
              </w:rPr>
              <w:t xml:space="preserve">宴會管理: </w:t>
            </w:r>
          </w:p>
          <w:p w:rsidR="00361DC5" w:rsidRPr="000A19B9" w:rsidRDefault="00361DC5" w:rsidP="00361D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735C3B">
              <w:rPr>
                <w:rFonts w:ascii="標楷體" w:eastAsia="標楷體" w:hAnsi="標楷體" w:cs="標楷體" w:hint="eastAsia"/>
                <w:kern w:val="0"/>
              </w:rPr>
              <w:t>全方位管理秘笈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787" w:type="dxa"/>
            <w:vMerge w:val="restart"/>
            <w:shd w:val="clear" w:color="auto" w:fill="auto"/>
            <w:vAlign w:val="center"/>
          </w:tcPr>
          <w:p w:rsidR="00361DC5" w:rsidRDefault="00726337" w:rsidP="00361D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>
              <w:rPr>
                <w:rFonts w:ascii="標楷體" w:eastAsia="標楷體" w:hAnsi="標楷體" w:cs="標楷體" w:hint="eastAsia"/>
                <w:kern w:val="0"/>
              </w:rPr>
              <w:t>餐僑</w:t>
            </w:r>
            <w:proofErr w:type="gramEnd"/>
            <w:r w:rsidR="00361DC5">
              <w:rPr>
                <w:rFonts w:ascii="標楷體" w:eastAsia="標楷體" w:hAnsi="標楷體" w:cs="標楷體" w:hint="eastAsia"/>
                <w:kern w:val="0"/>
              </w:rPr>
              <w:t>三</w:t>
            </w:r>
            <w:r>
              <w:rPr>
                <w:rFonts w:ascii="標楷體" w:eastAsia="標楷體" w:hAnsi="標楷體" w:cs="標楷體" w:hint="eastAsia"/>
                <w:kern w:val="0"/>
              </w:rPr>
              <w:t>B</w:t>
            </w:r>
          </w:p>
          <w:p w:rsidR="0031594D" w:rsidRPr="000A19B9" w:rsidRDefault="0031594D" w:rsidP="00361D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594D">
              <w:rPr>
                <w:rFonts w:ascii="標楷體" w:eastAsia="標楷體" w:hAnsi="標楷體" w:cs="標楷體" w:hint="eastAsia"/>
                <w:kern w:val="0"/>
              </w:rPr>
              <w:t>(三、四、五)</w:t>
            </w:r>
            <w:bookmarkStart w:id="0" w:name="_GoBack"/>
            <w:bookmarkEnd w:id="0"/>
          </w:p>
        </w:tc>
      </w:tr>
      <w:tr w:rsidR="00361DC5" w:rsidRPr="000A19B9" w:rsidTr="0031594D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361DC5" w:rsidRPr="000A19B9" w:rsidRDefault="00361DC5" w:rsidP="00361DC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79" w:type="dxa"/>
            <w:vMerge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61DC5">
              <w:rPr>
                <w:rFonts w:ascii="標楷體" w:eastAsia="標楷體" w:hAnsi="標楷體" w:cs="標楷體" w:hint="eastAsia"/>
                <w:kern w:val="0"/>
              </w:rPr>
              <w:t>新文京開發出版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787" w:type="dxa"/>
            <w:vMerge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361DC5" w:rsidRPr="000A19B9" w:rsidTr="0031594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週</w:t>
            </w:r>
            <w:proofErr w:type="gramEnd"/>
            <w:r w:rsidRPr="000A19B9">
              <w:rPr>
                <w:rFonts w:ascii="標楷體" w:eastAsia="標楷體" w:hAnsi="標楷體" w:cs="標楷體" w:hint="eastAsia"/>
                <w:kern w:val="0"/>
              </w:rPr>
              <w:t>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 xml:space="preserve">備   </w:t>
            </w: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註</w:t>
            </w:r>
            <w:proofErr w:type="gramEnd"/>
          </w:p>
        </w:tc>
      </w:tr>
      <w:tr w:rsidR="00361DC5" w:rsidRPr="000A19B9" w:rsidTr="0031594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  <w:proofErr w:type="gramEnd"/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75" w:type="dxa"/>
            <w:gridSpan w:val="3"/>
            <w:shd w:val="clear" w:color="auto" w:fill="auto"/>
          </w:tcPr>
          <w:p w:rsidR="00361DC5" w:rsidRPr="000E249C" w:rsidRDefault="00361DC5" w:rsidP="00361DC5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0E249C">
              <w:rPr>
                <w:rFonts w:ascii="標楷體" w:eastAsia="標楷體" w:hAnsi="標楷體" w:hint="eastAsia"/>
                <w:color w:val="000000"/>
              </w:rPr>
              <w:t>1.準備</w:t>
            </w:r>
            <w:proofErr w:type="gramStart"/>
            <w:r w:rsidRPr="000E249C">
              <w:rPr>
                <w:rFonts w:ascii="標楷體" w:eastAsia="標楷體" w:hAnsi="標楷體" w:hint="eastAsia"/>
                <w:color w:val="000000"/>
              </w:rPr>
              <w:t>週</w:t>
            </w:r>
            <w:proofErr w:type="gramEnd"/>
          </w:p>
          <w:p w:rsidR="00361DC5" w:rsidRPr="000E249C" w:rsidRDefault="00361DC5" w:rsidP="00361DC5">
            <w:pPr>
              <w:spacing w:line="360" w:lineRule="exact"/>
              <w:rPr>
                <w:rFonts w:ascii="標楷體" w:eastAsia="標楷體" w:hAnsi="標楷體"/>
                <w:kern w:val="0"/>
              </w:rPr>
            </w:pPr>
            <w:r w:rsidRPr="000E249C">
              <w:rPr>
                <w:rFonts w:ascii="標楷體" w:eastAsia="標楷體" w:hAnsi="標楷體" w:hint="eastAsia"/>
                <w:color w:val="000000"/>
              </w:rPr>
              <w:t>2.課程說明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361DC5" w:rsidRPr="000A19B9" w:rsidTr="0031594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361DC5" w:rsidRPr="002436CE" w:rsidRDefault="00361DC5" w:rsidP="00361DC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.</w:t>
            </w:r>
            <w:r w:rsidRPr="002436C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宴會的特性與類型</w:t>
            </w:r>
          </w:p>
          <w:p w:rsidR="00361DC5" w:rsidRDefault="00361DC5" w:rsidP="00361DC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2.</w:t>
            </w:r>
            <w:r w:rsidRPr="002436C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宴會的歷史文化</w:t>
            </w:r>
          </w:p>
          <w:p w:rsidR="00361DC5" w:rsidRPr="000A19B9" w:rsidRDefault="00361DC5" w:rsidP="00361DC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.</w:t>
            </w:r>
            <w:r w:rsidRPr="002436C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宴會的經營單位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61DC5" w:rsidRPr="000A19B9" w:rsidRDefault="00361DC5" w:rsidP="00361DC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361DC5" w:rsidRPr="000A19B9" w:rsidTr="0031594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361DC5" w:rsidRDefault="00361DC5" w:rsidP="00361DC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436C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.</w:t>
            </w:r>
            <w:r w:rsidRPr="002436C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餐飲業的組織與業務範圍</w:t>
            </w:r>
          </w:p>
          <w:p w:rsidR="00361DC5" w:rsidRDefault="00361DC5" w:rsidP="00361DC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.</w:t>
            </w:r>
            <w:proofErr w:type="gramStart"/>
            <w:r w:rsidRPr="002436C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宴會部的組織</w:t>
            </w:r>
            <w:proofErr w:type="gramEnd"/>
            <w:r w:rsidRPr="002436C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編制與人員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 </w:t>
            </w:r>
          </w:p>
          <w:p w:rsidR="00361DC5" w:rsidRPr="000A19B9" w:rsidRDefault="00361DC5" w:rsidP="00361DC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  </w:t>
            </w:r>
            <w:r w:rsidRPr="002436C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配置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61DC5" w:rsidRPr="000A19B9" w:rsidRDefault="00361DC5" w:rsidP="00361DC5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361DC5" w:rsidRPr="000A19B9" w:rsidTr="0031594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361DC5" w:rsidRPr="002436CE" w:rsidRDefault="00361DC5" w:rsidP="00361DC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.</w:t>
            </w: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宴會作業標準程序</w:t>
            </w:r>
          </w:p>
          <w:p w:rsidR="00361DC5" w:rsidRPr="002436CE" w:rsidRDefault="00361DC5" w:rsidP="00361DC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2.</w:t>
            </w: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宴會預訂工作流程</w:t>
            </w:r>
          </w:p>
          <w:p w:rsidR="00361DC5" w:rsidRPr="002436CE" w:rsidRDefault="00361DC5" w:rsidP="00361DC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.</w:t>
            </w: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宴會服務作業</w:t>
            </w:r>
          </w:p>
          <w:p w:rsidR="00361DC5" w:rsidRPr="000A19B9" w:rsidRDefault="00361DC5" w:rsidP="00361DC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4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.</w:t>
            </w: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大型宴會現場管理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61DC5" w:rsidRPr="000A19B9" w:rsidRDefault="00361DC5" w:rsidP="00361DC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361DC5" w:rsidRPr="000A19B9" w:rsidTr="0031594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361DC5" w:rsidRPr="000A19B9" w:rsidRDefault="00361DC5" w:rsidP="00361DC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61DC5" w:rsidRDefault="00361DC5" w:rsidP="00361DC5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  <w:p w:rsidR="00361DC5" w:rsidRPr="000A19B9" w:rsidRDefault="00361DC5" w:rsidP="00361DC5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期中考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週</w:t>
            </w:r>
            <w:proofErr w:type="gramEnd"/>
          </w:p>
        </w:tc>
      </w:tr>
      <w:tr w:rsidR="00361DC5" w:rsidRPr="000A19B9" w:rsidTr="0031594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361DC5" w:rsidRPr="002436CE" w:rsidRDefault="00361DC5" w:rsidP="00361DC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1.</w:t>
            </w: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菜單設計與安排</w:t>
            </w:r>
          </w:p>
          <w:p w:rsidR="00361DC5" w:rsidRPr="002436CE" w:rsidRDefault="00361DC5" w:rsidP="00361DC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2.</w:t>
            </w: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宴會菜單的設計</w:t>
            </w:r>
          </w:p>
          <w:p w:rsidR="00361DC5" w:rsidRPr="000A19B9" w:rsidRDefault="00361DC5" w:rsidP="00361DC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3.</w:t>
            </w: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宴會菜單的命名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361DC5" w:rsidRPr="000A19B9" w:rsidTr="0031594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361DC5" w:rsidRPr="002436CE" w:rsidRDefault="00361DC5" w:rsidP="00361DC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1.</w:t>
            </w: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菜單設計與安排</w:t>
            </w:r>
          </w:p>
          <w:p w:rsidR="00361DC5" w:rsidRPr="002436CE" w:rsidRDefault="00361DC5" w:rsidP="00361DC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2.</w:t>
            </w: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宴會菜單的設計</w:t>
            </w:r>
          </w:p>
          <w:p w:rsidR="00361DC5" w:rsidRPr="000A19B9" w:rsidRDefault="00361DC5" w:rsidP="00361DC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3.</w:t>
            </w: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宴會菜單的命名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61DC5" w:rsidRPr="000A19B9" w:rsidRDefault="00361DC5" w:rsidP="00361DC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361DC5" w:rsidRPr="000A19B9" w:rsidTr="0031594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361DC5" w:rsidRPr="002436CE" w:rsidRDefault="00361DC5" w:rsidP="00361DC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.</w:t>
            </w: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飲酒禮儀概述</w:t>
            </w:r>
          </w:p>
          <w:p w:rsidR="00361DC5" w:rsidRPr="002436CE" w:rsidRDefault="00361DC5" w:rsidP="00361DC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.</w:t>
            </w: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中西餐飲酒禮儀</w:t>
            </w:r>
          </w:p>
          <w:p w:rsidR="00361DC5" w:rsidRPr="000A19B9" w:rsidRDefault="00361DC5" w:rsidP="00361DC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3.</w:t>
            </w: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開酒與品酒服務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61DC5" w:rsidRPr="000A19B9" w:rsidRDefault="00361DC5" w:rsidP="00361DC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361DC5" w:rsidRPr="000A19B9" w:rsidTr="0031594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361DC5" w:rsidRPr="000A19B9" w:rsidRDefault="00361DC5" w:rsidP="00361DC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61DC5" w:rsidRPr="000A19B9" w:rsidRDefault="00361DC5" w:rsidP="00361DC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期末考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週</w:t>
            </w:r>
            <w:proofErr w:type="gramEnd"/>
          </w:p>
        </w:tc>
      </w:tr>
      <w:tr w:rsidR="00361DC5" w:rsidRPr="000A19B9" w:rsidTr="0031594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1768" w:type="dxa"/>
            <w:shd w:val="clear" w:color="auto" w:fill="auto"/>
            <w:vAlign w:val="center"/>
          </w:tcPr>
          <w:p w:rsidR="00361DC5" w:rsidRPr="000A19B9" w:rsidRDefault="00361DC5" w:rsidP="00361DC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61DC5" w:rsidRPr="000A19B9" w:rsidRDefault="00361DC5" w:rsidP="00361DC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:rsidR="003E3FFF" w:rsidRPr="000A19B9" w:rsidRDefault="003E3FFF" w:rsidP="003E3FFF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proofErr w:type="gramStart"/>
      <w:r w:rsidRPr="000A19B9">
        <w:rPr>
          <w:rFonts w:ascii="標楷體" w:eastAsia="標楷體" w:hAnsi="標楷體"/>
          <w:sz w:val="22"/>
          <w:szCs w:val="22"/>
        </w:rPr>
        <w:t>（</w:t>
      </w:r>
      <w:proofErr w:type="gramEnd"/>
      <w:r w:rsidRPr="000A19B9">
        <w:rPr>
          <w:rFonts w:ascii="標楷體" w:eastAsia="標楷體" w:hAnsi="標楷體"/>
          <w:sz w:val="22"/>
          <w:szCs w:val="22"/>
        </w:rPr>
        <w:t>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proofErr w:type="gramStart"/>
      <w:r w:rsidRPr="000A19B9">
        <w:rPr>
          <w:rFonts w:ascii="標楷體" w:eastAsia="標楷體" w:hAnsi="標楷體"/>
          <w:sz w:val="22"/>
          <w:szCs w:val="22"/>
        </w:rPr>
        <w:t>）</w:t>
      </w:r>
      <w:proofErr w:type="gramEnd"/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p w:rsidR="006357C3" w:rsidRPr="003E3FFF" w:rsidRDefault="006357C3" w:rsidP="003E3FFF">
      <w:r w:rsidRPr="003E3FFF">
        <w:rPr>
          <w:rFonts w:hint="eastAsia"/>
        </w:rPr>
        <w:t xml:space="preserve"> </w:t>
      </w:r>
    </w:p>
    <w:sectPr w:rsidR="006357C3" w:rsidRPr="003E3FFF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7C66" w:rsidRDefault="00117C66">
      <w:r>
        <w:separator/>
      </w:r>
    </w:p>
  </w:endnote>
  <w:endnote w:type="continuationSeparator" w:id="0">
    <w:p w:rsidR="00117C66" w:rsidRDefault="00117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1594D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7C66" w:rsidRDefault="00117C66">
      <w:r>
        <w:separator/>
      </w:r>
    </w:p>
  </w:footnote>
  <w:footnote w:type="continuationSeparator" w:id="0">
    <w:p w:rsidR="00117C66" w:rsidRDefault="00117C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17C66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594D"/>
    <w:rsid w:val="003177ED"/>
    <w:rsid w:val="003307D7"/>
    <w:rsid w:val="0034082E"/>
    <w:rsid w:val="00342FEB"/>
    <w:rsid w:val="00344FE4"/>
    <w:rsid w:val="00346779"/>
    <w:rsid w:val="0035646F"/>
    <w:rsid w:val="00360494"/>
    <w:rsid w:val="00361DC5"/>
    <w:rsid w:val="00363347"/>
    <w:rsid w:val="00364756"/>
    <w:rsid w:val="00370FFA"/>
    <w:rsid w:val="00374A58"/>
    <w:rsid w:val="00376157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3FFF"/>
    <w:rsid w:val="003E7E2B"/>
    <w:rsid w:val="00401933"/>
    <w:rsid w:val="0040531A"/>
    <w:rsid w:val="0041521E"/>
    <w:rsid w:val="004204BB"/>
    <w:rsid w:val="00421162"/>
    <w:rsid w:val="004227D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379B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228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97D"/>
    <w:rsid w:val="00711D39"/>
    <w:rsid w:val="0071504B"/>
    <w:rsid w:val="00722784"/>
    <w:rsid w:val="007244AB"/>
    <w:rsid w:val="00726337"/>
    <w:rsid w:val="00736721"/>
    <w:rsid w:val="007403B6"/>
    <w:rsid w:val="00746007"/>
    <w:rsid w:val="00761A52"/>
    <w:rsid w:val="00766C4A"/>
    <w:rsid w:val="00774E82"/>
    <w:rsid w:val="00783CFC"/>
    <w:rsid w:val="00790A39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5066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1902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4B44"/>
    <w:rsid w:val="00B27884"/>
    <w:rsid w:val="00B27ECA"/>
    <w:rsid w:val="00B33908"/>
    <w:rsid w:val="00B35FFD"/>
    <w:rsid w:val="00B44A48"/>
    <w:rsid w:val="00B52812"/>
    <w:rsid w:val="00B5316B"/>
    <w:rsid w:val="00B538C4"/>
    <w:rsid w:val="00B56341"/>
    <w:rsid w:val="00B56BBE"/>
    <w:rsid w:val="00B64046"/>
    <w:rsid w:val="00B70B0A"/>
    <w:rsid w:val="00B72DF3"/>
    <w:rsid w:val="00B749EB"/>
    <w:rsid w:val="00B8431C"/>
    <w:rsid w:val="00B85D61"/>
    <w:rsid w:val="00B91042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14D966BD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FF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0E8C3B-E727-487C-AD91-D5762C4DE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5</TotalTime>
  <Pages>1</Pages>
  <Words>483</Words>
  <Characters>281</Characters>
  <Application>Microsoft Office Word</Application>
  <DocSecurity>0</DocSecurity>
  <Lines>2</Lines>
  <Paragraphs>1</Paragraphs>
  <ScaleCrop>false</ScaleCrop>
  <Company>User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4</cp:revision>
  <cp:lastPrinted>2009-02-11T08:45:00Z</cp:lastPrinted>
  <dcterms:created xsi:type="dcterms:W3CDTF">2025-02-10T04:02:00Z</dcterms:created>
  <dcterms:modified xsi:type="dcterms:W3CDTF">2025-02-11T03:51:00Z</dcterms:modified>
</cp:coreProperties>
</file>