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BB7156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</w:t>
      </w:r>
      <w:r w:rsidR="006632F7">
        <w:rPr>
          <w:rFonts w:ascii="標楷體" w:eastAsia="標楷體" w:hAnsi="標楷體" w:hint="eastAsia"/>
        </w:rPr>
        <w:t>體育科</w:t>
      </w:r>
      <w:r w:rsidR="000A19B9">
        <w:rPr>
          <w:rFonts w:ascii="標楷體" w:eastAsia="標楷體" w:hAnsi="標楷體" w:hint="eastAsia"/>
        </w:rPr>
        <w:t xml:space="preserve"> 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632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632F7" w:rsidRPr="002269F1" w:rsidRDefault="006632F7" w:rsidP="006632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為培養學生訓練各項運動的基本能力</w:t>
            </w:r>
          </w:p>
        </w:tc>
      </w:tr>
      <w:tr w:rsidR="006632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632F7" w:rsidRPr="002269F1" w:rsidRDefault="006632F7" w:rsidP="006632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實作、觀察、筆試評量</w:t>
            </w:r>
          </w:p>
        </w:tc>
      </w:tr>
      <w:tr w:rsidR="006632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632F7" w:rsidRPr="002269F1" w:rsidRDefault="006632F7" w:rsidP="006632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學科20%</w:t>
            </w:r>
            <w:r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術科50%</w:t>
            </w:r>
            <w:r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上課精神態度30%</w:t>
            </w:r>
          </w:p>
        </w:tc>
      </w:tr>
      <w:tr w:rsidR="006632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632F7" w:rsidRPr="002269F1" w:rsidRDefault="006632F7" w:rsidP="006632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養成愛運動主動運動的習慣，訓練團隊合作精神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6632F7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黃玉君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632F7" w:rsidRDefault="006632F7" w:rsidP="006632F7">
            <w:pPr>
              <w:pStyle w:val="1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</w:t>
            </w:r>
            <w:r w:rsidR="00BB715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6632F7" w:rsidRPr="000A19B9" w:rsidRDefault="00BB7156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餐二仁</w:t>
            </w:r>
          </w:p>
        </w:tc>
      </w:tr>
      <w:tr w:rsidR="006632F7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632F7" w:rsidRDefault="006632F7" w:rsidP="006632F7">
            <w:pPr>
              <w:pStyle w:val="1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欣悅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>
              <w:rPr>
                <w:rFonts w:ascii="標楷體" w:eastAsia="標楷體" w:hAnsi="標楷體" w:cs="標楷體" w:hint="eastAsia"/>
                <w:szCs w:val="22"/>
              </w:rPr>
              <w:t>體適能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體適能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籃球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安全教育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桌球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足球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田徑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BB7156" w:rsidP="006632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6632F7" w:rsidRPr="000A19B9" w:rsidTr="00A6578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籃球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6632F7" w:rsidRPr="000A19B9" w:rsidTr="00A6578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桌球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BB7156" w:rsidP="006632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長跑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6632F7" w:rsidRPr="000A19B9" w:rsidTr="009A1FA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籃球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6632F7" w:rsidRPr="000A19B9" w:rsidTr="009A1FA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桌球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6632F7" w:rsidRPr="000A19B9" w:rsidTr="009A1FA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足球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海洋教育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632F7" w:rsidRPr="000A19B9" w:rsidTr="009A1FA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田徑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BB7156" w:rsidP="006632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田徑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BB7156" w:rsidP="006632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BB715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BB715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B715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BB715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B7156" w:rsidRPr="000A19B9" w:rsidRDefault="00BB7156" w:rsidP="00BB715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B715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B7156" w:rsidRDefault="00BB7156" w:rsidP="00BB715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B7156" w:rsidRPr="000A19B9" w:rsidRDefault="00BB7156" w:rsidP="00BB715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B7156" w:rsidRPr="000A19B9" w:rsidRDefault="00BB7156" w:rsidP="00BB715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B7156" w:rsidRPr="000A19B9" w:rsidRDefault="00BB7156" w:rsidP="00BB715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8E6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32F7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55CA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B7156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1850F6C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10">
    <w:name w:val="內文1"/>
    <w:rsid w:val="006632F7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AE46A-544E-4A17-8E2F-8D2A6228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1</Pages>
  <Words>478</Words>
  <Characters>492</Characters>
  <Application>Microsoft Office Word</Application>
  <DocSecurity>0</DocSecurity>
  <Lines>4</Lines>
  <Paragraphs>1</Paragraphs>
  <ScaleCrop>false</ScaleCrop>
  <Company>User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2025-02-11T07:48:00Z</dcterms:created>
  <dcterms:modified xsi:type="dcterms:W3CDTF">2025-02-11T07:48:00Z</dcterms:modified>
</cp:coreProperties>
</file>