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B2509" w14:textId="7DFAC8ED" w:rsidR="00652460" w:rsidRPr="00E776C5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E776C5">
        <w:rPr>
          <w:rFonts w:ascii="標楷體" w:eastAsia="標楷體" w:hAnsi="標楷體" w:hint="eastAsia"/>
        </w:rPr>
        <w:t>仰德</w:t>
      </w:r>
      <w:r w:rsidR="00652460" w:rsidRPr="00E776C5">
        <w:rPr>
          <w:rFonts w:ascii="標楷體" w:eastAsia="標楷體" w:hAnsi="標楷體"/>
        </w:rPr>
        <w:t>高中</w:t>
      </w:r>
      <w:r w:rsidR="001B13A6" w:rsidRPr="00E776C5">
        <w:rPr>
          <w:rFonts w:ascii="標楷體" w:eastAsia="標楷體" w:hAnsi="標楷體" w:hint="eastAsia"/>
        </w:rPr>
        <w:t>1</w:t>
      </w:r>
      <w:r w:rsidR="00E07B18" w:rsidRPr="00E776C5">
        <w:rPr>
          <w:rFonts w:ascii="標楷體" w:eastAsia="標楷體" w:hAnsi="標楷體" w:hint="eastAsia"/>
        </w:rPr>
        <w:t>1</w:t>
      </w:r>
      <w:r w:rsidR="00F54B5C" w:rsidRPr="00E776C5">
        <w:rPr>
          <w:rFonts w:ascii="標楷體" w:eastAsia="標楷體" w:hAnsi="標楷體"/>
        </w:rPr>
        <w:t>2</w:t>
      </w:r>
      <w:r w:rsidR="00652460" w:rsidRPr="00E776C5">
        <w:rPr>
          <w:rFonts w:ascii="標楷體" w:eastAsia="標楷體" w:hAnsi="標楷體"/>
        </w:rPr>
        <w:t>年度第</w:t>
      </w:r>
      <w:r w:rsidR="00217562" w:rsidRPr="00E776C5">
        <w:rPr>
          <w:rFonts w:ascii="標楷體" w:eastAsia="標楷體" w:hAnsi="標楷體" w:hint="eastAsia"/>
        </w:rPr>
        <w:t>二</w:t>
      </w:r>
      <w:r w:rsidR="00652460" w:rsidRPr="00E776C5">
        <w:rPr>
          <w:rFonts w:ascii="標楷體" w:eastAsia="標楷體" w:hAnsi="標楷體"/>
        </w:rPr>
        <w:t>學期</w:t>
      </w:r>
      <w:r w:rsidR="00617EEB" w:rsidRPr="00E776C5">
        <w:rPr>
          <w:rFonts w:ascii="標楷體" w:eastAsia="標楷體" w:hAnsi="標楷體" w:hint="eastAsia"/>
        </w:rPr>
        <w:t>三</w:t>
      </w:r>
      <w:r w:rsidR="00652460" w:rsidRPr="00E776C5">
        <w:rPr>
          <w:rFonts w:ascii="標楷體" w:eastAsia="標楷體" w:hAnsi="標楷體"/>
        </w:rPr>
        <w:t>年級</w:t>
      </w:r>
      <w:r w:rsidR="00617EEB" w:rsidRPr="00E776C5">
        <w:rPr>
          <w:rFonts w:ascii="標楷體" w:eastAsia="標楷體" w:hAnsi="標楷體" w:hint="eastAsia"/>
        </w:rPr>
        <w:t>時尚造型</w:t>
      </w:r>
      <w:r w:rsidR="00652460" w:rsidRPr="00E776C5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E776C5" w14:paraId="2392BCB6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D48B08C" w14:textId="77777777" w:rsidR="00652460" w:rsidRPr="00E776C5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76C5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2F55BC7" w14:textId="14E5A195" w:rsidR="00652460" w:rsidRDefault="00A4662D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="009A152A">
              <w:rPr>
                <w:rFonts w:ascii="標楷體" w:eastAsia="標楷體" w:hAnsi="標楷體" w:hint="eastAsia"/>
              </w:rPr>
              <w:t>認識不同季節的皮膚保養。</w:t>
            </w:r>
          </w:p>
          <w:p w14:paraId="1D52D0B8" w14:textId="77777777" w:rsidR="00A4662D" w:rsidRDefault="00A4662D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9A152A">
              <w:rPr>
                <w:rFonts w:ascii="標楷體" w:eastAsia="標楷體" w:hAnsi="標楷體" w:hint="eastAsia"/>
              </w:rPr>
              <w:t>了解食物對皮膚保養的重要性。</w:t>
            </w:r>
          </w:p>
          <w:p w14:paraId="78A9C25F" w14:textId="4E447D8C" w:rsidR="009A152A" w:rsidRPr="00E776C5" w:rsidRDefault="009A152A" w:rsidP="00BD51EA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三、了解正確的身體保養觀念。</w:t>
            </w:r>
          </w:p>
        </w:tc>
      </w:tr>
      <w:tr w:rsidR="00A4662D" w:rsidRPr="00E776C5" w14:paraId="49BE3F4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F5E51E1" w14:textId="77777777" w:rsidR="00A4662D" w:rsidRPr="00E776C5" w:rsidRDefault="00A4662D" w:rsidP="00A4662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76C5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07814AE" w14:textId="0A12054B" w:rsidR="00A4662D" w:rsidRPr="00E776C5" w:rsidRDefault="00A4662D" w:rsidP="00A4662D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出席率、學習態度、實作評量</w:t>
            </w:r>
          </w:p>
        </w:tc>
      </w:tr>
      <w:tr w:rsidR="00A4662D" w:rsidRPr="00E776C5" w14:paraId="47D74945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28EB8E6" w14:textId="77777777" w:rsidR="00A4662D" w:rsidRPr="00E776C5" w:rsidRDefault="00A4662D" w:rsidP="00A4662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76C5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858202D" w14:textId="7061BC53" w:rsidR="00A4662D" w:rsidRPr="00E776C5" w:rsidRDefault="00A4662D" w:rsidP="00A4662D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30%期中考、30%期末考、40%平時成績</w:t>
            </w:r>
          </w:p>
        </w:tc>
      </w:tr>
      <w:tr w:rsidR="00A4662D" w:rsidRPr="00E776C5" w14:paraId="60CE42C4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922BDA0" w14:textId="77777777" w:rsidR="00A4662D" w:rsidRPr="00E776C5" w:rsidRDefault="00A4662D" w:rsidP="00A4662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E776C5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4D169A2" w14:textId="7082B130" w:rsidR="00A4662D" w:rsidRPr="00E776C5" w:rsidRDefault="00A4662D" w:rsidP="00A4662D">
            <w:pPr>
              <w:spacing w:line="400" w:lineRule="exact"/>
              <w:rPr>
                <w:rFonts w:ascii="標楷體" w:eastAsia="標楷體" w:hAnsi="標楷體"/>
              </w:rPr>
            </w:pPr>
            <w:r w:rsidRPr="00CC0804">
              <w:rPr>
                <w:rFonts w:ascii="標楷體" w:eastAsia="標楷體" w:hAnsi="標楷體" w:hint="eastAsia"/>
              </w:rPr>
              <w:t>上課攜帶課本/工具材料、認真聽講與實作、達成學習目標。</w:t>
            </w:r>
          </w:p>
        </w:tc>
      </w:tr>
      <w:tr w:rsidR="00652460" w:rsidRPr="00E776C5" w14:paraId="4891D01C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63E44E04" w14:textId="77777777" w:rsidR="00652460" w:rsidRPr="00E776C5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E776C5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E776C5" w14:paraId="0CD17411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CE9A827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4AE49BD0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3F3A4484" w14:textId="114B28A6" w:rsidR="00FC097A" w:rsidRPr="00E776C5" w:rsidRDefault="00617EE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E776C5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E776C5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39636082" w14:textId="77777777" w:rsidR="00FC097A" w:rsidRPr="00E776C5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347A2BED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DF3EEA0" w14:textId="1CC20F68" w:rsidR="00FC097A" w:rsidRPr="00E776C5" w:rsidRDefault="00617EEB" w:rsidP="00BD51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葉欣青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22164D90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4CAA5432" w14:textId="138BC295" w:rsidR="00FC097A" w:rsidRPr="00E776C5" w:rsidRDefault="00617EE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美膚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D6CD58F" w14:textId="77777777" w:rsidR="00FC097A" w:rsidRPr="00E776C5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1349AF29" w14:textId="110B118E" w:rsidR="00FC097A" w:rsidRPr="00E776C5" w:rsidRDefault="00617EEB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時尚三忠</w:t>
            </w:r>
          </w:p>
        </w:tc>
      </w:tr>
      <w:tr w:rsidR="00FC097A" w:rsidRPr="00E776C5" w14:paraId="41543B1A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A5E5E2E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14FF8C7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407E3FB" w14:textId="77777777" w:rsidR="00FC097A" w:rsidRPr="00E776C5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5DC1C70F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DFE7119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5545C670" w14:textId="107909F2" w:rsidR="00FC097A" w:rsidRPr="00E776C5" w:rsidRDefault="00617EEB" w:rsidP="00BD51E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翰英文化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70DAA85A" w14:textId="77777777" w:rsidR="00FC097A" w:rsidRPr="00E776C5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0F797398" w14:textId="77777777" w:rsidR="00FC097A" w:rsidRPr="00E776C5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E776C5" w14:paraId="2CC6050A" w14:textId="77777777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6C26B7" w14:textId="77777777" w:rsidR="001057A3" w:rsidRPr="00E776C5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162540" w14:textId="77777777" w:rsidR="006533DB" w:rsidRPr="00E776C5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BA0023C" w14:textId="77777777" w:rsidR="006533DB" w:rsidRPr="00E776C5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E776C5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E776C5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E776C5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E776C5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E776C5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E776C5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482868C" w14:textId="77777777" w:rsidR="006533DB" w:rsidRPr="00E776C5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E776C5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E776C5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E707F07" w14:textId="77777777" w:rsidR="0082036D" w:rsidRPr="00E776C5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E776C5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E776C5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E776C5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E776C5" w14:paraId="080020D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3BC0DC6" w14:textId="77777777" w:rsidR="007F0837" w:rsidRPr="00E776C5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069472A" w14:textId="77777777" w:rsidR="007F0837" w:rsidRPr="00E776C5" w:rsidRDefault="00241773" w:rsidP="002F5AF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DBCEC2" w14:textId="757BD8E4" w:rsidR="007F0837" w:rsidRPr="00E776C5" w:rsidRDefault="00BA47C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季節與美容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8979A4D" w14:textId="77777777" w:rsidR="007F0837" w:rsidRPr="00E776C5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07742A" w14:textId="77777777" w:rsidR="002C0E49" w:rsidRPr="00E776C5" w:rsidRDefault="002F5AF5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2/16開學、2/17補上班上課(2/15)</w:t>
            </w:r>
          </w:p>
        </w:tc>
      </w:tr>
      <w:tr w:rsidR="007F0837" w:rsidRPr="00E776C5" w14:paraId="66B468B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F97B35" w14:textId="77777777" w:rsidR="007F0837" w:rsidRPr="00E776C5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F84738" w14:textId="77777777" w:rsidR="007F0837" w:rsidRPr="00E776C5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</w:t>
            </w: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7D0F434" w14:textId="6AEAC923" w:rsidR="007F0837" w:rsidRPr="00E776C5" w:rsidRDefault="00BA47C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A47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季節與美容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3545F5" w14:textId="77777777" w:rsidR="007F0837" w:rsidRPr="00E776C5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4C9A464" w14:textId="77777777" w:rsidR="002C0E49" w:rsidRPr="00E776C5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E776C5" w14:paraId="1381139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22327C0" w14:textId="77777777" w:rsidR="007F0837" w:rsidRPr="00E776C5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9B8CBB7" w14:textId="77777777" w:rsidR="007F0837" w:rsidRPr="00E776C5" w:rsidRDefault="00241773" w:rsidP="002F5AF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2F5AF5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16BF297" w14:textId="26A2EBA3" w:rsidR="007F0837" w:rsidRPr="00E776C5" w:rsidRDefault="00BA47C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A47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美容與食物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464CCA" w14:textId="77777777" w:rsidR="007F0837" w:rsidRPr="00E776C5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FCDB98" w14:textId="77777777" w:rsidR="00A165AE" w:rsidRPr="00E776C5" w:rsidRDefault="005C746C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2/26羽球週、2/28放假、3/1國文月</w:t>
            </w:r>
          </w:p>
        </w:tc>
      </w:tr>
      <w:tr w:rsidR="00453B05" w:rsidRPr="00E776C5" w14:paraId="437AAF0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9D93243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6A2D32" w14:textId="77777777" w:rsidR="00453B05" w:rsidRPr="00E776C5" w:rsidRDefault="005C746C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054D6D8" w14:textId="1CE194C6" w:rsidR="00453B05" w:rsidRPr="00E776C5" w:rsidRDefault="00BA47CE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A47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美容與食物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1C2E3BA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CA72672" w14:textId="77777777" w:rsidR="002C0E49" w:rsidRPr="00E776C5" w:rsidRDefault="00D000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03/04優良讀物巡迴書展、</w:t>
            </w:r>
            <w:r w:rsidR="0002255F"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03/07仰德青年模範生票選活動</w:t>
            </w:r>
          </w:p>
        </w:tc>
      </w:tr>
      <w:tr w:rsidR="00BA47CE" w:rsidRPr="00E776C5" w14:paraId="41F2B63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49910DB" w14:textId="77777777" w:rsidR="00BA47CE" w:rsidRPr="00E776C5" w:rsidRDefault="00BA47CE" w:rsidP="00BA47C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F288AB0" w14:textId="77777777" w:rsidR="00BA47CE" w:rsidRPr="00E776C5" w:rsidRDefault="00BA47CE" w:rsidP="00BA47C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D2F59" w14:textId="743EB1B6" w:rsidR="00BA47CE" w:rsidRPr="00E776C5" w:rsidRDefault="00BA47CE" w:rsidP="00BA47C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BA47C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美容與運動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EE1FA9" w14:textId="77777777" w:rsidR="00BA47CE" w:rsidRPr="00E776C5" w:rsidRDefault="00BA47CE" w:rsidP="00BA47C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0413DF4" w14:textId="77777777" w:rsidR="00BA47CE" w:rsidRPr="00E776C5" w:rsidRDefault="00BA47CE" w:rsidP="00BA47C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BA47CE" w:rsidRPr="00E776C5" w14:paraId="6CDD86C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7466B5A" w14:textId="77777777" w:rsidR="00BA47CE" w:rsidRPr="00E776C5" w:rsidRDefault="00BA47CE" w:rsidP="00BA47C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39114B8" w14:textId="77777777" w:rsidR="00BA47CE" w:rsidRPr="00E776C5" w:rsidRDefault="00BA47CE" w:rsidP="00BA47C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FD49315" w14:textId="23CA5050" w:rsidR="00BA47CE" w:rsidRPr="00E776C5" w:rsidRDefault="00BA47CE" w:rsidP="00BA47C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美容與運動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1B8E54" w14:textId="77777777" w:rsidR="00BA47CE" w:rsidRPr="00E776C5" w:rsidRDefault="00BA47CE" w:rsidP="00BA47C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130168A" w14:textId="77777777" w:rsidR="00BA47CE" w:rsidRPr="00E776C5" w:rsidRDefault="00BA47CE" w:rsidP="00BA47C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3/18生活週記抽查</w:t>
            </w:r>
          </w:p>
        </w:tc>
      </w:tr>
      <w:tr w:rsidR="00453B05" w:rsidRPr="00E776C5" w14:paraId="213186C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98911B6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791F3F" w14:textId="77777777" w:rsidR="00453B05" w:rsidRPr="00E776C5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3B0B391" w14:textId="341D2360" w:rsidR="00453B05" w:rsidRPr="00E776C5" w:rsidRDefault="001808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身體保養種類與方法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CE588EE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CC308B3" w14:textId="77777777" w:rsidR="005A1984" w:rsidRPr="00E776C5" w:rsidRDefault="00DB7453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E776C5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3/27-29高一二三期中考</w:t>
            </w:r>
          </w:p>
        </w:tc>
      </w:tr>
      <w:tr w:rsidR="00453B05" w:rsidRPr="00E776C5" w14:paraId="0EB7D4E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0C72A3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C9691BB" w14:textId="77777777" w:rsidR="00453B05" w:rsidRPr="00E776C5" w:rsidRDefault="00DB7453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761ADD0" w14:textId="5C5778B5" w:rsidR="00453B05" w:rsidRPr="00E776C5" w:rsidRDefault="001808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認識美體產品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9560092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360AC1E" w14:textId="77777777" w:rsidR="005A1984" w:rsidRPr="00E776C5" w:rsidRDefault="00DB7453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="004C5C39"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453B05" w:rsidRPr="00E776C5" w14:paraId="10FDBEE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D6EE813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2C9F20C" w14:textId="77777777" w:rsidR="00453B05" w:rsidRPr="00E776C5" w:rsidRDefault="004C5C3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857ABB2" w14:textId="050BD22F" w:rsidR="00453B05" w:rsidRPr="00E776C5" w:rsidRDefault="00180848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美體技巧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662B6BC" w14:textId="72F182FC" w:rsidR="00453B05" w:rsidRPr="00E776C5" w:rsidRDefault="00EA09F6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學習評量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0939DE" w14:textId="77777777" w:rsidR="002C0E49" w:rsidRPr="00E776C5" w:rsidRDefault="004C5C39" w:rsidP="004C5C3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4/12高三作業抽查、卡拉OK決賽、社團成果發表、4/13親職日</w:t>
            </w:r>
          </w:p>
        </w:tc>
      </w:tr>
      <w:tr w:rsidR="00453B05" w:rsidRPr="00E776C5" w14:paraId="5BB1756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190B7A5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E22316" w14:textId="77777777" w:rsidR="00453B05" w:rsidRPr="00E776C5" w:rsidRDefault="004C5C3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8DD6F" w14:textId="4BED2850" w:rsidR="00453B05" w:rsidRPr="00E776C5" w:rsidRDefault="00EA09F6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703A804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251803E" w14:textId="77777777" w:rsidR="005A1984" w:rsidRPr="00E776C5" w:rsidRDefault="004C5C39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4/15親職日補假、4/17-19高三期末考、4/19高三祈福儀式、送舊活動、高三週記抽查</w:t>
            </w:r>
          </w:p>
        </w:tc>
      </w:tr>
      <w:tr w:rsidR="00453B05" w:rsidRPr="00E776C5" w14:paraId="0236047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F1068B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94E972" w14:textId="77777777" w:rsidR="00453B05" w:rsidRPr="00E776C5" w:rsidRDefault="004C5C3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9CCAA49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BAD6D44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7458CC4" w14:textId="77777777" w:rsidR="002C0E49" w:rsidRPr="00E776C5" w:rsidRDefault="004C0E8E" w:rsidP="00453B0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E776C5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="00A4663A" w:rsidRPr="00E776C5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453B05" w:rsidRPr="00E776C5" w14:paraId="3DD1A2A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56D53F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73FC7AD" w14:textId="77777777" w:rsidR="00453B05" w:rsidRPr="00E776C5" w:rsidRDefault="004C5C3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4DC1715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6E554D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5CB2830" w14:textId="77777777" w:rsidR="00453B05" w:rsidRPr="00E776C5" w:rsidRDefault="00A4663A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5/3公布高三補考名單</w:t>
            </w:r>
          </w:p>
        </w:tc>
      </w:tr>
      <w:tr w:rsidR="00453B05" w:rsidRPr="00E776C5" w14:paraId="2474F9E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E5921F4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786635" w14:textId="77777777" w:rsidR="00453B05" w:rsidRPr="00E776C5" w:rsidRDefault="00A4663A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F5CD8E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DB934E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AF058F" w14:textId="77777777" w:rsidR="002C0E49" w:rsidRPr="00E776C5" w:rsidRDefault="00A4663A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5/9高三補考</w:t>
            </w:r>
          </w:p>
        </w:tc>
      </w:tr>
      <w:tr w:rsidR="00453B05" w:rsidRPr="00E776C5" w14:paraId="22F3545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A48456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075BA85" w14:textId="77777777" w:rsidR="00453B05" w:rsidRPr="00E776C5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817402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4C3596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AB0928F" w14:textId="77777777" w:rsidR="00BF7B29" w:rsidRPr="00E776C5" w:rsidRDefault="00A4663A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sz w:val="18"/>
                <w:szCs w:val="18"/>
              </w:rPr>
              <w:t>5/16高一、二作業抽查</w:t>
            </w:r>
          </w:p>
        </w:tc>
      </w:tr>
      <w:tr w:rsidR="00453B05" w:rsidRPr="00E776C5" w14:paraId="1A0FBA3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BF73FA8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751F6C3" w14:textId="77777777" w:rsidR="00453B05" w:rsidRPr="00E776C5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E744B83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81D506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5D651DF" w14:textId="77777777" w:rsidR="00BF7B29" w:rsidRPr="00E776C5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E776C5" w14:paraId="6F3297D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68BB61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4E976CC" w14:textId="77777777" w:rsidR="00453B05" w:rsidRPr="00E776C5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B7F1B91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6517101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D68F958" w14:textId="77777777" w:rsidR="00453B05" w:rsidRPr="00E776C5" w:rsidRDefault="00A66AF1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5/30畢典預演</w:t>
            </w:r>
          </w:p>
        </w:tc>
      </w:tr>
      <w:tr w:rsidR="00453B05" w:rsidRPr="00E776C5" w14:paraId="7525CEC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F7B1C1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36AF7D3" w14:textId="77777777" w:rsidR="00453B05" w:rsidRPr="00E776C5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9B25B21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A5EED1B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BB2922" w14:textId="77777777" w:rsidR="002C0E49" w:rsidRPr="00E776C5" w:rsidRDefault="00A66AF1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6/3畢業典禮、6/4高一、二生活週記抽查</w:t>
            </w:r>
          </w:p>
        </w:tc>
      </w:tr>
      <w:tr w:rsidR="00453B05" w:rsidRPr="00E776C5" w14:paraId="67FF797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B52F5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2A5BBF" w14:textId="77777777" w:rsidR="00453B05" w:rsidRPr="00E776C5" w:rsidRDefault="00A66AF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80E6096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A9C4F29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9958441" w14:textId="77777777" w:rsidR="00453B05" w:rsidRPr="00E776C5" w:rsidRDefault="009938A6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453B05" w:rsidRPr="00E776C5" w14:paraId="74E5C1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EE3D1DA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4F66932" w14:textId="77777777" w:rsidR="00453B05" w:rsidRPr="00E776C5" w:rsidRDefault="00A66AF1" w:rsidP="00BF7B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</w:t>
            </w:r>
            <w:r w:rsidR="00264AE9"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C2E6434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C6EBD8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C5285DA" w14:textId="77777777" w:rsidR="00453B05" w:rsidRPr="00E776C5" w:rsidRDefault="00264AE9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6/18-6/20高一二期末考</w:t>
            </w:r>
          </w:p>
        </w:tc>
      </w:tr>
      <w:tr w:rsidR="00453B05" w:rsidRPr="00E776C5" w14:paraId="76A674A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3D4C61" w14:textId="77777777" w:rsidR="00453B05" w:rsidRPr="00E776C5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E776C5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A7E8E7" w14:textId="77777777" w:rsidR="00453B05" w:rsidRPr="00E776C5" w:rsidRDefault="00264AE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B9E9A37" w14:textId="77777777" w:rsidR="00453B05" w:rsidRPr="00E776C5" w:rsidRDefault="00453B05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8F27F2" w14:textId="77777777" w:rsidR="00453B05" w:rsidRPr="00E776C5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4FC1B0C" w14:textId="77777777" w:rsidR="002C0E49" w:rsidRPr="00E776C5" w:rsidRDefault="00264AE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E776C5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6/28休業式、法律常識大會考</w:t>
            </w:r>
          </w:p>
        </w:tc>
      </w:tr>
    </w:tbl>
    <w:p w14:paraId="6AD6D81A" w14:textId="77777777"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343CD" w14:textId="77777777" w:rsidR="00E61CA8" w:rsidRDefault="00E61CA8">
      <w:r>
        <w:separator/>
      </w:r>
    </w:p>
  </w:endnote>
  <w:endnote w:type="continuationSeparator" w:id="0">
    <w:p w14:paraId="341EE0CD" w14:textId="77777777" w:rsidR="00E61CA8" w:rsidRDefault="00E61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BA92C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7715E98D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A42F" w14:textId="77777777" w:rsidR="00E61CA8" w:rsidRDefault="00E61CA8">
      <w:r>
        <w:separator/>
      </w:r>
    </w:p>
  </w:footnote>
  <w:footnote w:type="continuationSeparator" w:id="0">
    <w:p w14:paraId="7866FC2C" w14:textId="77777777" w:rsidR="00E61CA8" w:rsidRDefault="00E61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647705829">
    <w:abstractNumId w:val="3"/>
  </w:num>
  <w:num w:numId="2" w16cid:durableId="1463112276">
    <w:abstractNumId w:val="2"/>
  </w:num>
  <w:num w:numId="3" w16cid:durableId="619147112">
    <w:abstractNumId w:val="1"/>
  </w:num>
  <w:num w:numId="4" w16cid:durableId="16255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084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EE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52A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2D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A47CE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1CA8"/>
    <w:rsid w:val="00E65FF4"/>
    <w:rsid w:val="00E7129B"/>
    <w:rsid w:val="00E71CAF"/>
    <w:rsid w:val="00E737E6"/>
    <w:rsid w:val="00E76283"/>
    <w:rsid w:val="00E776C5"/>
    <w:rsid w:val="00E91B5E"/>
    <w:rsid w:val="00E9529E"/>
    <w:rsid w:val="00E95A7F"/>
    <w:rsid w:val="00E978BF"/>
    <w:rsid w:val="00EA09F6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89E836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2360B-5AC2-4C56-BE62-FCBA8D4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15</TotalTime>
  <Pages>1</Pages>
  <Words>165</Words>
  <Characters>943</Characters>
  <Application>Microsoft Office Word</Application>
  <DocSecurity>0</DocSecurity>
  <Lines>7</Lines>
  <Paragraphs>2</Paragraphs>
  <ScaleCrop>false</ScaleCrop>
  <Company>User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欣青 葉</cp:lastModifiedBy>
  <cp:revision>12</cp:revision>
  <cp:lastPrinted>2009-02-11T08:45:00Z</cp:lastPrinted>
  <dcterms:created xsi:type="dcterms:W3CDTF">2024-01-22T00:48:00Z</dcterms:created>
  <dcterms:modified xsi:type="dcterms:W3CDTF">2024-03-07T05:48:00Z</dcterms:modified>
</cp:coreProperties>
</file>