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12B15" w14:textId="780FFB26" w:rsidR="00652460" w:rsidRPr="000A19B9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="00652460" w:rsidRPr="000A19B9">
        <w:rPr>
          <w:rFonts w:ascii="標楷體" w:eastAsia="標楷體" w:hAnsi="標楷體"/>
        </w:rPr>
        <w:t>高中</w:t>
      </w:r>
      <w:r w:rsidR="001B13A6" w:rsidRPr="000A19B9">
        <w:rPr>
          <w:rFonts w:ascii="標楷體" w:eastAsia="標楷體" w:hAnsi="標楷體" w:hint="eastAsia"/>
        </w:rPr>
        <w:t>1</w:t>
      </w:r>
      <w:r w:rsidR="00E07B18" w:rsidRPr="000A19B9">
        <w:rPr>
          <w:rFonts w:ascii="標楷體" w:eastAsia="標楷體" w:hAnsi="標楷體" w:hint="eastAsia"/>
        </w:rPr>
        <w:t>1</w:t>
      </w:r>
      <w:r w:rsidR="000A19B9">
        <w:rPr>
          <w:rFonts w:ascii="標楷體" w:eastAsia="標楷體" w:hAnsi="標楷體" w:hint="eastAsia"/>
        </w:rPr>
        <w:t>3</w:t>
      </w:r>
      <w:r w:rsidR="00652460" w:rsidRPr="000A19B9">
        <w:rPr>
          <w:rFonts w:ascii="標楷體" w:eastAsia="標楷體" w:hAnsi="標楷體"/>
        </w:rPr>
        <w:t>年度第</w:t>
      </w:r>
      <w:r w:rsidR="00217562" w:rsidRPr="000A19B9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學期</w:t>
      </w:r>
      <w:r w:rsidR="000A19B9">
        <w:rPr>
          <w:rFonts w:ascii="標楷體" w:eastAsia="標楷體" w:hAnsi="標楷體" w:hint="eastAsia"/>
        </w:rPr>
        <w:t xml:space="preserve">  </w:t>
      </w:r>
      <w:r w:rsidR="00852DE0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年級</w:t>
      </w:r>
      <w:r w:rsidR="000A19B9">
        <w:rPr>
          <w:rFonts w:ascii="標楷體" w:eastAsia="標楷體" w:hAnsi="標楷體" w:hint="eastAsia"/>
        </w:rPr>
        <w:t xml:space="preserve">   </w:t>
      </w:r>
      <w:r w:rsidR="00852DE0">
        <w:rPr>
          <w:rFonts w:ascii="標楷體" w:eastAsia="標楷體" w:hAnsi="標楷體" w:hint="eastAsia"/>
        </w:rPr>
        <w:t>烘焙實務</w:t>
      </w:r>
      <w:r w:rsidR="00652460" w:rsidRPr="000A19B9">
        <w:rPr>
          <w:rFonts w:ascii="標楷體" w:eastAsia="標楷體" w:hAnsi="標楷體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652460" w:rsidRPr="000A19B9" w14:paraId="31908DA3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41DE9481" w14:textId="77777777" w:rsidR="00652460" w:rsidRPr="000A19B9" w:rsidRDefault="00652460" w:rsidP="00BD51E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2478D53B" w14:textId="13058116" w:rsidR="001061B7" w:rsidRPr="001061B7" w:rsidRDefault="001061B7" w:rsidP="001061B7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1061B7">
              <w:rPr>
                <w:rFonts w:ascii="標楷體" w:eastAsia="標楷體" w:hAnsi="標楷體"/>
              </w:rPr>
              <w:t>學生應該了解烘焙的基礎理論、各種技術與原材料的使用。</w:t>
            </w:r>
          </w:p>
          <w:p w14:paraId="4A98F8A6" w14:textId="1085602E" w:rsidR="001061B7" w:rsidRPr="001061B7" w:rsidRDefault="001061B7" w:rsidP="001061B7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1061B7">
              <w:rPr>
                <w:rFonts w:ascii="標楷體" w:eastAsia="標楷體" w:hAnsi="標楷體"/>
              </w:rPr>
              <w:t>學生應具備烘焙操作能力，能夠根據課程要求製作出各類烘焙產品。</w:t>
            </w:r>
          </w:p>
          <w:p w14:paraId="12F3E478" w14:textId="7D2FE405" w:rsidR="00652460" w:rsidRPr="000A19B9" w:rsidRDefault="001061B7" w:rsidP="001061B7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1061B7">
              <w:rPr>
                <w:rFonts w:ascii="標楷體" w:eastAsia="標楷體" w:hAnsi="標楷體"/>
              </w:rPr>
              <w:t>學生應具備專業的態度與精神</w:t>
            </w:r>
            <w:r>
              <w:rPr>
                <w:rFonts w:ascii="標楷體" w:eastAsia="標楷體" w:hAnsi="標楷體" w:hint="eastAsia"/>
              </w:rPr>
              <w:t>。</w:t>
            </w:r>
          </w:p>
        </w:tc>
      </w:tr>
      <w:tr w:rsidR="00652460" w:rsidRPr="000A19B9" w14:paraId="6544078A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119668FB" w14:textId="77777777" w:rsidR="00652460" w:rsidRPr="000A19B9" w:rsidRDefault="00652460" w:rsidP="00BD51E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32206099" w14:textId="77777777" w:rsidR="00D80B3C" w:rsidRDefault="00D80B3C" w:rsidP="00D80B3C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F64073">
              <w:rPr>
                <w:rFonts w:ascii="標楷體" w:eastAsia="標楷體" w:hAnsi="標楷體" w:hint="eastAsia"/>
              </w:rPr>
              <w:t>課堂參與</w:t>
            </w:r>
            <w:r>
              <w:rPr>
                <w:rFonts w:ascii="標楷體" w:eastAsia="標楷體" w:hAnsi="標楷體" w:hint="eastAsia"/>
              </w:rPr>
              <w:t>、出席率、服裝儀容</w:t>
            </w:r>
          </w:p>
          <w:p w14:paraId="1F268F72" w14:textId="77777777" w:rsidR="00D80B3C" w:rsidRDefault="00D80B3C" w:rsidP="00D80B3C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F64073">
              <w:rPr>
                <w:rFonts w:ascii="標楷體" w:eastAsia="標楷體" w:hAnsi="標楷體" w:hint="eastAsia"/>
              </w:rPr>
              <w:t>期中考試</w:t>
            </w:r>
          </w:p>
          <w:p w14:paraId="52461297" w14:textId="2559D54B" w:rsidR="00652460" w:rsidRPr="000A19B9" w:rsidRDefault="00D80B3C" w:rsidP="00D80B3C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F64073">
              <w:rPr>
                <w:rFonts w:ascii="標楷體" w:eastAsia="標楷體" w:hAnsi="標楷體" w:hint="eastAsia"/>
              </w:rPr>
              <w:t>期末考試</w:t>
            </w:r>
          </w:p>
        </w:tc>
      </w:tr>
      <w:tr w:rsidR="00652460" w:rsidRPr="000A19B9" w14:paraId="28364ADC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7DE22D6B" w14:textId="77777777" w:rsidR="00652460" w:rsidRPr="000A19B9" w:rsidRDefault="00652460" w:rsidP="00BD51E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68F55E7A" w14:textId="2E64A53A" w:rsidR="00652460" w:rsidRPr="000A19B9" w:rsidRDefault="00D80B3C" w:rsidP="00BD51EA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eastAsia="標楷體" w:hint="eastAsia"/>
              </w:rPr>
              <w:t>期中考</w:t>
            </w:r>
            <w:r>
              <w:rPr>
                <w:rFonts w:eastAsia="標楷體" w:hint="eastAsia"/>
              </w:rPr>
              <w:t>30%</w:t>
            </w:r>
            <w:r>
              <w:rPr>
                <w:rFonts w:eastAsia="標楷體" w:hint="eastAsia"/>
              </w:rPr>
              <w:t>，期末考</w:t>
            </w:r>
            <w:r>
              <w:rPr>
                <w:rFonts w:eastAsia="標楷體" w:hint="eastAsia"/>
              </w:rPr>
              <w:t>30%</w:t>
            </w:r>
            <w:r>
              <w:rPr>
                <w:rFonts w:eastAsia="標楷體" w:hint="eastAsia"/>
              </w:rPr>
              <w:t>，平時服裝儀容、出席率、參與度</w:t>
            </w:r>
            <w:r>
              <w:rPr>
                <w:rFonts w:eastAsia="標楷體" w:hint="eastAsia"/>
              </w:rPr>
              <w:t>40%</w:t>
            </w:r>
          </w:p>
        </w:tc>
      </w:tr>
      <w:tr w:rsidR="00652460" w:rsidRPr="000A19B9" w14:paraId="6422F3B3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45E299E9" w14:textId="77777777" w:rsidR="00652460" w:rsidRPr="000A19B9" w:rsidRDefault="00652460" w:rsidP="00BD51E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21375E22" w14:textId="61F958C2" w:rsidR="00652460" w:rsidRPr="000A19B9" w:rsidRDefault="009F35D7" w:rsidP="00BD51EA">
            <w:pPr>
              <w:spacing w:line="400" w:lineRule="exact"/>
              <w:rPr>
                <w:rFonts w:ascii="標楷體" w:eastAsia="標楷體" w:hAnsi="標楷體"/>
              </w:rPr>
            </w:pPr>
            <w:r w:rsidRPr="00AE1EF9">
              <w:rPr>
                <w:rFonts w:ascii="標楷體" w:eastAsia="標楷體" w:hAnsi="標楷體" w:hint="eastAsia"/>
              </w:rPr>
              <w:t>積極參與學習與實作</w:t>
            </w:r>
            <w:r>
              <w:rPr>
                <w:rFonts w:ascii="標楷體" w:eastAsia="標楷體" w:hAnsi="標楷體" w:hint="eastAsia"/>
              </w:rPr>
              <w:t>，懂得</w:t>
            </w:r>
            <w:r w:rsidRPr="00AE1EF9">
              <w:rPr>
                <w:rFonts w:ascii="標楷體" w:eastAsia="標楷體" w:hAnsi="標楷體" w:hint="eastAsia"/>
              </w:rPr>
              <w:t>團隊合作與相互學習：由於課程中會有分組實作，希望學生能夠發揮團隊合作精神，與同學們協同完成製作過程，互相學習、分享經驗。在團隊中發揮各自的特長，互相支持、互相學習，達成團隊目標。</w:t>
            </w:r>
          </w:p>
        </w:tc>
      </w:tr>
      <w:tr w:rsidR="00652460" w:rsidRPr="000A19B9" w14:paraId="17DA4799" w14:textId="77777777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14:paraId="2BEC0075" w14:textId="77777777" w:rsidR="00652460" w:rsidRPr="000A19B9" w:rsidRDefault="00652460" w:rsidP="00BD51EA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FC097A" w:rsidRPr="000A19B9" w14:paraId="2FF62F05" w14:textId="77777777" w:rsidTr="008573FB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14:paraId="2BF969D0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14:paraId="1A5D1101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14:paraId="7F620EED" w14:textId="0C01A9FA" w:rsidR="00FC097A" w:rsidRPr="000A19B9" w:rsidRDefault="00852DE0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4</w:t>
            </w:r>
            <w:r w:rsidR="00FC097A" w:rsidRPr="000A19B9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14:paraId="6FE3A9CF" w14:textId="77777777" w:rsidR="00FC097A" w:rsidRPr="000A19B9" w:rsidRDefault="00FC097A" w:rsidP="00BD51E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14:paraId="0BF65307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14:paraId="03DBEB85" w14:textId="5E27AF79" w:rsidR="00FC097A" w:rsidRPr="000A19B9" w:rsidRDefault="00852DE0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陳姿雅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26E6F4BB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14:paraId="0547723E" w14:textId="5307F9C3" w:rsidR="00FC097A" w:rsidRPr="000A19B9" w:rsidRDefault="00852DE0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烘焙實務(上)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14:paraId="20F672DE" w14:textId="77777777" w:rsidR="00FC097A" w:rsidRPr="000A19B9" w:rsidRDefault="00FC097A" w:rsidP="00BD51EA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14:paraId="29A166EC" w14:textId="133A3679" w:rsidR="00FC097A" w:rsidRPr="000A19B9" w:rsidRDefault="00F00BAC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餐技</w:t>
            </w:r>
          </w:p>
        </w:tc>
      </w:tr>
      <w:tr w:rsidR="00FC097A" w:rsidRPr="000A19B9" w14:paraId="58356D43" w14:textId="77777777" w:rsidTr="008573FB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14:paraId="1276B101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14:paraId="6E713333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14:paraId="07C62271" w14:textId="77777777" w:rsidR="00FC097A" w:rsidRPr="000A19B9" w:rsidRDefault="00FC097A" w:rsidP="00BD51E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14:paraId="572406B7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1C228721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14:paraId="73A6BEFF" w14:textId="3A6F0703" w:rsidR="00FC097A" w:rsidRPr="000A19B9" w:rsidRDefault="00852DE0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台科大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14:paraId="5EFA3DD0" w14:textId="77777777" w:rsidR="00FC097A" w:rsidRPr="000A19B9" w:rsidRDefault="00FC097A" w:rsidP="00BD51EA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14:paraId="41223419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6533DB" w:rsidRPr="000A19B9" w14:paraId="39371B16" w14:textId="77777777" w:rsidTr="001A092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4AD7670" w14:textId="77777777" w:rsidR="001057A3" w:rsidRPr="000A19B9" w:rsidRDefault="001057A3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DA56B05" w14:textId="77777777" w:rsidR="006533DB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E0791D5" w14:textId="77777777" w:rsidR="006533DB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3726B3F" w14:textId="77777777" w:rsidR="006533DB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</w:t>
            </w:r>
            <w:r w:rsidR="00454DB7" w:rsidRPr="000A19B9">
              <w:rPr>
                <w:rFonts w:ascii="標楷體" w:eastAsia="標楷體" w:hAnsi="標楷體" w:cs="標楷體" w:hint="eastAsia"/>
                <w:kern w:val="0"/>
              </w:rPr>
              <w:t xml:space="preserve"> 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07894C0C" w14:textId="77777777" w:rsidR="0082036D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備</w:t>
            </w:r>
            <w:r w:rsidR="00B749EB" w:rsidRPr="000A19B9">
              <w:rPr>
                <w:rFonts w:ascii="標楷體" w:eastAsia="標楷體" w:hAnsi="標楷體" w:cs="標楷體" w:hint="eastAsia"/>
                <w:kern w:val="0"/>
              </w:rPr>
              <w:t xml:space="preserve">  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註</w:t>
            </w:r>
          </w:p>
        </w:tc>
      </w:tr>
      <w:tr w:rsidR="007F0837" w:rsidRPr="000A19B9" w14:paraId="38311E9A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216F3B6" w14:textId="77777777" w:rsidR="007F0837" w:rsidRPr="000A19B9" w:rsidRDefault="00160268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59042FE" w14:textId="77777777" w:rsidR="007F0837" w:rsidRPr="000A19B9" w:rsidRDefault="00241773" w:rsidP="000A19B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</w:t>
            </w:r>
            <w:r w:rsidR="002F5AF5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~02/1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A66D4C0" w14:textId="5DFD5D15" w:rsidR="007F0837" w:rsidRPr="000A19B9" w:rsidRDefault="004662AF" w:rsidP="00BD51E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開學週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5FCB8B8" w14:textId="77777777" w:rsidR="007F0837" w:rsidRPr="000A19B9" w:rsidRDefault="007F0837" w:rsidP="00BD51E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3B47450F" w14:textId="77777777" w:rsidR="002C0E49" w:rsidRPr="000A19B9" w:rsidRDefault="00FE328F" w:rsidP="00A165AE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02/11 開學</w:t>
            </w:r>
          </w:p>
        </w:tc>
      </w:tr>
      <w:tr w:rsidR="007F0837" w:rsidRPr="000A19B9" w14:paraId="0AC93161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F6FBEBB" w14:textId="77777777" w:rsidR="007F0837" w:rsidRPr="000A19B9" w:rsidRDefault="00160268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CF4DC09" w14:textId="77777777" w:rsidR="007F0837" w:rsidRPr="000A19B9" w:rsidRDefault="00241773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</w:t>
            </w:r>
            <w:r w:rsidR="002F5AF5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8A9FF6A" w14:textId="63736B54" w:rsidR="007F0837" w:rsidRPr="000A19B9" w:rsidRDefault="004662AF" w:rsidP="00BD51E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安全宣導、環境整</w:t>
            </w:r>
            <w:r w:rsidR="00B555EB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理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、分組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1CB85D8D" w14:textId="77777777" w:rsidR="007F0837" w:rsidRPr="000A19B9" w:rsidRDefault="007F0837" w:rsidP="00BD51E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67E9AE1B" w14:textId="77777777" w:rsidR="002C0E49" w:rsidRPr="000A19B9" w:rsidRDefault="002C0E49" w:rsidP="00A165AE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7F0837" w:rsidRPr="000A19B9" w14:paraId="32B0281F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3781B78" w14:textId="77777777" w:rsidR="007F0837" w:rsidRPr="000A19B9" w:rsidRDefault="00160268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1C2C481" w14:textId="77777777" w:rsidR="007F0837" w:rsidRPr="000A19B9" w:rsidRDefault="00241773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7F950A4" w14:textId="2C69AA00" w:rsidR="007F0837" w:rsidRPr="000A19B9" w:rsidRDefault="00046D4A" w:rsidP="00BD51E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核桃巧克力糖球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297A43B" w14:textId="77777777" w:rsidR="007F0837" w:rsidRPr="000A19B9" w:rsidRDefault="007F0837" w:rsidP="00BD51E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7E8440A0" w14:textId="77777777" w:rsidR="00A165AE" w:rsidRPr="000A19B9" w:rsidRDefault="00FE328F" w:rsidP="00A165A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籃球週、02/28 放假</w:t>
            </w:r>
          </w:p>
        </w:tc>
      </w:tr>
      <w:tr w:rsidR="00453B05" w:rsidRPr="000A19B9" w14:paraId="375E94FE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AFFF99E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917D966" w14:textId="77777777" w:rsidR="00453B05" w:rsidRPr="000A19B9" w:rsidRDefault="005C746C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2FBDDF7" w14:textId="6EB0DE60" w:rsidR="00453B05" w:rsidRPr="000A19B9" w:rsidRDefault="00B52301" w:rsidP="00453B0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藍莓馬芬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37F4A9B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755E2281" w14:textId="77777777" w:rsidR="002C0E49" w:rsidRPr="000A19B9" w:rsidRDefault="00FE328F" w:rsidP="00453B05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國文月</w:t>
            </w:r>
          </w:p>
        </w:tc>
      </w:tr>
      <w:tr w:rsidR="00453B05" w:rsidRPr="000A19B9" w14:paraId="7A55FE22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2869DEE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1657C24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03/10-03/</w:t>
            </w:r>
            <w:r w:rsidR="0002255F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D585242" w14:textId="11C015F1" w:rsidR="00453B05" w:rsidRPr="000A19B9" w:rsidRDefault="00956BAD" w:rsidP="00453B0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總匯披薩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0589E5E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12C067AC" w14:textId="77777777" w:rsidR="005A1984" w:rsidRPr="000A19B9" w:rsidRDefault="00FE328F" w:rsidP="002C0E4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03/13-14 高三模擬考</w:t>
            </w:r>
          </w:p>
        </w:tc>
      </w:tr>
      <w:tr w:rsidR="00453B05" w:rsidRPr="000A19B9" w14:paraId="7C8A26E7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0035796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B43EB70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03/17</w:t>
            </w:r>
            <w:r w:rsidR="00DB7453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7ABE846" w14:textId="79886CDD" w:rsidR="00453B05" w:rsidRPr="000A19B9" w:rsidRDefault="008445CC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原味重奶油蛋糕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8FAB54C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550A05B7" w14:textId="77777777" w:rsidR="005A1984" w:rsidRPr="000A19B9" w:rsidRDefault="00FE328F" w:rsidP="00FE328F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03/21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卡拉OK決賽&amp;社團成果發表</w:t>
            </w:r>
          </w:p>
        </w:tc>
      </w:tr>
      <w:tr w:rsidR="00453B05" w:rsidRPr="000A19B9" w14:paraId="0BF9BE1F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B035B8F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ADC6FAB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03/24</w:t>
            </w:r>
            <w:r w:rsidR="00DB7453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5B4AA1E" w14:textId="29146DEF" w:rsidR="00453B05" w:rsidRPr="000A19B9" w:rsidRDefault="004554C9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4554C9"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Chapter 3 烘焙材料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EEF272D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17BEC0DE" w14:textId="77777777" w:rsidR="005A1984" w:rsidRPr="000A19B9" w:rsidRDefault="00FE328F" w:rsidP="00453B05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03/26-28 期中考</w:t>
            </w:r>
          </w:p>
        </w:tc>
      </w:tr>
      <w:tr w:rsidR="00453B05" w:rsidRPr="000A19B9" w14:paraId="5BEEEF99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6FF6AF4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FB6D541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03/31</w:t>
            </w:r>
            <w:r w:rsidR="00DB7453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41FE472" w14:textId="7312FE59" w:rsidR="00453B05" w:rsidRPr="000A19B9" w:rsidRDefault="00FB1265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柚香乳酪蛋糕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68BCE59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3C77D338" w14:textId="77777777" w:rsidR="005A1984" w:rsidRPr="000A19B9" w:rsidRDefault="00FE328F" w:rsidP="005A1984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04/03-04 清明、兒童節放假</w:t>
            </w:r>
          </w:p>
        </w:tc>
      </w:tr>
      <w:tr w:rsidR="00453B05" w:rsidRPr="000A19B9" w14:paraId="1A0CEF4F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86A9BC4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CE6B094" w14:textId="77777777" w:rsidR="00453B05" w:rsidRPr="000A19B9" w:rsidRDefault="000A19B9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04/07</w:t>
            </w:r>
            <w:r w:rsidR="004C5C39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910F9B4" w14:textId="55D83E90" w:rsidR="00453B05" w:rsidRPr="000A19B9" w:rsidRDefault="00CE76E7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原味貝果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B48435D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6E4CF982" w14:textId="77777777" w:rsidR="002C0E49" w:rsidRPr="000A19B9" w:rsidRDefault="00FE328F" w:rsidP="00FE328F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04/12 親職日</w:t>
            </w:r>
          </w:p>
        </w:tc>
      </w:tr>
      <w:tr w:rsidR="00453B05" w:rsidRPr="000A19B9" w14:paraId="77886551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D455F92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97054E1" w14:textId="77777777" w:rsidR="00453B05" w:rsidRPr="000A19B9" w:rsidRDefault="000A19B9" w:rsidP="005A198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04/14</w:t>
            </w:r>
            <w:r w:rsidR="004C5C39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5752ADC" w14:textId="004B6E94" w:rsidR="00453B05" w:rsidRPr="000A19B9" w:rsidRDefault="004662AF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親職日補假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AF9FBB5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733A3B06" w14:textId="77777777" w:rsidR="005A1984" w:rsidRDefault="00FE328F" w:rsidP="004C5C3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04/14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親職日補假乙天</w:t>
            </w:r>
          </w:p>
          <w:p w14:paraId="1BF74114" w14:textId="77777777" w:rsidR="00FE328F" w:rsidRPr="000A19B9" w:rsidRDefault="00FE328F" w:rsidP="004C5C3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04/16-18 高三期末考</w:t>
            </w:r>
          </w:p>
        </w:tc>
      </w:tr>
      <w:tr w:rsidR="00453B05" w:rsidRPr="000A19B9" w14:paraId="733D1885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6A3D873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6B38FB8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04/21</w:t>
            </w:r>
            <w:r w:rsidR="004C5C39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19D3474" w14:textId="0139E073" w:rsidR="00453B05" w:rsidRPr="000A19B9" w:rsidRDefault="009E4436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水果蛋糕盒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6F1F8DF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0BE5355E" w14:textId="77777777" w:rsidR="002C0E49" w:rsidRPr="000A19B9" w:rsidRDefault="00FE328F" w:rsidP="00FE328F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 xml:space="preserve">04/25 </w:t>
            </w:r>
            <w:r w:rsidRPr="00FE32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高三祈福儀式&amp;送舊活動</w:t>
            </w:r>
          </w:p>
        </w:tc>
      </w:tr>
      <w:tr w:rsidR="00453B05" w:rsidRPr="000A19B9" w14:paraId="3D64BA35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9E2A5CF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6FFBF41" w14:textId="77777777" w:rsidR="00453B05" w:rsidRPr="000A19B9" w:rsidRDefault="000A19B9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04/28</w:t>
            </w:r>
            <w:r w:rsidR="004C5C39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C58FE46" w14:textId="319FAA42" w:rsidR="00453B05" w:rsidRPr="000A19B9" w:rsidRDefault="00167DA7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提拉米蘇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D1F9F37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712BEE60" w14:textId="77777777" w:rsidR="00453B05" w:rsidRPr="000A19B9" w:rsidRDefault="00FE328F" w:rsidP="00453B05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4/28-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9 高一二作業抽查</w:t>
            </w:r>
          </w:p>
        </w:tc>
      </w:tr>
      <w:tr w:rsidR="00453B05" w:rsidRPr="000A19B9" w14:paraId="05717E79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C485B4B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EE3367E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4DAE6F57" w14:textId="70D949A2" w:rsidR="00453B05" w:rsidRPr="000A19B9" w:rsidRDefault="00956BAD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羅馬盾牌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7F24834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64C8C66F" w14:textId="77777777" w:rsidR="002C0E49" w:rsidRPr="000A19B9" w:rsidRDefault="002C0E49" w:rsidP="00453B05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453B05" w:rsidRPr="000A19B9" w14:paraId="44F20734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E0D9BE1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B220239" w14:textId="77777777" w:rsidR="00453B05" w:rsidRPr="000A19B9" w:rsidRDefault="00A4663A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2BC0560" w14:textId="4A3C552A" w:rsidR="00453B05" w:rsidRPr="000A19B9" w:rsidRDefault="00B87231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巧克力戚風蛋糕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226DDFD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281EE989" w14:textId="77777777" w:rsidR="00BF7B29" w:rsidRPr="000A19B9" w:rsidRDefault="00BF7B29" w:rsidP="00A4663A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453B05" w:rsidRPr="000A19B9" w14:paraId="7F41F628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40B314E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C6F47E5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05/19</w:t>
            </w:r>
            <w:r w:rsidR="00A66AF1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425C567" w14:textId="45FEF3FE" w:rsidR="00453B05" w:rsidRPr="000A19B9" w:rsidRDefault="00B87231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榛果黃冠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812D682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65BC2E1D" w14:textId="77777777" w:rsidR="00BF7B29" w:rsidRPr="000A19B9" w:rsidRDefault="00BF7B29" w:rsidP="00453B05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453B05" w:rsidRPr="000A19B9" w14:paraId="40A9588F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08D64C1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B5EFC47" w14:textId="77777777" w:rsidR="00453B05" w:rsidRPr="000A19B9" w:rsidRDefault="000A19B9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05/26</w:t>
            </w:r>
            <w:r w:rsidR="00A66AF1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36012A87" w14:textId="6A51A89A" w:rsidR="00453B05" w:rsidRPr="000A19B9" w:rsidRDefault="00E6634F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培根起司羅列塔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5C944E6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75650CCF" w14:textId="77777777" w:rsidR="00453B05" w:rsidRPr="000A19B9" w:rsidRDefault="00FE328F" w:rsidP="002C0E49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05/30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端午節補假</w:t>
            </w:r>
          </w:p>
        </w:tc>
      </w:tr>
      <w:tr w:rsidR="00453B05" w:rsidRPr="000A19B9" w14:paraId="5A4F4427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BB74D6D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2222285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06/02</w:t>
            </w:r>
            <w:r w:rsidR="00A66AF1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2930C93" w14:textId="76103DCB" w:rsidR="00453B05" w:rsidRPr="000A19B9" w:rsidRDefault="004662AF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畢業典禮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E564F74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2032DCD9" w14:textId="77777777" w:rsidR="002C0E49" w:rsidRPr="000A19B9" w:rsidRDefault="00FE328F" w:rsidP="00A66AF1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06/02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畢業典禮</w:t>
            </w:r>
          </w:p>
        </w:tc>
      </w:tr>
      <w:tr w:rsidR="00453B05" w:rsidRPr="000A19B9" w14:paraId="718BC59A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DF66569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09D2D6E" w14:textId="77777777" w:rsidR="00453B05" w:rsidRPr="000A19B9" w:rsidRDefault="000A19B9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06/09</w:t>
            </w:r>
            <w:r w:rsidR="00A66AF1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8E4CF53" w14:textId="6418F67E" w:rsidR="00453B05" w:rsidRPr="000A19B9" w:rsidRDefault="00E6634F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生乳捲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CF24804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05C1A962" w14:textId="77777777" w:rsidR="00453B05" w:rsidRPr="000A19B9" w:rsidRDefault="00453B05" w:rsidP="00453B05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453B05" w:rsidRPr="000A19B9" w14:paraId="6061E478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A289D35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323C243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06/16</w:t>
            </w:r>
            <w:r w:rsidR="00A66AF1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</w:t>
            </w:r>
            <w:r w:rsidR="00264AE9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DE04D2C" w14:textId="5504C52E" w:rsidR="00453B05" w:rsidRPr="000A19B9" w:rsidRDefault="00223908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10FD59BE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62688FCF" w14:textId="77777777" w:rsidR="00453B05" w:rsidRPr="000A19B9" w:rsidRDefault="003F7651" w:rsidP="003F7651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06/17-19 高一二期末考</w:t>
            </w:r>
          </w:p>
        </w:tc>
      </w:tr>
      <w:tr w:rsidR="00453B05" w:rsidRPr="000A19B9" w14:paraId="6D2B5137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686BB7E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9D399D5" w14:textId="77777777" w:rsidR="00453B05" w:rsidRPr="000A19B9" w:rsidRDefault="000A19B9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06/23</w:t>
            </w:r>
            <w:r w:rsidR="00264AE9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5C137AD" w14:textId="1B0BD949" w:rsidR="00453B05" w:rsidRPr="000A19B9" w:rsidRDefault="00B555EB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環境整理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081C3A3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4D3B0B3F" w14:textId="77777777" w:rsidR="002C0E49" w:rsidRPr="000A19B9" w:rsidRDefault="002C0E49" w:rsidP="00264AE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0A19B9" w:rsidRPr="000A19B9" w14:paraId="27F31998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1D7A950" w14:textId="77777777" w:rsidR="000A19B9" w:rsidRPr="000A19B9" w:rsidRDefault="000A19B9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二一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9871F21" w14:textId="77777777" w:rsidR="000A19B9" w:rsidRDefault="003F7651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6/30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FC21041" w14:textId="5CF94546" w:rsidR="000A19B9" w:rsidRPr="000A19B9" w:rsidRDefault="00C06B15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休業式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22F64A3B" w14:textId="77777777" w:rsidR="000A19B9" w:rsidRPr="000A19B9" w:rsidRDefault="000A19B9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5D8A9140" w14:textId="77777777" w:rsidR="000A19B9" w:rsidRPr="000A19B9" w:rsidRDefault="003F7651" w:rsidP="00264AE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06/30</w:t>
            </w:r>
            <w:r w:rsidRPr="003F765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</w:p>
        </w:tc>
      </w:tr>
    </w:tbl>
    <w:p w14:paraId="3429B1CA" w14:textId="77777777" w:rsidR="006357C3" w:rsidRPr="000A19B9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lastRenderedPageBreak/>
        <w:t>※備註欄可填寫有關重大議題融入</w:t>
      </w:r>
      <w:r w:rsidRPr="000A19B9">
        <w:rPr>
          <w:rFonts w:ascii="標楷體" w:eastAsia="標楷體" w:hAnsi="標楷體"/>
          <w:sz w:val="22"/>
          <w:szCs w:val="22"/>
        </w:rPr>
        <w:t>（所謂重大議題包含：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0A19B9">
        <w:rPr>
          <w:rFonts w:ascii="標楷體" w:eastAsia="標楷體" w:hAnsi="標楷體"/>
          <w:sz w:val="22"/>
          <w:szCs w:val="22"/>
        </w:rPr>
        <w:t>）</w:t>
      </w:r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0A19B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64DF9" w14:textId="77777777" w:rsidR="00BF4FED" w:rsidRDefault="00BF4FED">
      <w:r>
        <w:separator/>
      </w:r>
    </w:p>
  </w:endnote>
  <w:endnote w:type="continuationSeparator" w:id="0">
    <w:p w14:paraId="0114107F" w14:textId="77777777" w:rsidR="00BF4FED" w:rsidRDefault="00BF4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4E875" w14:textId="77777777"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4B5C">
      <w:rPr>
        <w:rStyle w:val="a5"/>
        <w:noProof/>
      </w:rPr>
      <w:t>292</w:t>
    </w:r>
    <w:r>
      <w:rPr>
        <w:rStyle w:val="a5"/>
      </w:rPr>
      <w:fldChar w:fldCharType="end"/>
    </w:r>
  </w:p>
  <w:p w14:paraId="5FE675BE" w14:textId="77777777"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B666F" w14:textId="77777777" w:rsidR="00BF4FED" w:rsidRDefault="00BF4FED">
      <w:r>
        <w:separator/>
      </w:r>
    </w:p>
  </w:footnote>
  <w:footnote w:type="continuationSeparator" w:id="0">
    <w:p w14:paraId="13553E16" w14:textId="77777777" w:rsidR="00BF4FED" w:rsidRDefault="00BF4F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 w16cid:durableId="1801216937">
    <w:abstractNumId w:val="3"/>
  </w:num>
  <w:num w:numId="2" w16cid:durableId="1358046635">
    <w:abstractNumId w:val="2"/>
  </w:num>
  <w:num w:numId="3" w16cid:durableId="1456751499">
    <w:abstractNumId w:val="1"/>
  </w:num>
  <w:num w:numId="4" w16cid:durableId="2076926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46D4A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19B9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061B7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C3E"/>
    <w:rsid w:val="00140F7A"/>
    <w:rsid w:val="00154CE2"/>
    <w:rsid w:val="00160268"/>
    <w:rsid w:val="00162702"/>
    <w:rsid w:val="00167DA7"/>
    <w:rsid w:val="00173708"/>
    <w:rsid w:val="00186647"/>
    <w:rsid w:val="00196BF9"/>
    <w:rsid w:val="0019725B"/>
    <w:rsid w:val="001A0924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C24CD"/>
    <w:rsid w:val="001D3F6A"/>
    <w:rsid w:val="001D4B9E"/>
    <w:rsid w:val="001E05D1"/>
    <w:rsid w:val="001E48CC"/>
    <w:rsid w:val="001F7BA1"/>
    <w:rsid w:val="00200ACC"/>
    <w:rsid w:val="00201562"/>
    <w:rsid w:val="00205719"/>
    <w:rsid w:val="0020771F"/>
    <w:rsid w:val="00214B65"/>
    <w:rsid w:val="002171DA"/>
    <w:rsid w:val="00217562"/>
    <w:rsid w:val="00223908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3F7651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554C9"/>
    <w:rsid w:val="00460839"/>
    <w:rsid w:val="00461197"/>
    <w:rsid w:val="004635F7"/>
    <w:rsid w:val="00464882"/>
    <w:rsid w:val="004662AF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86BC9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E43CD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6B66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15E3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5CC"/>
    <w:rsid w:val="00844D9E"/>
    <w:rsid w:val="00844DA7"/>
    <w:rsid w:val="00852202"/>
    <w:rsid w:val="00852DE0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56BAD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4436"/>
    <w:rsid w:val="009E5174"/>
    <w:rsid w:val="009E5923"/>
    <w:rsid w:val="009F17AC"/>
    <w:rsid w:val="009F315D"/>
    <w:rsid w:val="009F35D7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051E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2301"/>
    <w:rsid w:val="00B5316B"/>
    <w:rsid w:val="00B538C4"/>
    <w:rsid w:val="00B555EB"/>
    <w:rsid w:val="00B56341"/>
    <w:rsid w:val="00B64046"/>
    <w:rsid w:val="00B70B0A"/>
    <w:rsid w:val="00B72DF3"/>
    <w:rsid w:val="00B749EB"/>
    <w:rsid w:val="00B8431C"/>
    <w:rsid w:val="00B85D61"/>
    <w:rsid w:val="00B87231"/>
    <w:rsid w:val="00B91CA7"/>
    <w:rsid w:val="00B92AC4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4FED"/>
    <w:rsid w:val="00BF7B29"/>
    <w:rsid w:val="00C009B0"/>
    <w:rsid w:val="00C061F5"/>
    <w:rsid w:val="00C0621C"/>
    <w:rsid w:val="00C06B15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E76E7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47070"/>
    <w:rsid w:val="00D503F8"/>
    <w:rsid w:val="00D51A33"/>
    <w:rsid w:val="00D574F3"/>
    <w:rsid w:val="00D610F2"/>
    <w:rsid w:val="00D67812"/>
    <w:rsid w:val="00D71FC8"/>
    <w:rsid w:val="00D729AF"/>
    <w:rsid w:val="00D75451"/>
    <w:rsid w:val="00D80B3C"/>
    <w:rsid w:val="00D8514F"/>
    <w:rsid w:val="00D856A5"/>
    <w:rsid w:val="00D86470"/>
    <w:rsid w:val="00D90790"/>
    <w:rsid w:val="00D93A16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6C9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6634F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0B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0C4C"/>
    <w:rsid w:val="00FB1265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328F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912FF2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850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988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1B3D38-D6AD-41B9-AD61-7D0C7061E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124</TotalTime>
  <Pages>2</Pages>
  <Words>180</Words>
  <Characters>1026</Characters>
  <Application>Microsoft Office Word</Application>
  <DocSecurity>0</DocSecurity>
  <Lines>8</Lines>
  <Paragraphs>2</Paragraphs>
  <ScaleCrop>false</ScaleCrop>
  <Company>User</Company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姿雅 陳</cp:lastModifiedBy>
  <cp:revision>27</cp:revision>
  <cp:lastPrinted>2009-02-11T08:45:00Z</cp:lastPrinted>
  <dcterms:created xsi:type="dcterms:W3CDTF">2025-02-10T00:46:00Z</dcterms:created>
  <dcterms:modified xsi:type="dcterms:W3CDTF">2025-02-16T13:16:00Z</dcterms:modified>
</cp:coreProperties>
</file>