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490FF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490FF9">
        <w:rPr>
          <w:rFonts w:ascii="標楷體" w:eastAsia="標楷體" w:hAnsi="標楷體" w:hint="eastAsia"/>
        </w:rPr>
        <w:t>數學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490FF9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90FF9" w:rsidRPr="00CA11D6" w:rsidRDefault="00490FF9" w:rsidP="00490FF9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90FF9" w:rsidRPr="00347E72" w:rsidRDefault="00490FF9" w:rsidP="00490FF9">
            <w:pPr>
              <w:spacing w:line="400" w:lineRule="exact"/>
              <w:rPr>
                <w:rFonts w:ascii="標楷體" w:eastAsia="標楷體" w:hAnsi="標楷體"/>
              </w:rPr>
            </w:pPr>
            <w:r w:rsidRPr="00347E72">
              <w:rPr>
                <w:rFonts w:ascii="標楷體" w:eastAsia="標楷體" w:hAnsi="標楷體" w:hint="eastAsia"/>
              </w:rPr>
              <w:t>學生能瞭解數學的基本概念、以增進學生的基本數學知識</w:t>
            </w:r>
          </w:p>
        </w:tc>
      </w:tr>
      <w:tr w:rsidR="00490FF9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90FF9" w:rsidRPr="00CA11D6" w:rsidRDefault="00490FF9" w:rsidP="00490FF9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90FF9" w:rsidRPr="00347E72" w:rsidRDefault="00490FF9" w:rsidP="00490FF9">
            <w:pPr>
              <w:spacing w:line="400" w:lineRule="exact"/>
              <w:rPr>
                <w:rFonts w:ascii="標楷體" w:eastAsia="標楷體" w:hAnsi="標楷體"/>
              </w:rPr>
            </w:pPr>
            <w:r w:rsidRPr="00347E72">
              <w:rPr>
                <w:rFonts w:ascii="標楷體" w:eastAsia="標楷體" w:hAnsi="標楷體" w:hint="eastAsia"/>
              </w:rPr>
              <w:t>期中、期末考試、作業、口頭問答、上台演練</w:t>
            </w:r>
          </w:p>
        </w:tc>
      </w:tr>
      <w:tr w:rsidR="00490FF9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90FF9" w:rsidRPr="00CA11D6" w:rsidRDefault="00490FF9" w:rsidP="00490FF9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90FF9" w:rsidRPr="00347E72" w:rsidRDefault="00490FF9" w:rsidP="00490FF9">
            <w:pPr>
              <w:spacing w:line="400" w:lineRule="exact"/>
              <w:rPr>
                <w:rFonts w:ascii="標楷體" w:eastAsia="標楷體" w:hAnsi="標楷體"/>
              </w:rPr>
            </w:pPr>
            <w:r w:rsidRPr="00347E72">
              <w:rPr>
                <w:rFonts w:ascii="標楷體" w:eastAsia="標楷體" w:hAnsi="標楷體" w:hint="eastAsia"/>
              </w:rPr>
              <w:t>期中考30%、期末考30%、平時成績(出席率、小考、作業、上課表現)40%</w:t>
            </w:r>
          </w:p>
        </w:tc>
      </w:tr>
      <w:tr w:rsidR="00490FF9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490FF9" w:rsidRPr="00CA11D6" w:rsidRDefault="00490FF9" w:rsidP="00490FF9">
            <w:pPr>
              <w:spacing w:line="400" w:lineRule="exact"/>
              <w:jc w:val="both"/>
              <w:rPr>
                <w:rFonts w:eastAsia="標楷體"/>
              </w:rPr>
            </w:pPr>
            <w:r w:rsidRPr="00CA11D6">
              <w:rPr>
                <w:rFonts w:eastAsia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490FF9" w:rsidRPr="00347E72" w:rsidRDefault="00490FF9" w:rsidP="00490FF9">
            <w:pPr>
              <w:spacing w:line="400" w:lineRule="exact"/>
              <w:rPr>
                <w:rFonts w:ascii="標楷體" w:eastAsia="標楷體" w:hAnsi="標楷體"/>
              </w:rPr>
            </w:pPr>
            <w:r w:rsidRPr="00347E72">
              <w:rPr>
                <w:rFonts w:ascii="標楷體" w:eastAsia="標楷體" w:hAnsi="標楷體" w:hint="eastAsia"/>
              </w:rPr>
              <w:t>學生能具備基礎數學能力以培養繼續進修、自我發展的能力</w:t>
            </w:r>
          </w:p>
        </w:tc>
      </w:tr>
      <w:tr w:rsidR="00490FF9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490FF9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490FF9" w:rsidRPr="000A19B9" w:rsidRDefault="00776D96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490FF9"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490FF9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490FF9" w:rsidRPr="00347E72" w:rsidRDefault="00490FF9" w:rsidP="00490FF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47E72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490FF9" w:rsidRPr="00347E72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47E72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490FF9" w:rsidRPr="00347E72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47E72">
              <w:rPr>
                <w:rFonts w:ascii="標楷體" w:eastAsia="標楷體" w:hAnsi="標楷體" w:cs="標楷體" w:hint="eastAsia"/>
                <w:kern w:val="0"/>
              </w:rPr>
              <w:t>許立佳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490FF9" w:rsidRPr="00087612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87612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490FF9" w:rsidRPr="00087612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87612">
              <w:rPr>
                <w:rFonts w:ascii="標楷體" w:eastAsia="標楷體" w:hAnsi="標楷體" w:cs="標楷體" w:hint="eastAsia"/>
                <w:kern w:val="0"/>
              </w:rPr>
              <w:t>數學</w:t>
            </w:r>
            <w:r w:rsidR="00776D96">
              <w:rPr>
                <w:rFonts w:ascii="標楷體" w:eastAsia="標楷體" w:hAnsi="標楷體" w:cs="標楷體" w:hint="eastAsia"/>
                <w:kern w:val="0"/>
              </w:rPr>
              <w:t>A</w:t>
            </w:r>
            <w:r w:rsidRPr="00087612">
              <w:rPr>
                <w:rFonts w:ascii="標楷體" w:eastAsia="標楷體" w:hAnsi="標楷體" w:cs="標楷體" w:hint="eastAsia"/>
                <w:kern w:val="0"/>
              </w:rPr>
              <w:t>(</w:t>
            </w:r>
            <w:r>
              <w:rPr>
                <w:rFonts w:ascii="標楷體" w:eastAsia="標楷體" w:hAnsi="標楷體" w:cs="標楷體"/>
                <w:kern w:val="0"/>
              </w:rPr>
              <w:t>I</w:t>
            </w:r>
            <w:r>
              <w:rPr>
                <w:rFonts w:ascii="標楷體" w:eastAsia="標楷體" w:hAnsi="標楷體" w:cs="標楷體" w:hint="eastAsia"/>
                <w:kern w:val="0"/>
              </w:rPr>
              <w:t>V</w:t>
            </w:r>
            <w:r w:rsidRPr="00087612">
              <w:rPr>
                <w:rFonts w:ascii="標楷體" w:eastAsia="標楷體" w:hAnsi="標楷體" w:cs="標楷體" w:hint="eastAsia"/>
                <w:kern w:val="0"/>
              </w:rPr>
              <w:t>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490FF9" w:rsidRPr="00347E72" w:rsidRDefault="00490FF9" w:rsidP="00490FF9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347E72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490FF9" w:rsidRPr="00347E72" w:rsidRDefault="00776D96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hint="eastAsia"/>
              </w:rPr>
              <w:t>時尚</w:t>
            </w:r>
            <w:r w:rsidR="00490FF9">
              <w:rPr>
                <w:rFonts w:ascii="標楷體" w:eastAsia="標楷體" w:hAnsi="標楷體" w:hint="eastAsia"/>
              </w:rPr>
              <w:t>二</w:t>
            </w:r>
            <w:r>
              <w:rPr>
                <w:rFonts w:ascii="標楷體" w:eastAsia="標楷體" w:hAnsi="標楷體" w:hint="eastAsia"/>
              </w:rPr>
              <w:t>忠</w:t>
            </w:r>
          </w:p>
        </w:tc>
      </w:tr>
      <w:tr w:rsidR="00490FF9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翔宇文化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490FF9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課程介紹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E73835" w:rsidRPr="000A19B9" w:rsidRDefault="00776D96" w:rsidP="00490FF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1-1 樹狀圖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776D96" w:rsidP="00490FF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1-1 加法原理、乘法原理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776D96" w:rsidP="00490FF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1-2 排列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776D96" w:rsidP="00E7383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1-2 排列、1-3 組合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776D96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1-3 組合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E73835" w:rsidP="00776D9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檢討考卷</w:t>
            </w:r>
            <w:r w:rsidR="00776D96" w:rsidRPr="00776D96">
              <w:rPr>
                <w:rFonts w:ascii="標楷體" w:eastAsia="標楷體" w:hAnsi="標楷體" w:hint="eastAsia"/>
                <w:sz w:val="22"/>
                <w:szCs w:val="22"/>
              </w:rPr>
              <w:t>、</w:t>
            </w:r>
            <w:r w:rsidR="00776D96">
              <w:rPr>
                <w:rFonts w:ascii="標楷體" w:eastAsia="標楷體" w:hAnsi="標楷體" w:hint="eastAsia"/>
                <w:sz w:val="22"/>
                <w:szCs w:val="22"/>
              </w:rPr>
              <w:t>2-1 樣本空間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776D96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2-1 樣本空間與事件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776D96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2-2 機率的運算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Default="00490FF9" w:rsidP="00490FF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776D96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2-2 機率的運算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490FF9" w:rsidRPr="000A19B9" w:rsidRDefault="00490FF9" w:rsidP="00490FF9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490FF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90FF9" w:rsidRPr="000A19B9" w:rsidRDefault="00776D96" w:rsidP="00490FF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2-3 數學期望值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90FF9" w:rsidRPr="000A19B9" w:rsidRDefault="00490FF9" w:rsidP="00490FF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D96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2-3 數學期望值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7698E" w:rsidRPr="000A19B9" w:rsidRDefault="0077698E" w:rsidP="0077698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D96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3-1 統計資料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7698E" w:rsidRPr="000A19B9" w:rsidRDefault="0077698E" w:rsidP="0077698E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D96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3-1 統計資料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7698E" w:rsidRPr="000A19B9" w:rsidRDefault="0077698E" w:rsidP="0077698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D96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3-2 統計亮分析-集中量數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D96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3-2 統計亮分析-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離散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量數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D96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總複習</w:t>
            </w:r>
            <w:bookmarkStart w:id="0" w:name="_GoBack"/>
            <w:bookmarkEnd w:id="0"/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檢討考卷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7698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7698E" w:rsidRDefault="0077698E" w:rsidP="0077698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E73835"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7698E" w:rsidRPr="000A19B9" w:rsidRDefault="0077698E" w:rsidP="0077698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7698E" w:rsidRPr="000A19B9" w:rsidRDefault="0077698E" w:rsidP="0077698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0FF9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7698E"/>
    <w:rsid w:val="00776D96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3835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6492F796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7F1CA-96D5-4F0C-BC1E-942DA324B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115</TotalTime>
  <Pages>1</Pages>
  <Words>587</Words>
  <Characters>540</Characters>
  <Application>Microsoft Office Word</Application>
  <DocSecurity>0</DocSecurity>
  <Lines>4</Lines>
  <Paragraphs>2</Paragraphs>
  <ScaleCrop>false</ScaleCrop>
  <Company>User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9</cp:revision>
  <cp:lastPrinted>2009-02-11T08:45:00Z</cp:lastPrinted>
  <dcterms:created xsi:type="dcterms:W3CDTF">2024-01-22T00:48:00Z</dcterms:created>
  <dcterms:modified xsi:type="dcterms:W3CDTF">2025-02-12T02:51:00Z</dcterms:modified>
</cp:coreProperties>
</file>