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D97394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D97394">
        <w:rPr>
          <w:rFonts w:ascii="標楷體" w:eastAsia="標楷體" w:hAnsi="標楷體" w:hint="eastAsia"/>
        </w:rPr>
        <w:t>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1F158F" w:rsidRDefault="00D97394" w:rsidP="00D97394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了解西餐烹飪</w:t>
            </w:r>
          </w:p>
          <w:p w:rsidR="00D97394" w:rsidRPr="008B4536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/>
              </w:rPr>
              <w:t>2.</w:t>
            </w:r>
            <w:r w:rsidRPr="001F158F">
              <w:rPr>
                <w:rFonts w:ascii="標楷體" w:eastAsia="標楷體" w:hAnsi="標楷體" w:hint="eastAsia"/>
              </w:rPr>
              <w:t>具備西餐烹飪相關專業知識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E804B4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hint="eastAsia"/>
              </w:rPr>
              <w:t>作業、實作測驗、學習態度</w:t>
            </w:r>
            <w:r w:rsidRPr="001F158F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FB3B8C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1F158F">
              <w:rPr>
                <w:rFonts w:ascii="標楷體" w:eastAsia="標楷體" w:hAnsi="標楷體" w:hint="eastAsia"/>
              </w:rPr>
              <w:t>平時表現30%、期中考30%、期末考30%、作業繳交10%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97394" w:rsidRPr="001F158F" w:rsidRDefault="00D97394" w:rsidP="00D97394">
            <w:pPr>
              <w:ind w:left="840" w:hangingChars="350" w:hanging="840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Arial" w:hint="eastAsia"/>
              </w:rPr>
              <w:t>1.</w:t>
            </w:r>
            <w:r w:rsidRPr="001F158F">
              <w:rPr>
                <w:rFonts w:ascii="標楷體" w:eastAsia="標楷體" w:hAnsi="標楷體" w:cs="Arial" w:hint="eastAsia"/>
              </w:rPr>
              <w:t>身為餐飲從業人員該具備的專業素養與學術涵養。</w:t>
            </w:r>
          </w:p>
          <w:p w:rsidR="00D97394" w:rsidRPr="001F158F" w:rsidRDefault="00D97394" w:rsidP="00D97394">
            <w:pPr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2.實際操作基礎西餐烹調了解西式飲食文化</w:t>
            </w:r>
          </w:p>
          <w:p w:rsidR="00D97394" w:rsidRPr="008B4536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3.</w:t>
            </w:r>
            <w:r w:rsidRPr="001F158F">
              <w:rPr>
                <w:rFonts w:ascii="標楷體" w:eastAsia="標楷體" w:hAnsi="標楷體" w:cs="新細明體" w:hint="eastAsia"/>
                <w:color w:val="000000"/>
                <w:kern w:val="0"/>
              </w:rPr>
              <w:t>激發對烹飪藝術興趣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.</w:t>
            </w:r>
          </w:p>
        </w:tc>
      </w:tr>
      <w:tr w:rsidR="00D97394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D97394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97394" w:rsidRPr="000A19B9" w:rsidRDefault="009E3FF6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4</w:t>
            </w:r>
            <w:bookmarkStart w:id="0" w:name="_GoBack"/>
            <w:bookmarkEnd w:id="0"/>
            <w:r w:rsidR="00D97394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董競文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97394" w:rsidRPr="008B4536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西餐烹調實習(上)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D97394" w:rsidRPr="00BD51EA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9E3FF6">
              <w:rPr>
                <w:rFonts w:ascii="標楷體" w:eastAsia="標楷體" w:hAnsi="標楷體" w:cs="標楷體" w:hint="eastAsia"/>
                <w:kern w:val="0"/>
              </w:rPr>
              <w:t>技</w:t>
            </w:r>
            <w:r>
              <w:rPr>
                <w:rFonts w:ascii="標楷體" w:eastAsia="標楷體" w:hAnsi="標楷體" w:cs="標楷體" w:hint="eastAsia"/>
                <w:kern w:val="0"/>
              </w:rPr>
              <w:t>二忠</w:t>
            </w:r>
          </w:p>
        </w:tc>
      </w:tr>
      <w:tr w:rsidR="00D97394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97394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期初打掃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4724D5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西式料理介紹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鮪魚三明治、法式洋蔥湯</w:t>
            </w:r>
          </w:p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蔬菜絲雞清湯、義式海鮮燉飯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97394" w:rsidRPr="000A19B9" w:rsidTr="000C60C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豬肉創意西餐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9739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檸檬奶油煎魚菲力、法國吐司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法式澄清湯、鮮蝦盅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紅酒葡萄</w:t>
            </w:r>
            <w:r w:rsidRPr="001F15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.德式臘腸辣椒義大利麵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總匯三明治配炸薯條、主廚沙拉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義大利麵：奶油培根口味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蒸爐魚捲附奶油蘆筍醬汁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白油燴雞配螺旋麵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烤雞肉串佐水果莎莎醬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1F158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水波蛋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-煙燻天使細麵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雞肉鳳梨莎拉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607D8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夏威夷海鮮比薩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起士雞肉捲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F158F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奶油洋菇鱸魚排,西班牙恩利蛋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韓式炸雞漢堡製作</w:t>
            </w:r>
          </w:p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和風鮮蔬沙拉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馬鈴薯烤雞.香料捲餅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D97394" w:rsidRPr="000A19B9" w:rsidTr="009168E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D97394" w:rsidRPr="008B4536" w:rsidRDefault="00D97394" w:rsidP="00D97394">
            <w:pPr>
              <w:autoSpaceDE w:val="0"/>
              <w:autoSpaceDN w:val="0"/>
              <w:adjustRightInd w:val="0"/>
              <w:spacing w:line="24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白醬魚排.茄汁海鮮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打掃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9739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lastRenderedPageBreak/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97394" w:rsidRDefault="00D97394" w:rsidP="00D9739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97394" w:rsidRPr="000A19B9" w:rsidRDefault="00D97394" w:rsidP="00D9739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97394" w:rsidRPr="000A19B9" w:rsidRDefault="00D97394" w:rsidP="00D9739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94" w:rsidRDefault="009A6E94">
      <w:r>
        <w:separator/>
      </w:r>
    </w:p>
  </w:endnote>
  <w:endnote w:type="continuationSeparator" w:id="0">
    <w:p w:rsidR="009A6E94" w:rsidRDefault="009A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7394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94" w:rsidRDefault="009A6E94">
      <w:r>
        <w:separator/>
      </w:r>
    </w:p>
  </w:footnote>
  <w:footnote w:type="continuationSeparator" w:id="0">
    <w:p w:rsidR="009A6E94" w:rsidRDefault="009A6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150E6D62"/>
    <w:multiLevelType w:val="hybridMultilevel"/>
    <w:tmpl w:val="218EA4FA"/>
    <w:lvl w:ilvl="0" w:tplc="8DEC1D7A">
      <w:start w:val="1"/>
      <w:numFmt w:val="decimal"/>
      <w:suff w:val="space"/>
      <w:lvlText w:val="%1."/>
      <w:lvlJc w:val="left"/>
      <w:pPr>
        <w:ind w:left="180" w:hanging="1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6E94"/>
    <w:rsid w:val="009A7C3B"/>
    <w:rsid w:val="009B29F5"/>
    <w:rsid w:val="009B63C2"/>
    <w:rsid w:val="009C696E"/>
    <w:rsid w:val="009D3AF9"/>
    <w:rsid w:val="009E3FF6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394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04455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D79F9-1214-41B8-8339-78E36A94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2</Pages>
  <Words>178</Words>
  <Characters>1015</Characters>
  <Application>Microsoft Office Word</Application>
  <DocSecurity>0</DocSecurity>
  <Lines>8</Lines>
  <Paragraphs>2</Paragraphs>
  <ScaleCrop>false</ScaleCrop>
  <Company>User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2025-02-12T06:32:00Z</dcterms:created>
  <dcterms:modified xsi:type="dcterms:W3CDTF">2025-02-12T06:32:00Z</dcterms:modified>
</cp:coreProperties>
</file>