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Default="009D3AF9" w:rsidP="00C009B0">
      <w:pPr>
        <w:pStyle w:val="Default"/>
        <w:spacing w:beforeLines="50" w:before="180" w:afterLines="50" w:after="180" w:line="400" w:lineRule="exact"/>
        <w:jc w:val="center"/>
      </w:pPr>
      <w:r>
        <w:rPr>
          <w:rFonts w:hint="eastAsia"/>
        </w:rPr>
        <w:t>仰德</w:t>
      </w:r>
      <w:r w:rsidR="00652460">
        <w:t>高中</w:t>
      </w:r>
      <w:r w:rsidR="001B13A6">
        <w:rPr>
          <w:rFonts w:hint="eastAsia"/>
        </w:rPr>
        <w:t>1</w:t>
      </w:r>
      <w:r w:rsidR="00E07B18">
        <w:rPr>
          <w:rFonts w:hint="eastAsia"/>
        </w:rPr>
        <w:t>1</w:t>
      </w:r>
      <w:r w:rsidR="00F54B5C">
        <w:t>2</w:t>
      </w:r>
      <w:r w:rsidR="00652460">
        <w:t>年度第</w:t>
      </w:r>
      <w:r w:rsidR="00217562">
        <w:rPr>
          <w:rFonts w:hint="eastAsia"/>
        </w:rPr>
        <w:t>二</w:t>
      </w:r>
      <w:r w:rsidR="00652460">
        <w:t>學期</w:t>
      </w:r>
      <w:r w:rsidR="00C81737">
        <w:rPr>
          <w:rFonts w:hint="eastAsia"/>
        </w:rPr>
        <w:t xml:space="preserve"> 三</w:t>
      </w:r>
      <w:r w:rsidR="00652460">
        <w:t>年級</w:t>
      </w:r>
      <w:r w:rsidR="00C81737">
        <w:rPr>
          <w:rFonts w:hint="eastAsia"/>
        </w:rPr>
        <w:t xml:space="preserve"> </w:t>
      </w:r>
      <w:r w:rsidR="0055540D">
        <w:rPr>
          <w:rFonts w:hint="eastAsia"/>
        </w:rPr>
        <w:t>時尚科</w:t>
      </w:r>
      <w:bookmarkStart w:id="0" w:name="_GoBack"/>
      <w:bookmarkEnd w:id="0"/>
      <w:r w:rsidR="00652460">
        <w:t>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74"/>
        <w:gridCol w:w="695"/>
        <w:gridCol w:w="1073"/>
        <w:gridCol w:w="719"/>
        <w:gridCol w:w="700"/>
        <w:gridCol w:w="1860"/>
      </w:tblGrid>
      <w:tr w:rsidR="00C8173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C81737" w:rsidRDefault="00C81737" w:rsidP="00C81737">
            <w:pPr>
              <w:spacing w:line="400" w:lineRule="exact"/>
              <w:jc w:val="both"/>
            </w:pPr>
            <w: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C81737" w:rsidRDefault="00C81737" w:rsidP="00C81737">
            <w:pPr>
              <w:pStyle w:val="10"/>
              <w:spacing w:line="400" w:lineRule="exact"/>
            </w:pPr>
            <w:r>
              <w:rPr>
                <w:rFonts w:ascii="新細明體" w:hAnsi="新細明體" w:hint="eastAsia"/>
              </w:rPr>
              <w:t>培養學生具備行銷與服務之基本知識，專業人員擁有專業形象重要性</w:t>
            </w:r>
          </w:p>
        </w:tc>
      </w:tr>
      <w:tr w:rsidR="00C8173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C81737" w:rsidRDefault="00C81737" w:rsidP="00C81737">
            <w:pPr>
              <w:spacing w:line="400" w:lineRule="exact"/>
              <w:jc w:val="both"/>
            </w:pPr>
            <w: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C81737" w:rsidRDefault="00C81737" w:rsidP="00C81737">
            <w:pPr>
              <w:pStyle w:val="10"/>
              <w:spacing w:line="400" w:lineRule="exact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課堂</w:t>
            </w:r>
            <w:r>
              <w:rPr>
                <w:rFonts w:ascii="標楷體" w:eastAsia="標楷體" w:hAnsi="標楷體" w:hint="eastAsia"/>
              </w:rPr>
              <w:t>、報告、到課率</w:t>
            </w:r>
          </w:p>
        </w:tc>
      </w:tr>
      <w:tr w:rsidR="00C8173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C81737" w:rsidRDefault="00C81737" w:rsidP="00C81737">
            <w:pPr>
              <w:spacing w:line="400" w:lineRule="exact"/>
              <w:jc w:val="both"/>
            </w:pPr>
            <w: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C81737" w:rsidRDefault="00C81737" w:rsidP="00C81737">
            <w:pPr>
              <w:pStyle w:val="10"/>
              <w:spacing w:line="400" w:lineRule="exact"/>
            </w:pPr>
            <w:r>
              <w:rPr>
                <w:rFonts w:ascii="新細明體" w:hAnsi="新細明體" w:hint="eastAsia"/>
              </w:rPr>
              <w:t>課堂</w:t>
            </w:r>
            <w:r>
              <w:rPr>
                <w:rFonts w:ascii="標楷體" w:eastAsia="標楷體" w:hAnsi="標楷體" w:hint="eastAsia"/>
              </w:rPr>
              <w:t>、報告、到課率</w:t>
            </w:r>
          </w:p>
        </w:tc>
      </w:tr>
      <w:tr w:rsidR="00C8173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C81737" w:rsidRDefault="00C81737" w:rsidP="00C81737">
            <w:pPr>
              <w:spacing w:line="400" w:lineRule="exact"/>
              <w:jc w:val="both"/>
            </w:pPr>
            <w: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C81737" w:rsidRDefault="00C81737" w:rsidP="00C81737">
            <w:pPr>
              <w:pStyle w:val="10"/>
              <w:spacing w:line="400" w:lineRule="exact"/>
            </w:pPr>
            <w:r>
              <w:rPr>
                <w:rFonts w:ascii="新細明體" w:hAnsi="新細明體" w:hint="eastAsia"/>
              </w:rPr>
              <w:t>可具備行銷與服務之基本知識，擁有專業形象重要性</w:t>
            </w:r>
          </w:p>
        </w:tc>
      </w:tr>
      <w:tr w:rsidR="00652460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652460" w:rsidRDefault="00652460" w:rsidP="00BD51EA">
            <w:pPr>
              <w:spacing w:line="400" w:lineRule="exact"/>
            </w:pPr>
            <w:r>
              <w:t>五、教學進度</w:t>
            </w:r>
          </w:p>
        </w:tc>
      </w:tr>
      <w:tr w:rsidR="00C81737" w:rsidRPr="00BD51EA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C81737" w:rsidRPr="00BD51EA" w:rsidRDefault="00C81737" w:rsidP="00C8173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C81737" w:rsidRPr="00BD51EA" w:rsidRDefault="00C81737" w:rsidP="00C8173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C81737" w:rsidRPr="00BD51EA" w:rsidRDefault="00C81737" w:rsidP="00C8173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Pr="00BD51EA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C81737" w:rsidRPr="00BD51EA" w:rsidRDefault="00C81737" w:rsidP="00C8173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C81737" w:rsidRPr="00BD51EA" w:rsidRDefault="00C81737" w:rsidP="00C8173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C81737" w:rsidRPr="00BD51EA" w:rsidRDefault="00C81737" w:rsidP="00C8173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胡馨芝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C81737" w:rsidRPr="00BD51EA" w:rsidRDefault="00C81737" w:rsidP="00C8173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C81737" w:rsidRDefault="00C81737" w:rsidP="00C81737">
            <w:pPr>
              <w:pStyle w:val="10"/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行銷與服務 下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C81737" w:rsidRPr="00BD51EA" w:rsidRDefault="00C81737" w:rsidP="00C81737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C81737" w:rsidRPr="00BD51EA" w:rsidRDefault="00C81737" w:rsidP="00C8173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時尚三</w:t>
            </w:r>
          </w:p>
        </w:tc>
      </w:tr>
      <w:tr w:rsidR="00C81737" w:rsidRPr="00BD51EA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C81737" w:rsidRPr="00BD51EA" w:rsidRDefault="00C81737" w:rsidP="00C8173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C81737" w:rsidRPr="00BD51EA" w:rsidRDefault="00C81737" w:rsidP="00C81737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C81737" w:rsidRPr="00BD51EA" w:rsidRDefault="00C81737" w:rsidP="00C8173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C81737" w:rsidRPr="00BD51EA" w:rsidRDefault="00C81737" w:rsidP="00C8173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C81737" w:rsidRPr="00BD51EA" w:rsidRDefault="00C81737" w:rsidP="00C8173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C81737" w:rsidRDefault="00C81737" w:rsidP="00C81737">
            <w:pPr>
              <w:pStyle w:val="10"/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啟英文化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C81737" w:rsidRPr="00BD51EA" w:rsidRDefault="00C81737" w:rsidP="00C81737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C81737" w:rsidRPr="00BD51EA" w:rsidRDefault="00C81737" w:rsidP="00C8173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6533DB" w:rsidRPr="00BD51EA" w:rsidTr="00C8173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57A3" w:rsidRPr="00BD51EA" w:rsidRDefault="001057A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533DB" w:rsidRPr="00BD51EA" w:rsidRDefault="001057A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6533DB" w:rsidRPr="00BD51EA" w:rsidRDefault="001057A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BD51EA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BD51EA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8" w:type="dxa"/>
            <w:gridSpan w:val="2"/>
            <w:shd w:val="clear" w:color="auto" w:fill="auto"/>
            <w:vAlign w:val="center"/>
          </w:tcPr>
          <w:p w:rsidR="006533DB" w:rsidRPr="00BD51EA" w:rsidRDefault="001057A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作</w:t>
            </w:r>
            <w:r w:rsidR="00454DB7" w:rsidRPr="00BD51EA">
              <w:rPr>
                <w:rFonts w:ascii="標楷體" w:eastAsia="標楷體" w:hAnsi="標楷體" w:cs="標楷體" w:hint="eastAsia"/>
                <w:kern w:val="0"/>
              </w:rPr>
              <w:t xml:space="preserve"> 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82036D" w:rsidRPr="00BD51EA" w:rsidRDefault="00B749EB" w:rsidP="00BD51E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="001057A3" w:rsidRPr="00BD51EA">
              <w:rPr>
                <w:rFonts w:ascii="標楷體" w:eastAsia="標楷體" w:hAnsi="標楷體" w:cs="標楷體" w:hint="eastAsia"/>
                <w:kern w:val="0"/>
              </w:rPr>
              <w:t>備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="001057A3" w:rsidRPr="00BD51EA">
              <w:rPr>
                <w:rFonts w:ascii="標楷體" w:eastAsia="標楷體" w:hAnsi="標楷體" w:cs="標楷體" w:hint="eastAsia"/>
                <w:kern w:val="0"/>
              </w:rPr>
              <w:t>註</w:t>
            </w:r>
          </w:p>
        </w:tc>
      </w:tr>
      <w:tr w:rsidR="007F0837" w:rsidRPr="00BD51EA" w:rsidTr="00C8173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F0837" w:rsidRPr="00BD51EA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F0837" w:rsidRPr="00BD51EA" w:rsidRDefault="00241773" w:rsidP="002F5AF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</w:t>
            </w:r>
            <w:r w:rsidR="002F5AF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 w:rsidR="002F5AF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7F0837" w:rsidRPr="00BD51EA" w:rsidRDefault="00C81737" w:rsidP="00BD51E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2/16</w:t>
            </w:r>
            <w:r w:rsidRPr="002F5AF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開學</w:t>
            </w:r>
          </w:p>
        </w:tc>
        <w:tc>
          <w:tcPr>
            <w:tcW w:w="1768" w:type="dxa"/>
            <w:gridSpan w:val="2"/>
            <w:shd w:val="clear" w:color="auto" w:fill="auto"/>
            <w:vAlign w:val="center"/>
          </w:tcPr>
          <w:p w:rsidR="007F0837" w:rsidRPr="00BD51EA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C0E49" w:rsidRPr="002C0E49" w:rsidRDefault="00C81737" w:rsidP="00A165A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2/16</w:t>
            </w:r>
            <w:r w:rsidRPr="002F5AF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開學</w:t>
            </w: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、</w:t>
            </w:r>
            <w:r w:rsidR="002F5AF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2/17</w:t>
            </w:r>
            <w:r w:rsidR="002F5AF5" w:rsidRPr="002F5AF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補上班上課</w:t>
            </w:r>
            <w:r w:rsidR="002F5AF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(2/15)</w:t>
            </w:r>
          </w:p>
        </w:tc>
      </w:tr>
      <w:tr w:rsidR="00C81737" w:rsidRPr="00BD51EA" w:rsidTr="00C8173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81737" w:rsidRPr="00BD51EA" w:rsidRDefault="00C81737" w:rsidP="00C8173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81737" w:rsidRPr="00BD51EA" w:rsidRDefault="00C81737" w:rsidP="00C8173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02/19~02/23</w:t>
            </w:r>
          </w:p>
        </w:tc>
        <w:tc>
          <w:tcPr>
            <w:tcW w:w="2975" w:type="dxa"/>
            <w:gridSpan w:val="3"/>
            <w:shd w:val="clear" w:color="auto" w:fill="auto"/>
          </w:tcPr>
          <w:p w:rsidR="00C81737" w:rsidRDefault="00C81737" w:rsidP="00C81737">
            <w:pPr>
              <w:pStyle w:val="1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家政相關產業之行銷與服務技巧</w:t>
            </w:r>
          </w:p>
        </w:tc>
        <w:tc>
          <w:tcPr>
            <w:tcW w:w="1768" w:type="dxa"/>
            <w:gridSpan w:val="2"/>
            <w:shd w:val="clear" w:color="auto" w:fill="auto"/>
            <w:vAlign w:val="center"/>
          </w:tcPr>
          <w:p w:rsidR="00C81737" w:rsidRPr="00BD51EA" w:rsidRDefault="00C81737" w:rsidP="00C8173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C81737" w:rsidRDefault="00C81737" w:rsidP="00C81737">
            <w:pPr>
              <w:pStyle w:val="1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法治教育、性別平等教育、消費者保護教育</w:t>
            </w:r>
          </w:p>
        </w:tc>
      </w:tr>
      <w:tr w:rsidR="00C81737" w:rsidRPr="00BD51EA" w:rsidTr="006D3D0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81737" w:rsidRPr="00BD51EA" w:rsidRDefault="00C81737" w:rsidP="00C8173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81737" w:rsidRPr="00BD51EA" w:rsidRDefault="00C81737" w:rsidP="00C8173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02/26~03/01</w:t>
            </w:r>
          </w:p>
        </w:tc>
        <w:tc>
          <w:tcPr>
            <w:tcW w:w="2975" w:type="dxa"/>
            <w:gridSpan w:val="3"/>
            <w:shd w:val="clear" w:color="auto" w:fill="auto"/>
          </w:tcPr>
          <w:p w:rsidR="00C81737" w:rsidRDefault="00C81737" w:rsidP="00C81737">
            <w:pPr>
              <w:pStyle w:val="1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家政相關產業之行銷事項</w:t>
            </w:r>
          </w:p>
        </w:tc>
        <w:tc>
          <w:tcPr>
            <w:tcW w:w="1768" w:type="dxa"/>
            <w:gridSpan w:val="2"/>
            <w:shd w:val="clear" w:color="auto" w:fill="auto"/>
            <w:vAlign w:val="center"/>
          </w:tcPr>
          <w:p w:rsidR="00C81737" w:rsidRPr="00BD51EA" w:rsidRDefault="00C81737" w:rsidP="00C8173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C81737" w:rsidRDefault="00C81737" w:rsidP="00C81737">
            <w:pPr>
              <w:pStyle w:val="10"/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法治教育、性別平等教育、消費者保護教育</w:t>
            </w:r>
          </w:p>
        </w:tc>
      </w:tr>
      <w:tr w:rsidR="00C81737" w:rsidRPr="00BD51EA" w:rsidTr="006D3D0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81737" w:rsidRPr="00BD51EA" w:rsidRDefault="00C81737" w:rsidP="00C8173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81737" w:rsidRPr="00BD51EA" w:rsidRDefault="00C81737" w:rsidP="00C8173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03/04-03-08</w:t>
            </w:r>
          </w:p>
        </w:tc>
        <w:tc>
          <w:tcPr>
            <w:tcW w:w="2975" w:type="dxa"/>
            <w:gridSpan w:val="3"/>
            <w:shd w:val="clear" w:color="auto" w:fill="auto"/>
          </w:tcPr>
          <w:p w:rsidR="00C81737" w:rsidRDefault="00C81737" w:rsidP="00C81737">
            <w:pPr>
              <w:pStyle w:val="1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家政相關產業之服務事項</w:t>
            </w:r>
          </w:p>
        </w:tc>
        <w:tc>
          <w:tcPr>
            <w:tcW w:w="1768" w:type="dxa"/>
            <w:gridSpan w:val="2"/>
            <w:shd w:val="clear" w:color="auto" w:fill="auto"/>
            <w:vAlign w:val="center"/>
          </w:tcPr>
          <w:p w:rsidR="00C81737" w:rsidRPr="00BD51EA" w:rsidRDefault="00C81737" w:rsidP="00C8173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C81737" w:rsidRDefault="00C81737" w:rsidP="00C81737">
            <w:pPr>
              <w:pStyle w:val="10"/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法治教育、性別平等教育、消費者保護教育</w:t>
            </w:r>
          </w:p>
        </w:tc>
      </w:tr>
      <w:tr w:rsidR="00C81737" w:rsidRPr="00BD51EA" w:rsidTr="00C8173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81737" w:rsidRPr="00BD51EA" w:rsidRDefault="00C81737" w:rsidP="00C8173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81737" w:rsidRPr="00BD51EA" w:rsidRDefault="00C81737" w:rsidP="00C8173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03/11-03-15</w:t>
            </w:r>
          </w:p>
        </w:tc>
        <w:tc>
          <w:tcPr>
            <w:tcW w:w="2975" w:type="dxa"/>
            <w:gridSpan w:val="3"/>
            <w:shd w:val="clear" w:color="auto" w:fill="auto"/>
          </w:tcPr>
          <w:p w:rsidR="00C81737" w:rsidRDefault="00C81737" w:rsidP="00C81737">
            <w:pPr>
              <w:pStyle w:val="1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家政相關產業之行銷與服務情境演練</w:t>
            </w:r>
          </w:p>
        </w:tc>
        <w:tc>
          <w:tcPr>
            <w:tcW w:w="1768" w:type="dxa"/>
            <w:gridSpan w:val="2"/>
            <w:shd w:val="clear" w:color="auto" w:fill="auto"/>
            <w:vAlign w:val="center"/>
          </w:tcPr>
          <w:p w:rsidR="00C81737" w:rsidRPr="00BD51EA" w:rsidRDefault="00C81737" w:rsidP="00C8173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C81737" w:rsidRDefault="00C81737" w:rsidP="00C81737">
            <w:pPr>
              <w:pStyle w:val="10"/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法治教育、性別平等教育、消費者保護教育</w:t>
            </w:r>
          </w:p>
        </w:tc>
      </w:tr>
      <w:tr w:rsidR="00C81737" w:rsidRPr="00BD51EA" w:rsidTr="00C8173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81737" w:rsidRPr="00BD51EA" w:rsidRDefault="00C81737" w:rsidP="00C8173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81737" w:rsidRPr="00BD51EA" w:rsidRDefault="00C81737" w:rsidP="00C8173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03/18-03/22</w:t>
            </w:r>
          </w:p>
        </w:tc>
        <w:tc>
          <w:tcPr>
            <w:tcW w:w="2975" w:type="dxa"/>
            <w:gridSpan w:val="3"/>
            <w:shd w:val="clear" w:color="auto" w:fill="auto"/>
          </w:tcPr>
          <w:p w:rsidR="00C81737" w:rsidRDefault="00C81737" w:rsidP="00C81737">
            <w:pPr>
              <w:pStyle w:val="10"/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自我情緒管理</w:t>
            </w:r>
          </w:p>
        </w:tc>
        <w:tc>
          <w:tcPr>
            <w:tcW w:w="1768" w:type="dxa"/>
            <w:gridSpan w:val="2"/>
            <w:shd w:val="clear" w:color="auto" w:fill="auto"/>
            <w:vAlign w:val="center"/>
          </w:tcPr>
          <w:p w:rsidR="00C81737" w:rsidRPr="00BD51EA" w:rsidRDefault="00C81737" w:rsidP="00C8173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C81737" w:rsidRDefault="00C81737" w:rsidP="00C81737">
            <w:pPr>
              <w:pStyle w:val="10"/>
              <w:rPr>
                <w:rFonts w:ascii="新細明體" w:hAnsi="新細明體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性別平等教育、法治教育</w:t>
            </w:r>
          </w:p>
        </w:tc>
      </w:tr>
      <w:tr w:rsidR="00C81737" w:rsidRPr="00BD51EA" w:rsidTr="00C8173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81737" w:rsidRPr="00BD51EA" w:rsidRDefault="00C81737" w:rsidP="00C8173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81737" w:rsidRPr="00BD51EA" w:rsidRDefault="00C81737" w:rsidP="00C8173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03/25-03/29</w:t>
            </w:r>
          </w:p>
        </w:tc>
        <w:tc>
          <w:tcPr>
            <w:tcW w:w="2975" w:type="dxa"/>
            <w:gridSpan w:val="3"/>
            <w:shd w:val="clear" w:color="auto" w:fill="auto"/>
          </w:tcPr>
          <w:p w:rsidR="00C81737" w:rsidRDefault="00C81737" w:rsidP="00C81737">
            <w:pPr>
              <w:pStyle w:val="10"/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家政服務業行銷策略的應用</w:t>
            </w:r>
          </w:p>
        </w:tc>
        <w:tc>
          <w:tcPr>
            <w:tcW w:w="1768" w:type="dxa"/>
            <w:gridSpan w:val="2"/>
            <w:shd w:val="clear" w:color="auto" w:fill="auto"/>
            <w:vAlign w:val="center"/>
          </w:tcPr>
          <w:p w:rsidR="00C81737" w:rsidRPr="00BD51EA" w:rsidRDefault="00C81737" w:rsidP="00C8173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C81737" w:rsidRDefault="00C81737" w:rsidP="00C81737">
            <w:pPr>
              <w:pStyle w:val="10"/>
              <w:rPr>
                <w:rFonts w:ascii="新細明體" w:hAnsi="新細明體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性別平等教育、法治教育</w:t>
            </w:r>
          </w:p>
        </w:tc>
      </w:tr>
      <w:tr w:rsidR="00C81737" w:rsidRPr="00BD51EA" w:rsidTr="00C8173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81737" w:rsidRPr="00BD51EA" w:rsidRDefault="00C81737" w:rsidP="00C8173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81737" w:rsidRPr="00BD51EA" w:rsidRDefault="00C81737" w:rsidP="00C8173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04/01-04/05</w:t>
            </w:r>
          </w:p>
        </w:tc>
        <w:tc>
          <w:tcPr>
            <w:tcW w:w="2975" w:type="dxa"/>
            <w:gridSpan w:val="3"/>
            <w:shd w:val="clear" w:color="auto" w:fill="auto"/>
          </w:tcPr>
          <w:p w:rsidR="00C81737" w:rsidRDefault="00C81737" w:rsidP="00C81737">
            <w:pPr>
              <w:pStyle w:val="10"/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4/4-5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清明兒童節放假</w:t>
            </w:r>
          </w:p>
        </w:tc>
        <w:tc>
          <w:tcPr>
            <w:tcW w:w="1768" w:type="dxa"/>
            <w:gridSpan w:val="2"/>
            <w:shd w:val="clear" w:color="auto" w:fill="auto"/>
            <w:vAlign w:val="center"/>
          </w:tcPr>
          <w:p w:rsidR="00C81737" w:rsidRPr="00BD51EA" w:rsidRDefault="00C81737" w:rsidP="00C8173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C81737" w:rsidRDefault="00C81737" w:rsidP="00C81737">
            <w:pPr>
              <w:pStyle w:val="10"/>
              <w:rPr>
                <w:rFonts w:ascii="新細明體" w:hAnsi="新細明體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性別平等教育、法治教育</w:t>
            </w:r>
          </w:p>
        </w:tc>
      </w:tr>
      <w:tr w:rsidR="00C81737" w:rsidRPr="00BD51EA" w:rsidTr="00C8173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81737" w:rsidRPr="00BD51EA" w:rsidRDefault="00C81737" w:rsidP="00C8173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81737" w:rsidRPr="00BD51EA" w:rsidRDefault="00C81737" w:rsidP="00C8173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04/08-04/12</w:t>
            </w:r>
          </w:p>
        </w:tc>
        <w:tc>
          <w:tcPr>
            <w:tcW w:w="2975" w:type="dxa"/>
            <w:gridSpan w:val="3"/>
            <w:shd w:val="clear" w:color="auto" w:fill="auto"/>
          </w:tcPr>
          <w:p w:rsidR="00C81737" w:rsidRDefault="00C81737" w:rsidP="00C81737">
            <w:pPr>
              <w:pStyle w:val="10"/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國際行銷推廣策略</w:t>
            </w:r>
          </w:p>
        </w:tc>
        <w:tc>
          <w:tcPr>
            <w:tcW w:w="1768" w:type="dxa"/>
            <w:gridSpan w:val="2"/>
            <w:shd w:val="clear" w:color="auto" w:fill="auto"/>
            <w:vAlign w:val="center"/>
          </w:tcPr>
          <w:p w:rsidR="00C81737" w:rsidRPr="00BD51EA" w:rsidRDefault="00C81737" w:rsidP="00C8173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C81737" w:rsidRPr="002C0E49" w:rsidRDefault="00C81737" w:rsidP="00C8173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4/12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高三作業抽查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社團成果發表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、4/13親職日</w:t>
            </w:r>
          </w:p>
        </w:tc>
      </w:tr>
      <w:tr w:rsidR="00C81737" w:rsidRPr="00BD51EA" w:rsidTr="00C8173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81737" w:rsidRPr="00BD51EA" w:rsidRDefault="00C81737" w:rsidP="00C8173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81737" w:rsidRPr="00BD51EA" w:rsidRDefault="00C81737" w:rsidP="00C8173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04/15-04/19</w:t>
            </w:r>
          </w:p>
        </w:tc>
        <w:tc>
          <w:tcPr>
            <w:tcW w:w="2975" w:type="dxa"/>
            <w:gridSpan w:val="3"/>
            <w:shd w:val="clear" w:color="auto" w:fill="auto"/>
          </w:tcPr>
          <w:p w:rsidR="00C81737" w:rsidRDefault="00C81737" w:rsidP="00C81737">
            <w:pPr>
              <w:pStyle w:val="10"/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國際行銷推廣策略</w:t>
            </w:r>
          </w:p>
        </w:tc>
        <w:tc>
          <w:tcPr>
            <w:tcW w:w="1768" w:type="dxa"/>
            <w:gridSpan w:val="2"/>
            <w:shd w:val="clear" w:color="auto" w:fill="auto"/>
            <w:vAlign w:val="center"/>
          </w:tcPr>
          <w:p w:rsidR="00C81737" w:rsidRPr="00BD51EA" w:rsidRDefault="00C81737" w:rsidP="00C8173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C81737" w:rsidRDefault="00C81737" w:rsidP="00C81737">
            <w:pPr>
              <w:pStyle w:val="10"/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性別平等教育、法治教育</w:t>
            </w:r>
          </w:p>
        </w:tc>
      </w:tr>
      <w:tr w:rsidR="00C81737" w:rsidRPr="00791590" w:rsidTr="00C8173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81737" w:rsidRPr="00791590" w:rsidRDefault="00C81737" w:rsidP="00C8173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791590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81737" w:rsidRPr="00791590" w:rsidRDefault="00C81737" w:rsidP="00C8173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04/22-04/26</w:t>
            </w:r>
          </w:p>
        </w:tc>
        <w:tc>
          <w:tcPr>
            <w:tcW w:w="2975" w:type="dxa"/>
            <w:gridSpan w:val="3"/>
            <w:shd w:val="clear" w:color="auto" w:fill="auto"/>
          </w:tcPr>
          <w:p w:rsidR="00C81737" w:rsidRDefault="00C81737" w:rsidP="00C81737">
            <w:pPr>
              <w:pStyle w:val="10"/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危機評估</w:t>
            </w:r>
          </w:p>
        </w:tc>
        <w:tc>
          <w:tcPr>
            <w:tcW w:w="1768" w:type="dxa"/>
            <w:gridSpan w:val="2"/>
            <w:shd w:val="clear" w:color="auto" w:fill="auto"/>
            <w:vAlign w:val="center"/>
          </w:tcPr>
          <w:p w:rsidR="00C81737" w:rsidRPr="00791590" w:rsidRDefault="00C81737" w:rsidP="00C8173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C81737" w:rsidRDefault="00C81737" w:rsidP="00C81737">
            <w:pPr>
              <w:pStyle w:val="10"/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性別平等教育、法治教育</w:t>
            </w:r>
          </w:p>
        </w:tc>
      </w:tr>
      <w:tr w:rsidR="00C81737" w:rsidRPr="004B2240" w:rsidTr="00C8173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81737" w:rsidRPr="004B2240" w:rsidRDefault="00C81737" w:rsidP="00C8173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B2240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81737" w:rsidRPr="004B2240" w:rsidRDefault="00C81737" w:rsidP="00C8173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04/29-05/03</w:t>
            </w:r>
          </w:p>
        </w:tc>
        <w:tc>
          <w:tcPr>
            <w:tcW w:w="2975" w:type="dxa"/>
            <w:gridSpan w:val="3"/>
            <w:shd w:val="clear" w:color="auto" w:fill="auto"/>
          </w:tcPr>
          <w:p w:rsidR="00C81737" w:rsidRDefault="00C81737" w:rsidP="00C81737">
            <w:pPr>
              <w:pStyle w:val="10"/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中運放假</w:t>
            </w:r>
          </w:p>
        </w:tc>
        <w:tc>
          <w:tcPr>
            <w:tcW w:w="1768" w:type="dxa"/>
            <w:gridSpan w:val="2"/>
            <w:shd w:val="clear" w:color="auto" w:fill="auto"/>
            <w:vAlign w:val="center"/>
          </w:tcPr>
          <w:p w:rsidR="00C81737" w:rsidRPr="004B2240" w:rsidRDefault="00C81737" w:rsidP="00C8173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C81737" w:rsidRPr="002C0E49" w:rsidRDefault="00C81737" w:rsidP="00C81737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5/3</w:t>
            </w:r>
            <w:r w:rsidRPr="00A4663A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公布高三補考名單</w:t>
            </w:r>
          </w:p>
        </w:tc>
      </w:tr>
      <w:tr w:rsidR="00C81737" w:rsidRPr="004B2240" w:rsidTr="00C8173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81737" w:rsidRPr="004B2240" w:rsidRDefault="00C81737" w:rsidP="00C8173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B2240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81737" w:rsidRPr="004B2240" w:rsidRDefault="00C81737" w:rsidP="00C8173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05/06-05/10</w:t>
            </w:r>
          </w:p>
        </w:tc>
        <w:tc>
          <w:tcPr>
            <w:tcW w:w="2975" w:type="dxa"/>
            <w:gridSpan w:val="3"/>
            <w:shd w:val="clear" w:color="auto" w:fill="auto"/>
          </w:tcPr>
          <w:p w:rsidR="00C81737" w:rsidRDefault="00C81737" w:rsidP="00C81737">
            <w:pPr>
              <w:pStyle w:val="10"/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危機管理</w:t>
            </w:r>
          </w:p>
        </w:tc>
        <w:tc>
          <w:tcPr>
            <w:tcW w:w="1768" w:type="dxa"/>
            <w:gridSpan w:val="2"/>
            <w:shd w:val="clear" w:color="auto" w:fill="auto"/>
            <w:vAlign w:val="center"/>
          </w:tcPr>
          <w:p w:rsidR="00C81737" w:rsidRPr="004B2240" w:rsidRDefault="00C81737" w:rsidP="00C8173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C81737" w:rsidRDefault="00C81737" w:rsidP="00C81737">
            <w:pPr>
              <w:pStyle w:val="10"/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性別平等教育、法治教育</w:t>
            </w:r>
          </w:p>
        </w:tc>
      </w:tr>
      <w:tr w:rsidR="00C81737" w:rsidRPr="00BD51EA" w:rsidTr="00C8173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81737" w:rsidRPr="00BD51EA" w:rsidRDefault="00C81737" w:rsidP="00C8173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81737" w:rsidRPr="00BD51EA" w:rsidRDefault="00C81737" w:rsidP="00C8173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05/12-05/17</w:t>
            </w:r>
          </w:p>
        </w:tc>
        <w:tc>
          <w:tcPr>
            <w:tcW w:w="2975" w:type="dxa"/>
            <w:gridSpan w:val="3"/>
            <w:shd w:val="clear" w:color="auto" w:fill="auto"/>
          </w:tcPr>
          <w:p w:rsidR="00C81737" w:rsidRDefault="00C81737" w:rsidP="00C81737">
            <w:pPr>
              <w:pStyle w:val="10"/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顧客反映應變技巧</w:t>
            </w:r>
          </w:p>
        </w:tc>
        <w:tc>
          <w:tcPr>
            <w:tcW w:w="1768" w:type="dxa"/>
            <w:gridSpan w:val="2"/>
            <w:shd w:val="clear" w:color="auto" w:fill="auto"/>
            <w:vAlign w:val="center"/>
          </w:tcPr>
          <w:p w:rsidR="00C81737" w:rsidRPr="00BD51EA" w:rsidRDefault="00C81737" w:rsidP="00C8173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C81737" w:rsidRDefault="00C81737" w:rsidP="00C81737">
            <w:pPr>
              <w:pStyle w:val="10"/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性別平等教育、法治教育</w:t>
            </w:r>
          </w:p>
        </w:tc>
      </w:tr>
      <w:tr w:rsidR="00C81737" w:rsidRPr="00BD51EA" w:rsidTr="00C8173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81737" w:rsidRPr="00BD51EA" w:rsidRDefault="00C81737" w:rsidP="00C8173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81737" w:rsidRPr="00BD51EA" w:rsidRDefault="00C81737" w:rsidP="00C8173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05/20-05/25</w:t>
            </w:r>
          </w:p>
        </w:tc>
        <w:tc>
          <w:tcPr>
            <w:tcW w:w="2975" w:type="dxa"/>
            <w:gridSpan w:val="3"/>
            <w:shd w:val="clear" w:color="auto" w:fill="auto"/>
          </w:tcPr>
          <w:p w:rsidR="00C81737" w:rsidRDefault="00C81737" w:rsidP="00C81737">
            <w:pPr>
              <w:pStyle w:val="10"/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特殊狀況應變技巧</w:t>
            </w:r>
          </w:p>
        </w:tc>
        <w:tc>
          <w:tcPr>
            <w:tcW w:w="1768" w:type="dxa"/>
            <w:gridSpan w:val="2"/>
            <w:shd w:val="clear" w:color="auto" w:fill="auto"/>
            <w:vAlign w:val="center"/>
          </w:tcPr>
          <w:p w:rsidR="00C81737" w:rsidRPr="00BD51EA" w:rsidRDefault="00C81737" w:rsidP="00C8173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C81737" w:rsidRDefault="00C81737" w:rsidP="00C81737">
            <w:pPr>
              <w:pStyle w:val="10"/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性別平等教育、法治教育</w:t>
            </w:r>
          </w:p>
        </w:tc>
      </w:tr>
      <w:tr w:rsidR="00C81737" w:rsidRPr="00BD51EA" w:rsidTr="00872F8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81737" w:rsidRPr="00BD51EA" w:rsidRDefault="00C81737" w:rsidP="00C8173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81737" w:rsidRPr="00BD51EA" w:rsidRDefault="00C81737" w:rsidP="00C8173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05/27-05/31</w:t>
            </w:r>
          </w:p>
        </w:tc>
        <w:tc>
          <w:tcPr>
            <w:tcW w:w="2975" w:type="dxa"/>
            <w:gridSpan w:val="3"/>
            <w:shd w:val="clear" w:color="auto" w:fill="auto"/>
          </w:tcPr>
          <w:p w:rsidR="00C81737" w:rsidRDefault="00C81737" w:rsidP="00C81737">
            <w:pPr>
              <w:pStyle w:val="10"/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特殊狀況應變技巧</w:t>
            </w:r>
          </w:p>
        </w:tc>
        <w:tc>
          <w:tcPr>
            <w:tcW w:w="1768" w:type="dxa"/>
            <w:gridSpan w:val="2"/>
            <w:shd w:val="clear" w:color="auto" w:fill="auto"/>
            <w:vAlign w:val="center"/>
          </w:tcPr>
          <w:p w:rsidR="00C81737" w:rsidRPr="00BD51EA" w:rsidRDefault="00C81737" w:rsidP="00C8173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C81737" w:rsidRDefault="00C81737" w:rsidP="00C81737">
            <w:pPr>
              <w:pStyle w:val="10"/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性別平等教育、法治教育</w:t>
            </w:r>
          </w:p>
        </w:tc>
      </w:tr>
      <w:tr w:rsidR="00C81737" w:rsidRPr="00BD51EA" w:rsidTr="00C8173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81737" w:rsidRPr="00BD51EA" w:rsidRDefault="00C81737" w:rsidP="00C8173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81737" w:rsidRDefault="00C81737" w:rsidP="00C8173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06/03-06/07</w:t>
            </w:r>
          </w:p>
        </w:tc>
        <w:tc>
          <w:tcPr>
            <w:tcW w:w="2975" w:type="dxa"/>
            <w:gridSpan w:val="3"/>
            <w:shd w:val="clear" w:color="auto" w:fill="auto"/>
          </w:tcPr>
          <w:p w:rsidR="00C81737" w:rsidRDefault="00C81737" w:rsidP="00C81737">
            <w:pPr>
              <w:pStyle w:val="1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6/3</w:t>
            </w:r>
            <w:r w:rsidRPr="00A66AF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業</w:t>
            </w:r>
            <w:r w:rsidRPr="00A66AF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典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禮</w:t>
            </w:r>
          </w:p>
        </w:tc>
        <w:tc>
          <w:tcPr>
            <w:tcW w:w="1768" w:type="dxa"/>
            <w:gridSpan w:val="2"/>
            <w:shd w:val="clear" w:color="auto" w:fill="auto"/>
            <w:vAlign w:val="center"/>
          </w:tcPr>
          <w:p w:rsidR="00C81737" w:rsidRPr="00BD51EA" w:rsidRDefault="00C81737" w:rsidP="00C8173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C81737" w:rsidRPr="002C0E49" w:rsidRDefault="00C81737" w:rsidP="00C81737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6/3</w:t>
            </w:r>
            <w:r w:rsidRPr="00A66AF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業</w:t>
            </w:r>
            <w:r w:rsidRPr="00A66AF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典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禮、6/4</w:t>
            </w:r>
            <w:r w:rsidRPr="00A66AF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高一、二生活週記抽查</w:t>
            </w:r>
          </w:p>
        </w:tc>
      </w:tr>
      <w:tr w:rsidR="00C81737" w:rsidRPr="00BD51EA" w:rsidTr="00C8173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81737" w:rsidRDefault="00C81737" w:rsidP="00C8173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81737" w:rsidRDefault="00C81737" w:rsidP="00C8173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06/10-06/15</w:t>
            </w:r>
          </w:p>
        </w:tc>
        <w:tc>
          <w:tcPr>
            <w:tcW w:w="2975" w:type="dxa"/>
            <w:gridSpan w:val="3"/>
            <w:shd w:val="clear" w:color="auto" w:fill="auto"/>
          </w:tcPr>
          <w:p w:rsidR="00C81737" w:rsidRDefault="00C81737" w:rsidP="00C81737">
            <w:pPr>
              <w:pStyle w:val="1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1768" w:type="dxa"/>
            <w:gridSpan w:val="2"/>
            <w:shd w:val="clear" w:color="auto" w:fill="auto"/>
            <w:vAlign w:val="center"/>
          </w:tcPr>
          <w:p w:rsidR="00C81737" w:rsidRPr="00BD51EA" w:rsidRDefault="00C81737" w:rsidP="00C8173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C81737" w:rsidRPr="002C0E49" w:rsidRDefault="00C81737" w:rsidP="00C8173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C81737" w:rsidRPr="00BD51EA" w:rsidTr="00C8173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81737" w:rsidRDefault="00C81737" w:rsidP="00C8173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81737" w:rsidRDefault="00C81737" w:rsidP="00C8173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06/17-06/21</w:t>
            </w:r>
          </w:p>
        </w:tc>
        <w:tc>
          <w:tcPr>
            <w:tcW w:w="2975" w:type="dxa"/>
            <w:gridSpan w:val="3"/>
            <w:shd w:val="clear" w:color="auto" w:fill="auto"/>
          </w:tcPr>
          <w:p w:rsidR="00C81737" w:rsidRDefault="00C81737" w:rsidP="00C81737">
            <w:pPr>
              <w:pStyle w:val="1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1768" w:type="dxa"/>
            <w:gridSpan w:val="2"/>
            <w:shd w:val="clear" w:color="auto" w:fill="auto"/>
            <w:vAlign w:val="center"/>
          </w:tcPr>
          <w:p w:rsidR="00C81737" w:rsidRPr="00BD51EA" w:rsidRDefault="00C81737" w:rsidP="00C8173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C81737" w:rsidRPr="002C0E49" w:rsidRDefault="00C81737" w:rsidP="00C8173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453B05" w:rsidRPr="00BD51EA" w:rsidTr="00C8173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BD51EA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Default="00264AE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06/24-06/28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453B05" w:rsidRPr="00BD51EA" w:rsidRDefault="00453B05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8" w:type="dxa"/>
            <w:gridSpan w:val="2"/>
            <w:shd w:val="clear" w:color="auto" w:fill="auto"/>
            <w:vAlign w:val="center"/>
          </w:tcPr>
          <w:p w:rsidR="00453B05" w:rsidRPr="00BD51EA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C0E49" w:rsidRPr="002C0E49" w:rsidRDefault="002C0E49" w:rsidP="00264AE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</w:tbl>
    <w:p w:rsidR="006357C3" w:rsidRPr="00704E83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704E83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704E83">
        <w:rPr>
          <w:rFonts w:ascii="標楷體" w:eastAsia="標楷體" w:hAnsi="標楷體"/>
          <w:sz w:val="22"/>
          <w:szCs w:val="22"/>
        </w:rPr>
        <w:t>（所謂重大議題包含：</w:t>
      </w:r>
      <w:r w:rsidRPr="001F582C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704E83">
        <w:rPr>
          <w:rFonts w:ascii="標楷體" w:eastAsia="標楷體" w:hAnsi="標楷體"/>
          <w:sz w:val="22"/>
          <w:szCs w:val="22"/>
        </w:rPr>
        <w:t>）</w:t>
      </w:r>
      <w:r w:rsidRPr="00704E83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704E83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B78" w:rsidRDefault="00470B78">
      <w:r>
        <w:separator/>
      </w:r>
    </w:p>
  </w:endnote>
  <w:endnote w:type="continuationSeparator" w:id="0">
    <w:p w:rsidR="00470B78" w:rsidRDefault="00470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81737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B78" w:rsidRDefault="00470B78">
      <w:r>
        <w:separator/>
      </w:r>
    </w:p>
  </w:footnote>
  <w:footnote w:type="continuationSeparator" w:id="0">
    <w:p w:rsidR="00470B78" w:rsidRDefault="00470B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540D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1737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  <w:style w:type="paragraph" w:customStyle="1" w:styleId="10">
    <w:name w:val="內文1"/>
    <w:rsid w:val="00C81737"/>
    <w:pPr>
      <w:widowControl w:val="0"/>
    </w:pPr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14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BB5C8D-777C-4516-924B-9EF4A49C6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教學進度表.dotx</Template>
  <TotalTime>1</TotalTime>
  <Pages>1</Pages>
  <Words>705</Words>
  <Characters>413</Characters>
  <Application>Microsoft Office Word</Application>
  <DocSecurity>0</DocSecurity>
  <Lines>3</Lines>
  <Paragraphs>2</Paragraphs>
  <ScaleCrop>false</ScaleCrop>
  <Company>User</Company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ydvs</cp:lastModifiedBy>
  <cp:revision>3</cp:revision>
  <cp:lastPrinted>2024-02-20T08:26:00Z</cp:lastPrinted>
  <dcterms:created xsi:type="dcterms:W3CDTF">2024-02-18T23:36:00Z</dcterms:created>
  <dcterms:modified xsi:type="dcterms:W3CDTF">2024-02-20T08:26:00Z</dcterms:modified>
</cp:coreProperties>
</file>