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FF" w:rsidRPr="000A19B9" w:rsidRDefault="006A5CCF" w:rsidP="003E3FFF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6A5CCF">
        <w:rPr>
          <w:rFonts w:ascii="標楷體" w:eastAsia="標楷體" w:hAnsi="標楷體" w:hint="eastAsia"/>
        </w:rPr>
        <w:t>仰德高中</w:t>
      </w:r>
      <w:proofErr w:type="gramStart"/>
      <w:r w:rsidRPr="006A5CCF">
        <w:rPr>
          <w:rFonts w:ascii="標楷體" w:eastAsia="標楷體" w:hAnsi="標楷體" w:hint="eastAsia"/>
        </w:rPr>
        <w:t>113</w:t>
      </w:r>
      <w:proofErr w:type="gramEnd"/>
      <w:r w:rsidRPr="006A5CCF">
        <w:rPr>
          <w:rFonts w:ascii="標楷體" w:eastAsia="標楷體" w:hAnsi="標楷體" w:hint="eastAsia"/>
        </w:rPr>
        <w:t xml:space="preserve">年度第二學期  三年級  </w:t>
      </w:r>
      <w:proofErr w:type="gramStart"/>
      <w:r w:rsidRPr="006A5CCF">
        <w:rPr>
          <w:rFonts w:ascii="標楷體" w:eastAsia="標楷體" w:hAnsi="標楷體" w:hint="eastAsia"/>
        </w:rPr>
        <w:t>團膳製備</w:t>
      </w:r>
      <w:proofErr w:type="gramEnd"/>
      <w:r w:rsidRPr="006A5CCF">
        <w:rPr>
          <w:rFonts w:ascii="標楷體" w:eastAsia="標楷體" w:hAnsi="標楷體" w:hint="eastAsia"/>
        </w:rPr>
        <w:t>實務 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279"/>
        <w:gridCol w:w="1276"/>
        <w:gridCol w:w="1768"/>
        <w:gridCol w:w="1067"/>
        <w:gridCol w:w="850"/>
        <w:gridCol w:w="1362"/>
      </w:tblGrid>
      <w:tr w:rsidR="006A5CCF" w:rsidRPr="000A19B9" w:rsidTr="009B4A49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8"/>
          </w:tcPr>
          <w:p w:rsidR="006A5CCF" w:rsidRPr="00C70AD1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讓同學學習分組、分工合作進行菜單烹調，</w:t>
            </w:r>
            <w:r w:rsidRPr="00C70AD1">
              <w:rPr>
                <w:rFonts w:ascii="標楷體" w:eastAsia="標楷體" w:hAnsi="標楷體"/>
              </w:rPr>
              <w:t xml:space="preserve"> </w:t>
            </w:r>
          </w:p>
        </w:tc>
      </w:tr>
      <w:tr w:rsidR="006A5CCF" w:rsidRPr="000A19B9" w:rsidTr="005751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8"/>
          </w:tcPr>
          <w:p w:rsidR="006A5CCF" w:rsidRPr="00C70AD1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  <w:proofErr w:type="gramStart"/>
            <w:r w:rsidRPr="00C70AD1">
              <w:rPr>
                <w:rFonts w:ascii="標楷體" w:eastAsia="標楷體" w:hAnsi="標楷體" w:hint="eastAsia"/>
              </w:rPr>
              <w:t>採</w:t>
            </w:r>
            <w:proofErr w:type="gramEnd"/>
            <w:r w:rsidRPr="00C70AD1">
              <w:rPr>
                <w:rFonts w:ascii="標楷體" w:eastAsia="標楷體" w:hAnsi="標楷體" w:hint="eastAsia"/>
              </w:rPr>
              <w:t>授課、術科操作及日常上課情況進行評量。</w:t>
            </w:r>
          </w:p>
        </w:tc>
      </w:tr>
      <w:tr w:rsidR="006A5CCF" w:rsidRPr="000A19B9" w:rsidTr="009B4A49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8"/>
          </w:tcPr>
          <w:p w:rsidR="006A5CCF" w:rsidRPr="00C70AD1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6A5CCF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6A5CCF" w:rsidRPr="000A19B9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A5CCF" w:rsidRPr="000A19B9" w:rsidTr="000E1D06">
        <w:trPr>
          <w:trHeight w:val="20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6A5CCF" w:rsidRPr="000A19B9" w:rsidTr="00361DC5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C70AD1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C70AD1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6A5CCF" w:rsidRPr="00C70AD1" w:rsidRDefault="006A5CCF" w:rsidP="006A5CC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</w:tcPr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C70AD1">
              <w:rPr>
                <w:rFonts w:ascii="標楷體" w:eastAsia="標楷體" w:hAnsi="標楷體" w:cs="標楷體" w:hint="eastAsia"/>
                <w:kern w:val="0"/>
              </w:rPr>
              <w:t>黃顯晴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6A5CCF" w:rsidRPr="00C70AD1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6A5CCF" w:rsidRPr="00A90433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9043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團體膳食規劃與實務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A5CCF" w:rsidRPr="00C70AD1" w:rsidRDefault="006A5CCF" w:rsidP="006A5CC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6A5CCF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C70AD1">
              <w:rPr>
                <w:rFonts w:ascii="標楷體" w:eastAsia="標楷體" w:hAnsi="標楷體" w:cs="標楷體" w:hint="eastAsia"/>
                <w:kern w:val="0"/>
              </w:rPr>
              <w:t>餐</w:t>
            </w:r>
            <w:r>
              <w:rPr>
                <w:rFonts w:ascii="標楷體" w:eastAsia="標楷體" w:hAnsi="標楷體" w:cs="標楷體" w:hint="eastAsia"/>
                <w:kern w:val="0"/>
              </w:rPr>
              <w:t>僑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三B</w:t>
            </w:r>
          </w:p>
          <w:p w:rsidR="006A5CCF" w:rsidRPr="00C70AD1" w:rsidRDefault="006A5CCF" w:rsidP="00BC43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(</w:t>
            </w:r>
            <w:r w:rsidR="00BC4352">
              <w:rPr>
                <w:rFonts w:ascii="標楷體" w:eastAsia="標楷體" w:hAnsi="標楷體" w:cs="標楷體" w:hint="eastAsia"/>
                <w:kern w:val="0"/>
              </w:rPr>
              <w:t>二</w:t>
            </w:r>
            <w:r>
              <w:rPr>
                <w:rFonts w:ascii="標楷體" w:eastAsia="標楷體" w:hAnsi="標楷體" w:cs="標楷體"/>
                <w:kern w:val="0"/>
              </w:rPr>
              <w:t>)</w:t>
            </w:r>
          </w:p>
        </w:tc>
      </w:tr>
      <w:tr w:rsidR="006A5CCF" w:rsidRPr="000A19B9" w:rsidTr="00361DC5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9" w:type="dxa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五南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362" w:type="dxa"/>
            <w:vMerge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A5CCF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4B7E0C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4B7E0C" w:rsidRPr="000E249C" w:rsidRDefault="004B7E0C" w:rsidP="004B7E0C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0E249C">
              <w:rPr>
                <w:rFonts w:ascii="標楷體" w:eastAsia="標楷體" w:hAnsi="標楷體" w:hint="eastAsia"/>
                <w:color w:val="000000"/>
              </w:rPr>
              <w:t>1.準備</w:t>
            </w:r>
            <w:proofErr w:type="gramStart"/>
            <w:r w:rsidRPr="000E249C">
              <w:rPr>
                <w:rFonts w:ascii="標楷體" w:eastAsia="標楷體" w:hAnsi="標楷體" w:hint="eastAsia"/>
                <w:color w:val="000000"/>
              </w:rPr>
              <w:t>週</w:t>
            </w:r>
            <w:proofErr w:type="gramEnd"/>
          </w:p>
          <w:p w:rsidR="004B7E0C" w:rsidRPr="000E249C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0E249C">
              <w:rPr>
                <w:rFonts w:ascii="標楷體" w:eastAsia="標楷體" w:hAnsi="標楷體" w:hint="eastAsia"/>
                <w:color w:val="000000"/>
              </w:rPr>
              <w:t>2.課程說明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B7E0C" w:rsidRPr="004B7E0C" w:rsidRDefault="004B7E0C" w:rsidP="004B7E0C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</w:tc>
      </w:tr>
      <w:tr w:rsidR="004B7E0C" w:rsidRPr="000A19B9" w:rsidTr="00B913B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4B7E0C" w:rsidRPr="007E35C5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E35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1.糖醋瓦片魚</w:t>
            </w:r>
          </w:p>
          <w:p w:rsidR="004B7E0C" w:rsidRPr="007E35C5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E35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2.燜</w:t>
            </w:r>
            <w:proofErr w:type="gramStart"/>
            <w:r w:rsidRPr="007E35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燒辣味茄條</w:t>
            </w:r>
            <w:proofErr w:type="gramEnd"/>
          </w:p>
          <w:p w:rsidR="004B7E0C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E35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3.炒三色肉丁</w:t>
            </w:r>
          </w:p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4.什錦炒麵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B7E0C" w:rsidRPr="004B7E0C" w:rsidRDefault="004B7E0C" w:rsidP="00BC4352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5/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6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  <w:r>
              <w:rPr>
                <w:rFonts w:hint="eastAsia"/>
              </w:rPr>
              <w:t xml:space="preserve"> 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中丙301-6</w:t>
            </w:r>
          </w:p>
        </w:tc>
      </w:tr>
      <w:tr w:rsidR="004B7E0C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4B7E0C" w:rsidRPr="00621B4A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621B4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榨菜炒肉片</w:t>
            </w:r>
          </w:p>
          <w:p w:rsidR="004B7E0C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香酥杏鮑菇</w:t>
            </w:r>
            <w:proofErr w:type="gramEnd"/>
          </w:p>
          <w:p w:rsidR="004B7E0C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3.三色豆腐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羹</w:t>
            </w:r>
            <w:proofErr w:type="gramEnd"/>
          </w:p>
          <w:p w:rsidR="004B7E0C" w:rsidRPr="00621B4A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4.鳳梨肉鬆炒飯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B7E0C" w:rsidRDefault="004B7E0C" w:rsidP="004B7E0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4B7E0C" w:rsidRDefault="004B7E0C" w:rsidP="004B7E0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4B7E0C" w:rsidRPr="000A19B9" w:rsidRDefault="004B7E0C" w:rsidP="00BC43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5/1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3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 中丙301-7</w:t>
            </w:r>
          </w:p>
        </w:tc>
      </w:tr>
      <w:tr w:rsidR="004B7E0C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4B7E0C" w:rsidRPr="00621B4A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proofErr w:type="gramStart"/>
            <w:r w:rsidRPr="00621B4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脆溜麻辣</w:t>
            </w:r>
            <w:proofErr w:type="gramEnd"/>
            <w:r w:rsidRPr="00621B4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雞球</w:t>
            </w:r>
          </w:p>
          <w:p w:rsidR="004B7E0C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銀芽炒</w:t>
            </w:r>
            <w:proofErr w:type="gramEnd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雙絲</w:t>
            </w:r>
          </w:p>
          <w:p w:rsidR="004B7E0C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3.素燴三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色杏鮑菇</w:t>
            </w:r>
            <w:proofErr w:type="gramEnd"/>
          </w:p>
          <w:p w:rsidR="004B7E0C" w:rsidRPr="00621B4A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4.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金瓜炒米粉</w:t>
            </w:r>
            <w:proofErr w:type="gramEnd"/>
          </w:p>
        </w:tc>
        <w:tc>
          <w:tcPr>
            <w:tcW w:w="176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B7E0C" w:rsidRDefault="004B7E0C" w:rsidP="004B7E0C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:rsidR="004B7E0C" w:rsidRDefault="004B7E0C" w:rsidP="004B7E0C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:rsidR="004B7E0C" w:rsidRDefault="004B7E0C" w:rsidP="004B7E0C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:rsidR="004B7E0C" w:rsidRPr="000A19B9" w:rsidRDefault="00BC4352" w:rsidP="00BC4352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3333FF"/>
                <w:sz w:val="18"/>
                <w:szCs w:val="18"/>
              </w:rPr>
              <w:t>5/20</w:t>
            </w:r>
            <w:r w:rsidR="004B7E0C" w:rsidRPr="004B7E0C">
              <w:rPr>
                <w:rFonts w:ascii="標楷體" w:eastAsia="標楷體" w:hAnsi="標楷體" w:hint="eastAsia"/>
                <w:color w:val="3333FF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sz w:val="18"/>
                <w:szCs w:val="18"/>
              </w:rPr>
              <w:t>二</w:t>
            </w:r>
            <w:r w:rsidR="004B7E0C" w:rsidRPr="004B7E0C">
              <w:rPr>
                <w:rFonts w:ascii="標楷體" w:eastAsia="標楷體" w:hAnsi="標楷體" w:hint="eastAsia"/>
                <w:color w:val="3333FF"/>
                <w:sz w:val="18"/>
                <w:szCs w:val="18"/>
              </w:rPr>
              <w:t>) 中丙301-8</w:t>
            </w:r>
          </w:p>
        </w:tc>
      </w:tr>
      <w:tr w:rsidR="004B7E0C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B7E0C" w:rsidRDefault="004B7E0C" w:rsidP="004B7E0C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  <w:p w:rsidR="004B7E0C" w:rsidRDefault="004B7E0C" w:rsidP="004B7E0C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</w:p>
          <w:p w:rsidR="004B7E0C" w:rsidRPr="000A19B9" w:rsidRDefault="004B7E0C" w:rsidP="00BC435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5/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27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</w:p>
        </w:tc>
      </w:tr>
      <w:tr w:rsidR="004B7E0C" w:rsidRPr="000A19B9" w:rsidTr="001A703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4B7E0C" w:rsidRPr="00BC4352" w:rsidRDefault="00BC4352" w:rsidP="00BC43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BC435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肉絲炒</w:t>
            </w:r>
            <w:proofErr w:type="gramStart"/>
            <w:r w:rsidRPr="00BC435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粄</w:t>
            </w:r>
            <w:proofErr w:type="gramEnd"/>
            <w:r w:rsidRPr="00BC435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條</w:t>
            </w:r>
          </w:p>
          <w:p w:rsidR="00BC4352" w:rsidRPr="00BC4352" w:rsidRDefault="00BC4352" w:rsidP="00BC43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2.肉羹湯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B7E0C" w:rsidRPr="004B7E0C" w:rsidRDefault="004B7E0C" w:rsidP="004B7E0C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06/02 畢業典禮</w:t>
            </w:r>
          </w:p>
          <w:p w:rsidR="004B7E0C" w:rsidRPr="000A19B9" w:rsidRDefault="004B7E0C" w:rsidP="00BC43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  <w:t>6/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3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</w:p>
        </w:tc>
      </w:tr>
      <w:tr w:rsidR="004B7E0C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4B7E0C" w:rsidRPr="006F6DBB" w:rsidRDefault="004B7E0C" w:rsidP="004B7E0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6F6DBB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</w:t>
            </w:r>
            <w:proofErr w:type="gramStart"/>
            <w:r w:rsidRPr="006F6DBB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色炒雞</w:t>
            </w:r>
            <w:proofErr w:type="gramEnd"/>
            <w:r w:rsidRPr="006F6DBB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絲</w:t>
            </w:r>
          </w:p>
          <w:p w:rsidR="004B7E0C" w:rsidRDefault="004B7E0C" w:rsidP="004B7E0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2.火腿冬瓜夾</w:t>
            </w:r>
          </w:p>
          <w:p w:rsidR="004B7E0C" w:rsidRDefault="004B7E0C" w:rsidP="004B7E0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3.鹹蛋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黃炒杏菇條</w:t>
            </w:r>
            <w:proofErr w:type="gramEnd"/>
          </w:p>
          <w:p w:rsidR="004B7E0C" w:rsidRPr="006F6DBB" w:rsidRDefault="004B7E0C" w:rsidP="004B7E0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4.鹹魚雞粒炒飯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B7E0C" w:rsidRDefault="004B7E0C" w:rsidP="004B7E0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  <w:p w:rsidR="004B7E0C" w:rsidRPr="000A19B9" w:rsidRDefault="004B7E0C" w:rsidP="00BC43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6/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10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  <w:r w:rsidRPr="004B7E0C">
              <w:rPr>
                <w:rFonts w:hint="eastAsia"/>
                <w:color w:val="3333FF"/>
              </w:rPr>
              <w:t xml:space="preserve"> 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中丙302-3</w:t>
            </w:r>
          </w:p>
        </w:tc>
      </w:tr>
      <w:tr w:rsidR="004B7E0C" w:rsidRPr="000A19B9" w:rsidTr="001A703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4B7E0C" w:rsidRPr="005344C8" w:rsidRDefault="004B7E0C" w:rsidP="004B7E0C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5344C8">
              <w:rPr>
                <w:rFonts w:ascii="標楷體" w:eastAsia="標楷體" w:hAnsi="標楷體" w:hint="eastAsia"/>
                <w:sz w:val="22"/>
              </w:rPr>
              <w:t>1.</w:t>
            </w:r>
            <w:proofErr w:type="gramStart"/>
            <w:r w:rsidRPr="005344C8">
              <w:rPr>
                <w:rFonts w:ascii="標楷體" w:eastAsia="標楷體" w:hAnsi="標楷體" w:hint="eastAsia"/>
                <w:sz w:val="22"/>
              </w:rPr>
              <w:t>鹹</w:t>
            </w:r>
            <w:proofErr w:type="gramEnd"/>
            <w:r w:rsidRPr="005344C8">
              <w:rPr>
                <w:rFonts w:ascii="標楷體" w:eastAsia="標楷體" w:hAnsi="標楷體" w:hint="eastAsia"/>
                <w:sz w:val="22"/>
              </w:rPr>
              <w:t>酥雞</w:t>
            </w:r>
          </w:p>
          <w:p w:rsidR="004B7E0C" w:rsidRPr="005344C8" w:rsidRDefault="004B7E0C" w:rsidP="004B7E0C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5344C8">
              <w:rPr>
                <w:rFonts w:ascii="標楷體" w:eastAsia="標楷體" w:hAnsi="標楷體" w:hint="eastAsia"/>
                <w:sz w:val="22"/>
              </w:rPr>
              <w:t>2.家常</w:t>
            </w:r>
            <w:proofErr w:type="gramStart"/>
            <w:r w:rsidRPr="005344C8">
              <w:rPr>
                <w:rFonts w:ascii="標楷體" w:eastAsia="標楷體" w:hAnsi="標楷體" w:hint="eastAsia"/>
                <w:sz w:val="22"/>
              </w:rPr>
              <w:t>煎</w:t>
            </w:r>
            <w:proofErr w:type="gramEnd"/>
            <w:r w:rsidRPr="005344C8">
              <w:rPr>
                <w:rFonts w:ascii="標楷體" w:eastAsia="標楷體" w:hAnsi="標楷體" w:hint="eastAsia"/>
                <w:sz w:val="22"/>
              </w:rPr>
              <w:t>豆腐</w:t>
            </w:r>
          </w:p>
          <w:p w:rsidR="004B7E0C" w:rsidRDefault="004B7E0C" w:rsidP="004B7E0C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5344C8">
              <w:rPr>
                <w:rFonts w:ascii="標楷體" w:eastAsia="標楷體" w:hAnsi="標楷體" w:hint="eastAsia"/>
                <w:sz w:val="22"/>
              </w:rPr>
              <w:t>3.木耳炒三絲</w:t>
            </w:r>
          </w:p>
          <w:p w:rsidR="004B7E0C" w:rsidRPr="005344C8" w:rsidRDefault="004B7E0C" w:rsidP="004B7E0C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甘梅薯條</w:t>
            </w:r>
            <w:proofErr w:type="gramEnd"/>
          </w:p>
        </w:tc>
        <w:tc>
          <w:tcPr>
            <w:tcW w:w="176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B7E0C" w:rsidRDefault="004B7E0C" w:rsidP="004B7E0C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  <w:p w:rsidR="004B7E0C" w:rsidRDefault="004B7E0C" w:rsidP="004B7E0C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</w:rPr>
            </w:pPr>
          </w:p>
          <w:p w:rsidR="004B7E0C" w:rsidRDefault="004B7E0C" w:rsidP="004B7E0C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</w:rPr>
            </w:pPr>
          </w:p>
          <w:p w:rsidR="004B7E0C" w:rsidRPr="000A19B9" w:rsidRDefault="004B7E0C" w:rsidP="00BC43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6/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1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7</w:t>
            </w: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 w:rsidR="00BC4352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bookmarkStart w:id="0" w:name="_GoBack"/>
            <w:bookmarkEnd w:id="0"/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 中丙302-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4</w:t>
            </w:r>
          </w:p>
        </w:tc>
      </w:tr>
      <w:tr w:rsidR="004B7E0C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末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考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B7E0C" w:rsidRPr="000A19B9" w:rsidRDefault="004B7E0C" w:rsidP="004B7E0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</w:p>
        </w:tc>
      </w:tr>
      <w:tr w:rsidR="004B7E0C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:rsidR="004B7E0C" w:rsidRPr="000A19B9" w:rsidRDefault="004B7E0C" w:rsidP="004B7E0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B7E0C" w:rsidRPr="000A19B9" w:rsidRDefault="004B7E0C" w:rsidP="004B7E0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3E3FFF" w:rsidRDefault="006357C3" w:rsidP="003E3FFF">
      <w:r w:rsidRPr="003E3FFF">
        <w:rPr>
          <w:rFonts w:hint="eastAsia"/>
        </w:rPr>
        <w:lastRenderedPageBreak/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C66" w:rsidRDefault="00117C66">
      <w:r>
        <w:separator/>
      </w:r>
    </w:p>
  </w:endnote>
  <w:endnote w:type="continuationSeparator" w:id="0">
    <w:p w:rsidR="00117C66" w:rsidRDefault="0011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4352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C66" w:rsidRDefault="00117C66">
      <w:r>
        <w:separator/>
      </w:r>
    </w:p>
  </w:footnote>
  <w:footnote w:type="continuationSeparator" w:id="0">
    <w:p w:rsidR="00117C66" w:rsidRDefault="00117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017564"/>
    <w:multiLevelType w:val="hybridMultilevel"/>
    <w:tmpl w:val="63423DC0"/>
    <w:lvl w:ilvl="0" w:tplc="7AF46B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17C66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1DC5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B7E0C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379B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A5CCF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190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4B44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352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2765E09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af0">
    <w:name w:val="List Paragraph"/>
    <w:basedOn w:val="a"/>
    <w:uiPriority w:val="34"/>
    <w:qFormat/>
    <w:rsid w:val="00BC435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3DACA-4959-42A7-B873-2CD186F0C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</TotalTime>
  <Pages>2</Pages>
  <Words>508</Words>
  <Characters>346</Characters>
  <Application>Microsoft Office Word</Application>
  <DocSecurity>0</DocSecurity>
  <Lines>2</Lines>
  <Paragraphs>1</Paragraphs>
  <ScaleCrop>false</ScaleCrop>
  <Company>User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3</cp:revision>
  <cp:lastPrinted>2009-02-11T08:45:00Z</cp:lastPrinted>
  <dcterms:created xsi:type="dcterms:W3CDTF">2025-02-11T03:04:00Z</dcterms:created>
  <dcterms:modified xsi:type="dcterms:W3CDTF">2025-03-03T07:35:00Z</dcterms:modified>
</cp:coreProperties>
</file>