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E9332" w14:textId="00D2F042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215E95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215E95">
        <w:rPr>
          <w:rFonts w:ascii="標楷體" w:eastAsia="標楷體" w:hAnsi="標楷體" w:hint="eastAsia"/>
        </w:rPr>
        <w:t>時尚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215E95" w:rsidRPr="000A19B9" w14:paraId="01B85FFF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B21A77A" w14:textId="77777777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522C3A4" w14:textId="06E299FB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15E95">
              <w:rPr>
                <w:rFonts w:ascii="標楷體" w:eastAsia="標楷體" w:hAnsi="標楷體"/>
              </w:rPr>
              <w:t>學生能將潮流融入與實作技能相互結合</w:t>
            </w:r>
          </w:p>
        </w:tc>
      </w:tr>
      <w:tr w:rsidR="00215E95" w:rsidRPr="000A19B9" w14:paraId="7A1E8B4F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9475EF4" w14:textId="77777777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2127BA6" w14:textId="3E39F924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15E95">
              <w:rPr>
                <w:rFonts w:ascii="標楷體" w:eastAsia="標楷體" w:hAnsi="標楷體"/>
              </w:rPr>
              <w:t>實作評量、課堂作業、出席狀況</w:t>
            </w:r>
          </w:p>
        </w:tc>
      </w:tr>
      <w:tr w:rsidR="00215E95" w:rsidRPr="000A19B9" w14:paraId="405DCD87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D34725" w14:textId="77777777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45D0A38" w14:textId="5117B471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15E95">
              <w:rPr>
                <w:rFonts w:ascii="標楷體" w:eastAsia="標楷體" w:hAnsi="標楷體"/>
              </w:rPr>
              <w:t>期中考30%、期末考30%、平時成績40%</w:t>
            </w:r>
          </w:p>
        </w:tc>
      </w:tr>
      <w:tr w:rsidR="00215E95" w:rsidRPr="000A19B9" w14:paraId="1CBF9B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9A28869" w14:textId="77777777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B581237" w14:textId="15722F24" w:rsidR="00215E95" w:rsidRPr="000A19B9" w:rsidRDefault="00215E95" w:rsidP="00215E9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15E95">
              <w:rPr>
                <w:rFonts w:ascii="標楷體" w:eastAsia="標楷體" w:hAnsi="標楷體"/>
              </w:rPr>
              <w:t>將課堂所學運用於生活中</w:t>
            </w:r>
          </w:p>
        </w:tc>
      </w:tr>
      <w:tr w:rsidR="00652460" w:rsidRPr="000A19B9" w14:paraId="3E82A845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7DB5B235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215E95" w:rsidRPr="000A19B9" w14:paraId="29301C44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357E3336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457F77C8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6231357" w14:textId="1E95E6B5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4AA9C8B9" w14:textId="77777777" w:rsidR="00215E95" w:rsidRPr="000A19B9" w:rsidRDefault="00215E95" w:rsidP="00215E9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E862C0F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2C5526E6" w14:textId="3712C138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盧凡宇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59C20B50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0438DA07" w14:textId="0BD24B95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15E95">
              <w:rPr>
                <w:rFonts w:ascii="標楷體" w:eastAsia="標楷體" w:hAnsi="標楷體" w:cs="標楷體"/>
                <w:kern w:val="0"/>
              </w:rPr>
              <w:t>美髮I</w:t>
            </w:r>
            <w:r w:rsidRPr="00215E95">
              <w:rPr>
                <w:rFonts w:ascii="標楷體" w:eastAsia="標楷體" w:hAnsi="標楷體" w:cs="標楷體" w:hint="eastAsia"/>
                <w:kern w:val="0"/>
              </w:rPr>
              <w:t>V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1410E97B" w14:textId="77777777" w:rsidR="00215E95" w:rsidRPr="000A19B9" w:rsidRDefault="00215E95" w:rsidP="00215E9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67D9CA3B" w14:textId="181CD812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</w:t>
            </w:r>
          </w:p>
        </w:tc>
      </w:tr>
      <w:tr w:rsidR="00215E95" w:rsidRPr="000A19B9" w14:paraId="039326E9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35B92695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1B09FFB8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69A3E44C" w14:textId="77777777" w:rsidR="00215E95" w:rsidRPr="000A19B9" w:rsidRDefault="00215E95" w:rsidP="00215E9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F7A2920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889196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E45DC9E" w14:textId="19C925D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15E95">
              <w:rPr>
                <w:rFonts w:ascii="標楷體" w:eastAsia="標楷體" w:hAnsi="標楷體" w:cs="標楷體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92D6AEC" w14:textId="77777777" w:rsidR="00215E95" w:rsidRPr="000A19B9" w:rsidRDefault="00215E95" w:rsidP="00215E9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7E6BAB2F" w14:textId="77777777" w:rsidR="00215E95" w:rsidRPr="000A19B9" w:rsidRDefault="00215E95" w:rsidP="00215E9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1095980B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F485D6F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354C48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BC41A5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2F2877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63028A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5A67F88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5F6A900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2BE3805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677FB8D" w14:textId="4F4FBF45" w:rsidR="007F0837" w:rsidRPr="000A19B9" w:rsidRDefault="00A85306" w:rsidP="00BD51EA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3F9FAB5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13CB37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2C18482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1B68DC3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369648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4378F2" w14:textId="06EF0826" w:rsidR="007F0837" w:rsidRPr="000A19B9" w:rsidRDefault="00A8530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6-1 標準捲棒排列設計</w:t>
            </w: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br/>
              <w:t>6-2 花式捲棒排列設計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83C231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9BDA964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58A09A2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A93FBEC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344FB8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3E32E85" w14:textId="01EBD287" w:rsidR="007F0837" w:rsidRPr="000A19B9" w:rsidRDefault="00A8530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6-3 陶瓷燙</w:t>
            </w: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br/>
              <w:t>6-4 離子燙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7C74A3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386A2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6199DB4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4728A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8EE8D7E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B6EEEB" w14:textId="6B2025E0" w:rsidR="00453B05" w:rsidRPr="000A19B9" w:rsidRDefault="00A8530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6-5 熱塑燙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EF8868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F4E1574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6935B31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7D3DD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DB9D976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DD86FD8" w14:textId="7266D49E" w:rsidR="00453B05" w:rsidRPr="000A19B9" w:rsidRDefault="00A8530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7-1 削刀的認識</w:t>
            </w: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br/>
              <w:t>7-2 削刀操作要點與使用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3475B3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382BA66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0212BEE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2489F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CDB84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242734" w14:textId="2B54CD6E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7-3 削刀打薄應用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900EFC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3FC5342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53AAA7C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32790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5A354C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BB8C17" w14:textId="5CC5240F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F9FBE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4420445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2BA2FC8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4F2650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21B06D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1E39BD7" w14:textId="5CE1D11C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8-1 電鉗的認識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3DE404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054ADF8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629C8C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BF97E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F34056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9BF79D6" w14:textId="4DFD0EC9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8-2 電鉗的操作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1B1DC8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F664CCA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422113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D11B9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31B2D6B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AA2E00" w14:textId="0C82A9AE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親職日補假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FB37E7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4071AC8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3F9B4133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2B9E443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9F5E46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948012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A614F26" w14:textId="35E54717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9-1 指推波紋的認識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22622B3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0DE1DA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768E300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1AB813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8809C5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CEBA3CF" w14:textId="66D41C71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9-2 不分線髮型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6F7FC7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9E1B68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5505CF0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7D4A4A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BD721C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CF7509" w14:textId="0E0925D6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9-3 分線髮型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2C9C47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820BA6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2FB459F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E3EC5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EF03FF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793C89" w14:textId="31A0F131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9-4 整髮應用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61400A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869D8F1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7CB87CD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EC05F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DAE89A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9D9E120" w14:textId="77777777" w:rsidR="00453B05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10-1 假髮的由來與製造</w:t>
            </w:r>
          </w:p>
          <w:p w14:paraId="0BE3EE91" w14:textId="5BEAEC63" w:rsidR="00A85306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10-2 假髮的種類與應用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243DFC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0EDC557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7602C76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99FC9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7C7849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1F6848" w14:textId="181B811A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10-3 假髮之漂染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3F04AE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4756079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0CE1C3E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A915F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8BC39E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8076F2D" w14:textId="3007EE26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040D3A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04CAB9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1FDEDE6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24F3DF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AC8E04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D0FC1B" w14:textId="723485A7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85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10-4 假髮洗滌與保養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A646AA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95D6B01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7A10D29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0600F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60A3E8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77CC562" w14:textId="1A0E3A9D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8AD331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78DE82C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0AD138A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26D1A8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9F246D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A4547C9" w14:textId="1284DD71" w:rsidR="00453B05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EDFA9D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5842D79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26ABD61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761869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8933628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917758" w14:textId="6F2A5BF1" w:rsidR="000A19B9" w:rsidRPr="000A19B9" w:rsidRDefault="00A8530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19C4A81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3E3010B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9411B0E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1B1C" w14:textId="77777777" w:rsidR="00B761D6" w:rsidRDefault="00B761D6">
      <w:r>
        <w:separator/>
      </w:r>
    </w:p>
  </w:endnote>
  <w:endnote w:type="continuationSeparator" w:id="0">
    <w:p w14:paraId="0A66B9E6" w14:textId="77777777" w:rsidR="00B761D6" w:rsidRDefault="00B7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29BA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5A809AF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5456" w14:textId="77777777" w:rsidR="00B761D6" w:rsidRDefault="00B761D6">
      <w:r>
        <w:separator/>
      </w:r>
    </w:p>
  </w:footnote>
  <w:footnote w:type="continuationSeparator" w:id="0">
    <w:p w14:paraId="26A09A66" w14:textId="77777777" w:rsidR="00B761D6" w:rsidRDefault="00B76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869639601">
    <w:abstractNumId w:val="3"/>
  </w:num>
  <w:num w:numId="2" w16cid:durableId="385836468">
    <w:abstractNumId w:val="2"/>
  </w:num>
  <w:num w:numId="3" w16cid:durableId="1035227860">
    <w:abstractNumId w:val="1"/>
  </w:num>
  <w:num w:numId="4" w16cid:durableId="73166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5E9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78B3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36304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62AA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306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761D6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3ABF"/>
    <w:rsid w:val="00F54B5C"/>
    <w:rsid w:val="00F6122B"/>
    <w:rsid w:val="00F61B8F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CB2E72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88</TotalTime>
  <Pages>1</Pages>
  <Words>166</Words>
  <Characters>949</Characters>
  <Application>Microsoft Office Word</Application>
  <DocSecurity>0</DocSecurity>
  <Lines>7</Lines>
  <Paragraphs>2</Paragraphs>
  <ScaleCrop>false</ScaleCrop>
  <Company>User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wei cheng Lu</cp:lastModifiedBy>
  <cp:revision>8</cp:revision>
  <cp:lastPrinted>2009-02-11T08:45:00Z</cp:lastPrinted>
  <dcterms:created xsi:type="dcterms:W3CDTF">2024-01-22T00:48:00Z</dcterms:created>
  <dcterms:modified xsi:type="dcterms:W3CDTF">2025-02-10T09:34:00Z</dcterms:modified>
</cp:coreProperties>
</file>