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2436CE">
        <w:rPr>
          <w:rFonts w:ascii="標楷體" w:eastAsia="標楷體" w:hAnsi="標楷體" w:hint="eastAsia"/>
        </w:rPr>
        <w:t>三</w:t>
      </w:r>
      <w:r w:rsidR="002436CE" w:rsidRPr="002436CE">
        <w:rPr>
          <w:rFonts w:ascii="標楷體" w:eastAsia="標楷體" w:hAnsi="標楷體" w:hint="eastAsia"/>
        </w:rPr>
        <w:t xml:space="preserve">年級  </w:t>
      </w:r>
      <w:r w:rsidR="003723A1">
        <w:rPr>
          <w:rFonts w:ascii="標楷體" w:eastAsia="標楷體" w:hAnsi="標楷體" w:hint="eastAsia"/>
        </w:rPr>
        <w:t>廚務管理</w:t>
      </w:r>
      <w:r w:rsidR="002F5E1D">
        <w:rPr>
          <w:rFonts w:ascii="標楷體" w:eastAsia="標楷體" w:hAnsi="標楷體" w:hint="eastAsia"/>
        </w:rPr>
        <w:t xml:space="preserve">科 </w:t>
      </w:r>
      <w:r w:rsidR="002436CE" w:rsidRPr="002436CE">
        <w:rPr>
          <w:rFonts w:ascii="標楷體" w:eastAsia="標楷體" w:hAnsi="標楷體" w:hint="eastAsia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137"/>
        <w:gridCol w:w="1276"/>
        <w:gridCol w:w="284"/>
        <w:gridCol w:w="1626"/>
        <w:gridCol w:w="719"/>
        <w:gridCol w:w="700"/>
        <w:gridCol w:w="1860"/>
      </w:tblGrid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E35C5" w:rsidRPr="000A19B9" w:rsidTr="006F771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3723A1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採授課、</w:t>
            </w:r>
            <w:r w:rsidR="003723A1">
              <w:rPr>
                <w:rFonts w:ascii="標楷體" w:eastAsia="標楷體" w:hAnsi="標楷體" w:hint="eastAsia"/>
              </w:rPr>
              <w:t>紙筆測驗</w:t>
            </w:r>
            <w:r w:rsidRPr="00C70AD1">
              <w:rPr>
                <w:rFonts w:ascii="標楷體" w:eastAsia="標楷體" w:hAnsi="標楷體" w:hint="eastAsia"/>
              </w:rPr>
              <w:t>及日常上課情況進行評量。</w:t>
            </w:r>
          </w:p>
        </w:tc>
      </w:tr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187818" w:rsidRPr="000A19B9" w:rsidTr="007E171F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2E61C4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E61C4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87818" w:rsidRPr="002E61C4" w:rsidRDefault="00187818" w:rsidP="001878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黃顯晴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187818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自編(參考書名:</w:t>
            </w:r>
          </w:p>
          <w:p w:rsidR="00187818" w:rsidRPr="002E61C4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餐飲設備)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87818" w:rsidRPr="002E61C4" w:rsidRDefault="00187818" w:rsidP="00187818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187818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餐僑三</w:t>
            </w:r>
            <w:r>
              <w:rPr>
                <w:rFonts w:ascii="標楷體" w:eastAsia="標楷體" w:hAnsi="標楷體" w:cs="標楷體"/>
                <w:kern w:val="0"/>
              </w:rPr>
              <w:t>A</w:t>
            </w:r>
          </w:p>
          <w:p w:rsidR="00A241FB" w:rsidRPr="002E61C4" w:rsidRDefault="00A241FB" w:rsidP="00187818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(三、四)</w:t>
            </w:r>
          </w:p>
        </w:tc>
      </w:tr>
      <w:tr w:rsidR="00187818" w:rsidRPr="000A19B9" w:rsidTr="007E171F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187818" w:rsidRPr="000A19B9" w:rsidTr="002436C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BD51EA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BD51EA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BD51EA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BD51EA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87818" w:rsidRPr="00BD51EA" w:rsidRDefault="00187818" w:rsidP="0018781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 w:colFirst="2" w:colLast="2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187818" w:rsidRPr="00187818" w:rsidRDefault="00187818" w:rsidP="00187818">
            <w:pPr>
              <w:spacing w:line="360" w:lineRule="exact"/>
              <w:rPr>
                <w:rFonts w:ascii="標楷體" w:eastAsia="標楷體" w:hAnsi="標楷體" w:hint="eastAsia"/>
                <w:kern w:val="0"/>
              </w:rPr>
            </w:pPr>
            <w:r w:rsidRPr="00187818">
              <w:rPr>
                <w:rFonts w:ascii="標楷體" w:eastAsia="標楷體" w:hAnsi="標楷體" w:hint="eastAsia"/>
                <w:kern w:val="0"/>
              </w:rPr>
              <w:t>1.課程說明</w:t>
            </w:r>
          </w:p>
          <w:p w:rsidR="00187818" w:rsidRPr="000E249C" w:rsidRDefault="00187818" w:rsidP="00187818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187818">
              <w:rPr>
                <w:rFonts w:ascii="標楷體" w:eastAsia="標楷體" w:hAnsi="標楷體" w:hint="eastAsia"/>
                <w:kern w:val="0"/>
              </w:rPr>
              <w:t>2.上課要求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3723A1" w:rsidRDefault="00187818" w:rsidP="0018781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廚房規劃目標</w:t>
            </w:r>
          </w:p>
          <w:p w:rsidR="00187818" w:rsidRPr="003723A1" w:rsidRDefault="00187818" w:rsidP="0018781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廚房布局與生產流程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控制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3723A1" w:rsidRDefault="00187818" w:rsidP="0018781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廚房設備設計</w:t>
            </w:r>
          </w:p>
          <w:p w:rsidR="00187818" w:rsidRPr="003723A1" w:rsidRDefault="00187818" w:rsidP="0018781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餐飲資訊系統介紹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621B4A" w:rsidRDefault="00187818" w:rsidP="00187818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87818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187818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187818" w:rsidRPr="000A19B9" w:rsidRDefault="00187818" w:rsidP="0018781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3723A1" w:rsidRDefault="00187818" w:rsidP="0018781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餐飲資訊系統的益處</w:t>
            </w:r>
          </w:p>
          <w:p w:rsidR="00187818" w:rsidRPr="003723A1" w:rsidRDefault="00187818" w:rsidP="00187818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餐飲資訊系統的安裝要點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621B4A" w:rsidRDefault="00187818" w:rsidP="00187818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87818" w:rsidRDefault="00187818" w:rsidP="00187818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187818" w:rsidRDefault="00187818" w:rsidP="00187818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187818" w:rsidRPr="000A19B9" w:rsidRDefault="00187818" w:rsidP="00187818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87818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187818" w:rsidRPr="002F5E1D" w:rsidRDefault="00187818" w:rsidP="00187818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187818" w:rsidRPr="000A19B9" w:rsidTr="00F128E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187818" w:rsidRPr="003723A1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排油煙設備介紹</w:t>
            </w:r>
          </w:p>
          <w:p w:rsidR="00187818" w:rsidRPr="003723A1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除味設備介紹</w:t>
            </w:r>
          </w:p>
        </w:tc>
        <w:tc>
          <w:tcPr>
            <w:tcW w:w="1626" w:type="dxa"/>
            <w:shd w:val="clear" w:color="auto" w:fill="auto"/>
          </w:tcPr>
          <w:p w:rsidR="00187818" w:rsidRPr="00621B4A" w:rsidRDefault="00187818" w:rsidP="00187818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3723A1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截油設備介紹</w:t>
            </w:r>
          </w:p>
          <w:p w:rsidR="00187818" w:rsidRPr="003723A1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廚餘分解設備介紹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621B4A" w:rsidRDefault="00187818" w:rsidP="00187818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87818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18"/>
                <w:szCs w:val="18"/>
                <w:highlight w:val="yellow"/>
              </w:rPr>
              <w:t>04/14 親職日補假乙天</w:t>
            </w:r>
          </w:p>
          <w:p w:rsidR="00187818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187818" w:rsidRPr="007E35C5" w:rsidRDefault="00187818" w:rsidP="00187818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</w:tc>
      </w:tr>
      <w:tr w:rsidR="00187818" w:rsidRPr="000A19B9" w:rsidTr="0006221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3723A1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洗滌設備種類</w:t>
            </w:r>
          </w:p>
          <w:p w:rsidR="00187818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18781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洗滌周邊設備介紹</w:t>
            </w:r>
          </w:p>
          <w:p w:rsidR="00187818" w:rsidRPr="003723A1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</w:t>
            </w:r>
            <w:r w:rsidRPr="0018781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常見汙物及清潔劑種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類</w:t>
            </w:r>
          </w:p>
        </w:tc>
        <w:tc>
          <w:tcPr>
            <w:tcW w:w="1626" w:type="dxa"/>
            <w:shd w:val="clear" w:color="auto" w:fill="auto"/>
          </w:tcPr>
          <w:p w:rsidR="00187818" w:rsidRPr="00621B4A" w:rsidRDefault="00187818" w:rsidP="00187818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187818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187818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187818" w:rsidRPr="000A19B9" w:rsidRDefault="00187818" w:rsidP="00187818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末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187818" w:rsidRPr="000A19B9" w:rsidRDefault="00187818" w:rsidP="0018781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87818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187818" w:rsidRPr="000A19B9" w:rsidRDefault="00187818" w:rsidP="0018781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bookmarkEnd w:id="0"/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AF" w:rsidRDefault="003847AF">
      <w:r>
        <w:separator/>
      </w:r>
    </w:p>
  </w:endnote>
  <w:endnote w:type="continuationSeparator" w:id="0">
    <w:p w:rsidR="003847AF" w:rsidRDefault="0038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5E1D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AF" w:rsidRDefault="003847AF">
      <w:r>
        <w:separator/>
      </w:r>
    </w:p>
  </w:footnote>
  <w:footnote w:type="continuationSeparator" w:id="0">
    <w:p w:rsidR="003847AF" w:rsidRDefault="00384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1184A09"/>
    <w:multiLevelType w:val="hybridMultilevel"/>
    <w:tmpl w:val="B1C2ED76"/>
    <w:lvl w:ilvl="0" w:tplc="E57ED3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874AEC"/>
    <w:multiLevelType w:val="hybridMultilevel"/>
    <w:tmpl w:val="8D265A56"/>
    <w:lvl w:ilvl="0" w:tplc="D2E436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366C07"/>
    <w:multiLevelType w:val="hybridMultilevel"/>
    <w:tmpl w:val="D3E0EA2A"/>
    <w:lvl w:ilvl="0" w:tplc="EB8E5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8" w15:restartNumberingAfterBreak="0">
    <w:nsid w:val="54F45A6A"/>
    <w:multiLevelType w:val="hybridMultilevel"/>
    <w:tmpl w:val="E29C381E"/>
    <w:lvl w:ilvl="0" w:tplc="285CA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2AA309D"/>
    <w:multiLevelType w:val="hybridMultilevel"/>
    <w:tmpl w:val="7AD267E2"/>
    <w:lvl w:ilvl="0" w:tplc="3FE0D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8AD45C5"/>
    <w:multiLevelType w:val="hybridMultilevel"/>
    <w:tmpl w:val="FB604F46"/>
    <w:lvl w:ilvl="0" w:tplc="D47AEF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"/>
  </w:num>
  <w:num w:numId="10">
    <w:abstractNumId w:val="8"/>
  </w:num>
  <w:num w:numId="11">
    <w:abstractNumId w:val="1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2E67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87818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270F"/>
    <w:rsid w:val="002431A9"/>
    <w:rsid w:val="002436CE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2F5E1D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23A1"/>
    <w:rsid w:val="00374A58"/>
    <w:rsid w:val="0037656C"/>
    <w:rsid w:val="00377308"/>
    <w:rsid w:val="0038017D"/>
    <w:rsid w:val="00383394"/>
    <w:rsid w:val="003847AF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0C47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171F"/>
    <w:rsid w:val="007E35C5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2222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41FB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22D0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3A36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0B7D23EA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0E51C-293D-471E-881B-689AE434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</TotalTime>
  <Pages>1</Pages>
  <Words>464</Words>
  <Characters>285</Characters>
  <Application>Microsoft Office Word</Application>
  <DocSecurity>0</DocSecurity>
  <Lines>2</Lines>
  <Paragraphs>1</Paragraphs>
  <ScaleCrop>false</ScaleCrop>
  <Company>User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2025-02-11T03:40:00Z</cp:lastPrinted>
  <dcterms:created xsi:type="dcterms:W3CDTF">2025-02-11T06:18:00Z</dcterms:created>
  <dcterms:modified xsi:type="dcterms:W3CDTF">2025-02-11T06:23:00Z</dcterms:modified>
</cp:coreProperties>
</file>