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</w:t>
      </w:r>
      <w:r w:rsidR="00727B3F">
        <w:rPr>
          <w:rFonts w:ascii="標楷體" w:eastAsia="標楷體" w:hAnsi="標楷體" w:hint="eastAsia"/>
        </w:rPr>
        <w:t>二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727B3F">
        <w:rPr>
          <w:rFonts w:ascii="標楷體" w:eastAsia="標楷體" w:hAnsi="標楷體" w:hint="eastAsia"/>
        </w:rPr>
        <w:t xml:space="preserve">餐飲管理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727B3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27B3F" w:rsidRDefault="00727B3F" w:rsidP="00727B3F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/>
              </w:rPr>
              <w:t>熟練</w:t>
            </w:r>
            <w:r>
              <w:rPr>
                <w:rFonts w:ascii="標楷體" w:eastAsia="標楷體" w:hAnsi="標楷體" w:hint="eastAsia"/>
              </w:rPr>
              <w:t>基本的</w:t>
            </w:r>
            <w:r>
              <w:rPr>
                <w:rFonts w:ascii="標楷體" w:eastAsia="標楷體" w:hAnsi="標楷體"/>
              </w:rPr>
              <w:t>刀工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727B3F" w:rsidRDefault="00727B3F" w:rsidP="00727B3F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2.了解烹飪的原理。</w:t>
            </w:r>
          </w:p>
          <w:p w:rsidR="00727B3F" w:rsidRPr="00727B3F" w:rsidRDefault="00727B3F" w:rsidP="00727B3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C2623">
              <w:rPr>
                <w:rFonts w:ascii="標楷體" w:eastAsia="標楷體" w:hAnsi="標楷體"/>
              </w:rPr>
              <w:t>培養正確操作</w:t>
            </w:r>
            <w:r>
              <w:rPr>
                <w:rFonts w:ascii="標楷體" w:eastAsia="標楷體" w:hAnsi="標楷體" w:hint="eastAsia"/>
              </w:rPr>
              <w:t>廚房</w:t>
            </w:r>
            <w:r w:rsidRPr="009C2623">
              <w:rPr>
                <w:rFonts w:ascii="標楷體" w:eastAsia="標楷體" w:hAnsi="標楷體"/>
              </w:rPr>
              <w:t>烹飪設備的能力</w:t>
            </w:r>
            <w:r w:rsidRPr="00AA2381">
              <w:rPr>
                <w:rFonts w:ascii="標楷體" w:eastAsia="標楷體" w:hAnsi="標楷體" w:hint="eastAsia"/>
              </w:rPr>
              <w:t>。</w:t>
            </w:r>
          </w:p>
        </w:tc>
      </w:tr>
      <w:tr w:rsidR="00727B3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27B3F" w:rsidRDefault="00727B3F" w:rsidP="00727B3F">
            <w:pPr>
              <w:spacing w:line="400" w:lineRule="exact"/>
            </w:pPr>
            <w:r w:rsidRPr="009C2623">
              <w:rPr>
                <w:rFonts w:ascii="標楷體" w:eastAsia="標楷體" w:hAnsi="標楷體" w:hint="eastAsia"/>
              </w:rPr>
              <w:t>作業、實作</w:t>
            </w:r>
            <w:r>
              <w:rPr>
                <w:rFonts w:ascii="標楷體" w:eastAsia="標楷體" w:hAnsi="標楷體" w:hint="eastAsia"/>
              </w:rPr>
              <w:t>測驗</w:t>
            </w:r>
            <w:r w:rsidRPr="009C2623">
              <w:rPr>
                <w:rFonts w:ascii="標楷體" w:eastAsia="標楷體" w:hAnsi="標楷體" w:hint="eastAsia"/>
              </w:rPr>
              <w:t>、學習態度</w:t>
            </w:r>
            <w:r w:rsidRPr="009C2623"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</w:tc>
      </w:tr>
      <w:tr w:rsidR="00727B3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27B3F" w:rsidRDefault="00727B3F" w:rsidP="00727B3F">
            <w:pPr>
              <w:spacing w:line="400" w:lineRule="exact"/>
            </w:pPr>
            <w:r>
              <w:rPr>
                <w:rFonts w:hint="eastAsia"/>
              </w:rPr>
              <w:t>期中考</w:t>
            </w:r>
            <w:r>
              <w:rPr>
                <w:rFonts w:hint="eastAsia"/>
              </w:rPr>
              <w:t>3</w:t>
            </w:r>
            <w:r w:rsidRPr="00B370F3">
              <w:rPr>
                <w:rFonts w:ascii="新細明體" w:hAnsi="新細明體" w:hint="eastAsia"/>
              </w:rPr>
              <w:t>0％，期末考30％，平常</w:t>
            </w:r>
            <w:r>
              <w:rPr>
                <w:rFonts w:ascii="新細明體" w:hAnsi="新細明體" w:hint="eastAsia"/>
              </w:rPr>
              <w:t>4</w:t>
            </w:r>
            <w:r w:rsidRPr="00B370F3">
              <w:rPr>
                <w:rFonts w:ascii="新細明體" w:hAnsi="新細明體" w:hint="eastAsia"/>
              </w:rPr>
              <w:t>0％</w:t>
            </w:r>
          </w:p>
        </w:tc>
      </w:tr>
      <w:tr w:rsidR="00727B3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27B3F" w:rsidRPr="009C2623" w:rsidRDefault="00727B3F" w:rsidP="00727B3F">
            <w:pPr>
              <w:rPr>
                <w:rFonts w:ascii="標楷體" w:eastAsia="標楷體" w:hAnsi="標楷體" w:hint="eastAsia"/>
              </w:rPr>
            </w:pPr>
            <w:r w:rsidRPr="009C2623">
              <w:rPr>
                <w:rFonts w:ascii="標楷體" w:eastAsia="標楷體" w:hAnsi="標楷體" w:hint="eastAsia"/>
              </w:rPr>
              <w:t>1.</w:t>
            </w:r>
            <w:r w:rsidRPr="009C2623">
              <w:rPr>
                <w:rFonts w:ascii="標楷體" w:eastAsia="標楷體" w:hAnsi="標楷體"/>
              </w:rPr>
              <w:t>啟發烹飪的興趣，認真學習</w:t>
            </w:r>
            <w:r w:rsidRPr="009C2623">
              <w:rPr>
                <w:rFonts w:ascii="標楷體" w:eastAsia="標楷體" w:hAnsi="標楷體" w:hint="eastAsia"/>
              </w:rPr>
              <w:t>、</w:t>
            </w:r>
            <w:r w:rsidRPr="009C2623">
              <w:rPr>
                <w:rFonts w:ascii="標楷體" w:eastAsia="標楷體" w:hAnsi="標楷體"/>
              </w:rPr>
              <w:t>不斷求進</w:t>
            </w:r>
            <w:r w:rsidRPr="009C2623"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  <w:p w:rsidR="00727B3F" w:rsidRPr="009C2623" w:rsidRDefault="00727B3F" w:rsidP="00727B3F">
            <w:pPr>
              <w:rPr>
                <w:rFonts w:ascii="標楷體" w:eastAsia="標楷體" w:hAnsi="標楷體" w:hint="eastAsia"/>
                <w:bCs/>
                <w:color w:val="000000"/>
              </w:rPr>
            </w:pPr>
            <w:r w:rsidRPr="009C2623">
              <w:rPr>
                <w:rFonts w:ascii="標楷體" w:eastAsia="標楷體" w:hAnsi="標楷體" w:hint="eastAsia"/>
                <w:bCs/>
                <w:color w:val="000000"/>
              </w:rPr>
              <w:t>2.達到應有的教學目標。</w:t>
            </w:r>
          </w:p>
          <w:p w:rsidR="00727B3F" w:rsidRPr="00B93E76" w:rsidRDefault="00727B3F" w:rsidP="00727B3F">
            <w:pPr>
              <w:tabs>
                <w:tab w:val="left" w:pos="940"/>
              </w:tabs>
              <w:spacing w:line="400" w:lineRule="exact"/>
              <w:rPr>
                <w:rFonts w:ascii="標楷體" w:eastAsia="標楷體" w:hAnsi="標楷體"/>
                <w:bCs/>
                <w:color w:val="000000"/>
              </w:rPr>
            </w:pPr>
            <w:r w:rsidRPr="009C2623">
              <w:rPr>
                <w:rFonts w:ascii="標楷體" w:eastAsia="標楷體" w:hAnsi="標楷體" w:hint="eastAsia"/>
              </w:rPr>
              <w:t>3.養成</w:t>
            </w:r>
            <w:r w:rsidRPr="009C2623">
              <w:rPr>
                <w:rFonts w:ascii="標楷體" w:eastAsia="標楷體" w:hAnsi="標楷體"/>
              </w:rPr>
              <w:t>良好的餐飲衛生與安全</w:t>
            </w:r>
            <w:r w:rsidRPr="007B1794">
              <w:rPr>
                <w:rFonts w:ascii="標楷體" w:eastAsia="標楷體" w:hAnsi="標楷體" w:hint="eastAsia"/>
              </w:rPr>
              <w:t>專業知能</w:t>
            </w:r>
            <w:r w:rsidRPr="009C2623"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</w:tc>
      </w:tr>
      <w:tr w:rsidR="00727B3F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727B3F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吳明益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中餐烹調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</w:t>
            </w:r>
            <w:r w:rsidR="00BC130A">
              <w:rPr>
                <w:rFonts w:ascii="標楷體" w:eastAsia="標楷體" w:hAnsi="標楷體" w:cs="標楷體" w:hint="eastAsia"/>
                <w:kern w:val="0"/>
              </w:rPr>
              <w:t>孝</w:t>
            </w:r>
            <w:bookmarkStart w:id="0" w:name="_GoBack"/>
            <w:bookmarkEnd w:id="0"/>
          </w:p>
        </w:tc>
      </w:tr>
      <w:tr w:rsidR="00727B3F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廣懋圖書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727B3F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福菜肉片湯、雞火煮干絲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桔醬肉片、蔥油雞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鳳梨苦瓜雞湯、排骨酥湯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皮蛋魚片湯、肉片燴絲瓜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燴三鮮、鼓香豆瓣燴豆腐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生炒花枝羹、冬菇燒白菜膽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香菇肉羹、鱸魚羹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蟹肉扒芥菜、蠔油扒雞翅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Default="00727B3F" w:rsidP="00727B3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791590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醋溜丸子、糟溜魚片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4B2240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咕咾肉、滷雞翅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4B2240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滷冬瓜、滷蛋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豆瓣紅燒魚、紅燒豆腐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綠筍燒雞、雞絲拉皮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涼拌小黃瓜、鮮蝦拌馬鈴薯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銀芽炒雞絲、三色少肉丁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蒼蠅頭、蔥爆肉絲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727B3F" w:rsidRPr="000A19B9" w:rsidTr="00537B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27B3F" w:rsidRPr="00BD51EA" w:rsidRDefault="00727B3F" w:rsidP="00727B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期末打掃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27B3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27B3F" w:rsidRDefault="00727B3F" w:rsidP="00727B3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27B3F" w:rsidRPr="000A19B9" w:rsidRDefault="00727B3F" w:rsidP="00727B3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27B3F" w:rsidRPr="000A19B9" w:rsidRDefault="00727B3F" w:rsidP="00727B3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5BE" w:rsidRDefault="008C55BE">
      <w:r>
        <w:separator/>
      </w:r>
    </w:p>
  </w:endnote>
  <w:endnote w:type="continuationSeparator" w:id="0">
    <w:p w:rsidR="008C55BE" w:rsidRDefault="008C5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7B3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5BE" w:rsidRDefault="008C55BE">
      <w:r>
        <w:separator/>
      </w:r>
    </w:p>
  </w:footnote>
  <w:footnote w:type="continuationSeparator" w:id="0">
    <w:p w:rsidR="008C55BE" w:rsidRDefault="008C5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27B3F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C55BE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130A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1CFC49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3FD63-7213-4F4F-B3C2-0D1E227E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>User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2025-03-04T02:03:00Z</dcterms:created>
  <dcterms:modified xsi:type="dcterms:W3CDTF">2025-03-04T02:03:00Z</dcterms:modified>
</cp:coreProperties>
</file>