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BC82" w14:textId="7149C531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9B7D21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9B7D21">
        <w:rPr>
          <w:rFonts w:ascii="標楷體" w:eastAsia="標楷體" w:hAnsi="標楷體" w:hint="eastAsia"/>
        </w:rPr>
        <w:t>時尚造型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925"/>
        <w:gridCol w:w="992"/>
        <w:gridCol w:w="1362"/>
      </w:tblGrid>
      <w:tr w:rsidR="002A1D99" w:rsidRPr="000A19B9" w14:paraId="3E68E46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F62CF85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A61B1B9" w14:textId="68A9825F" w:rsidR="002A1D99" w:rsidRDefault="002A1D99" w:rsidP="002A1D99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eastAsia="標楷體"/>
              </w:rPr>
              <w:t>學習</w:t>
            </w:r>
            <w:r w:rsidR="000815AF">
              <w:rPr>
                <w:rFonts w:eastAsia="標楷體"/>
              </w:rPr>
              <w:t>髮型設計</w:t>
            </w:r>
            <w:r>
              <w:rPr>
                <w:rFonts w:eastAsia="標楷體"/>
              </w:rPr>
              <w:t>製作之方法。</w:t>
            </w:r>
          </w:p>
          <w:p w14:paraId="40EBFD45" w14:textId="1B0589D7" w:rsidR="002A1D99" w:rsidRDefault="002A1D99" w:rsidP="002A1D99">
            <w:pPr>
              <w:spacing w:line="400" w:lineRule="exact"/>
              <w:rPr>
                <w:rFonts w:ascii="標楷體" w:eastAsia="標楷體" w:hAnsi="標楷體" w:cs="新細明體"/>
              </w:rPr>
            </w:pPr>
            <w:r>
              <w:rPr>
                <w:rFonts w:eastAsia="標楷體" w:hint="eastAsia"/>
              </w:rPr>
              <w:t>2.</w:t>
            </w:r>
            <w:r>
              <w:rPr>
                <w:rFonts w:eastAsia="標楷體"/>
              </w:rPr>
              <w:t>了解</w:t>
            </w:r>
            <w:r w:rsidR="000815AF">
              <w:rPr>
                <w:rFonts w:eastAsia="標楷體"/>
              </w:rPr>
              <w:t>髮型設計</w:t>
            </w:r>
            <w:r>
              <w:rPr>
                <w:rFonts w:eastAsia="標楷體"/>
              </w:rPr>
              <w:t>之意</w:t>
            </w:r>
            <w:r w:rsidRPr="0075447C">
              <w:rPr>
                <w:rFonts w:ascii="標楷體" w:eastAsia="標楷體" w:hAnsi="標楷體" w:cs="新細明體" w:hint="eastAsia"/>
              </w:rPr>
              <w:t>涵</w:t>
            </w:r>
            <w:r>
              <w:rPr>
                <w:rFonts w:ascii="標楷體" w:eastAsia="標楷體" w:hAnsi="標楷體" w:cs="新細明體" w:hint="eastAsia"/>
              </w:rPr>
              <w:t>。</w:t>
            </w:r>
          </w:p>
          <w:p w14:paraId="0CC00ABE" w14:textId="38600B98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</w:rPr>
              <w:t>3.</w:t>
            </w:r>
            <w:r>
              <w:rPr>
                <w:rFonts w:ascii="標楷體" w:eastAsia="標楷體" w:hAnsi="標楷體" w:cs="新細明體"/>
              </w:rPr>
              <w:t>增進美學素</w:t>
            </w:r>
            <w:r>
              <w:rPr>
                <w:rFonts w:ascii="標楷體" w:eastAsia="標楷體" w:hAnsi="標楷體" w:cs="新細明體" w:hint="eastAsia"/>
              </w:rPr>
              <w:t>養</w:t>
            </w:r>
            <w:r>
              <w:rPr>
                <w:rFonts w:ascii="標楷體" w:eastAsia="標楷體" w:hAnsi="標楷體" w:cs="新細明體"/>
              </w:rPr>
              <w:t>，培</w:t>
            </w:r>
            <w:r>
              <w:rPr>
                <w:rFonts w:ascii="標楷體" w:eastAsia="標楷體" w:hAnsi="標楷體" w:cs="新細明體" w:hint="eastAsia"/>
              </w:rPr>
              <w:t>養</w:t>
            </w:r>
            <w:r>
              <w:rPr>
                <w:rFonts w:ascii="標楷體" w:eastAsia="標楷體" w:hAnsi="標楷體" w:cs="新細明體"/>
              </w:rPr>
              <w:t>良好工作態度。</w:t>
            </w:r>
          </w:p>
        </w:tc>
      </w:tr>
      <w:tr w:rsidR="002A1D99" w:rsidRPr="000A19B9" w14:paraId="6618BF4E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90E3068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063F773" w14:textId="57A9A3A7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7C33A2">
              <w:rPr>
                <w:rFonts w:ascii="標楷體" w:eastAsia="標楷體" w:hAnsi="標楷體" w:hint="eastAsia"/>
              </w:rPr>
              <w:t>出缺席、作業、實作測驗</w:t>
            </w:r>
          </w:p>
        </w:tc>
      </w:tr>
      <w:tr w:rsidR="002A1D99" w:rsidRPr="000A19B9" w14:paraId="18025FD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E700CF1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BAD7230" w14:textId="21F82AEA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7C33A2">
              <w:rPr>
                <w:rFonts w:ascii="標楷體" w:eastAsia="標楷體" w:hAnsi="標楷體" w:hint="eastAsia"/>
              </w:rPr>
              <w:t>平時40%、期中30%、期末30%</w:t>
            </w:r>
          </w:p>
        </w:tc>
      </w:tr>
      <w:tr w:rsidR="002A1D99" w:rsidRPr="000A19B9" w14:paraId="081C640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E23DB74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0A6BFE4" w14:textId="48932667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7C33A2">
              <w:rPr>
                <w:rFonts w:ascii="標楷體" w:eastAsia="標楷體" w:hAnsi="標楷體" w:hint="eastAsia"/>
              </w:rPr>
              <w:t>認真上課、</w:t>
            </w:r>
            <w:r>
              <w:rPr>
                <w:rFonts w:ascii="標楷體" w:eastAsia="標楷體" w:hAnsi="標楷體" w:hint="eastAsia"/>
              </w:rPr>
              <w:t>攜帶實習用具、</w:t>
            </w:r>
            <w:r w:rsidRPr="007C33A2">
              <w:rPr>
                <w:rFonts w:ascii="標楷體" w:eastAsia="標楷體" w:hAnsi="標楷體" w:hint="eastAsia"/>
              </w:rPr>
              <w:t>完成指定作業</w:t>
            </w:r>
          </w:p>
        </w:tc>
      </w:tr>
      <w:tr w:rsidR="002A1D99" w:rsidRPr="000A19B9" w14:paraId="40C5EC7E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4350321" w14:textId="77777777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2A1D99" w:rsidRPr="000A19B9" w14:paraId="28CE31DE" w14:textId="77777777" w:rsidTr="002A1D99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40E8002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3B51853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170B3E6" w14:textId="1C581423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BB25061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22C25A34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50B42E0" w14:textId="698F2945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吳梓歆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C1157E0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706517AB" w14:textId="1833183C" w:rsidR="002A1D99" w:rsidRPr="000A19B9" w:rsidRDefault="000815AF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髮型設計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149FF84" w14:textId="77777777" w:rsidR="002A1D99" w:rsidRPr="000A19B9" w:rsidRDefault="002A1D99" w:rsidP="002A1D9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3EDC69A8" w14:textId="2AED8940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時尚二忠</w:t>
            </w:r>
          </w:p>
        </w:tc>
      </w:tr>
      <w:tr w:rsidR="002A1D99" w:rsidRPr="000A19B9" w14:paraId="2A5B0EAC" w14:textId="77777777" w:rsidTr="002A1D99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095BD157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27AB938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59205F2D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9F02647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CF93EF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20F18D62" w14:textId="07BDA132" w:rsidR="002A1D99" w:rsidRPr="000A19B9" w:rsidRDefault="000815AF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科友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DC9A18B" w14:textId="77777777" w:rsidR="002A1D99" w:rsidRPr="000A19B9" w:rsidRDefault="002A1D99" w:rsidP="002A1D9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362" w:type="dxa"/>
            <w:vMerge/>
            <w:shd w:val="clear" w:color="auto" w:fill="auto"/>
            <w:vAlign w:val="center"/>
          </w:tcPr>
          <w:p w14:paraId="6B47537F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2A1D99" w:rsidRPr="000A19B9" w14:paraId="38E453BD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4EA6BE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5F7AB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FF3F1C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8F900C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A960902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2A1D99" w:rsidRPr="000A19B9" w14:paraId="5C15A84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6D547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4E857E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63FCF4" w14:textId="3D17ED6C" w:rsidR="002A1D99" w:rsidRPr="000A19B9" w:rsidRDefault="008601D3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0EBEFBD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658E9FF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2A1D99" w:rsidRPr="000A19B9" w14:paraId="2F82C5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E5F1C1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784EE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77F34C" w14:textId="74C13196" w:rsidR="002A1D99" w:rsidRPr="000A19B9" w:rsidRDefault="0030222B" w:rsidP="002A1D99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玉米夾、電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棒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實作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BD7C5B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588F6B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A1D99" w:rsidRPr="000A19B9" w14:paraId="35C906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F1D3F3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5CD9BC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319CD92" w14:textId="07E8FB72" w:rsidR="002A1D99" w:rsidRPr="000A19B9" w:rsidRDefault="009179D4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玉米夾、電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棒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實作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F056CC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23E9439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2A1D99" w:rsidRPr="000A19B9" w14:paraId="3272CE2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096F60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02A18D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FC5273" w14:textId="798C8BF0" w:rsidR="002A1D99" w:rsidRPr="000A19B9" w:rsidRDefault="009179D4" w:rsidP="002A1D99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基本髮基設計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F3D067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28EFC53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2A1D99" w:rsidRPr="000A19B9" w14:paraId="00613D9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5A7085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9BA8C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A6F444" w14:textId="49654036" w:rsidR="002A1D99" w:rsidRPr="000A19B9" w:rsidRDefault="009179D4" w:rsidP="002A1D99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基本髮基設計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F5DF52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5852821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2A1D99" w:rsidRPr="000A19B9" w14:paraId="74BDB10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84041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C9E08CD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5C480E9" w14:textId="794F39D8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刮髮技術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92155B" w14:textId="7EEDAAD0" w:rsidR="002A1D99" w:rsidRPr="000A19B9" w:rsidRDefault="009179D4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作業一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54A0C11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2A1D99" w:rsidRPr="000A19B9" w14:paraId="1F4CAEF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C3C627C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9AF0E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18E786" w14:textId="6BADF867" w:rsidR="002A1D99" w:rsidRPr="000A19B9" w:rsidRDefault="002A1D99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876C117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EDA7F25" w14:textId="77777777" w:rsidR="002A1D99" w:rsidRPr="000A19B9" w:rsidRDefault="002A1D99" w:rsidP="002A1D9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2A1D99" w:rsidRPr="000A19B9" w14:paraId="74A869E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E0412B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53104DC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E47A116" w14:textId="77777777" w:rsidR="002A1D9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編髮設計</w:t>
            </w:r>
          </w:p>
          <w:p w14:paraId="04943787" w14:textId="39B0BF72" w:rsidR="009179D4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環境議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題融入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522F415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8FAB2C0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2A1D99" w:rsidRPr="000A19B9" w14:paraId="1D5C922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F2DFC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801662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E78AE3" w14:textId="3062099B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編髮設計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C805C6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925892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2A1D99" w:rsidRPr="000A19B9" w14:paraId="38CE296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F0BEE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595A50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EA9963" w14:textId="41C39F27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編髮設計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90B3B36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EB7510" w14:textId="77777777" w:rsidR="002A1D9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69F6B6C2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2A1D99" w:rsidRPr="000A19B9" w14:paraId="0F0C5A4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17816D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CD1C1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FBBBB55" w14:textId="4C6692AE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編髮設計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0E73F6" w14:textId="11304BA1" w:rsidR="002A1D99" w:rsidRPr="000A19B9" w:rsidRDefault="009179D4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作業二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583742B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2A1D99" w:rsidRPr="000A19B9" w14:paraId="1EF75F0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EF5823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151F76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64EF86" w14:textId="161607E9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編髮設計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45B29B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CE1D6BA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2A1D99" w:rsidRPr="000A19B9" w14:paraId="2581591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30692D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3C64D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F5C6C0" w14:textId="663A424B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編髮設計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8D69F93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48C91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A1D99" w:rsidRPr="000A19B9" w14:paraId="291754D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42921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AEBE0BE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197EB7" w14:textId="2F688706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編髮設計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1EF3F7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82417F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2A1D99" w:rsidRPr="000A19B9" w14:paraId="343071F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1F972B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F75A9B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5BF49B" w14:textId="161214EB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長髮造型編梳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C3A15E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1282CA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A1D99" w:rsidRPr="000A19B9" w14:paraId="44CD04B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9046C7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F80F6B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5744E85" w14:textId="3149D394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長髮造型編梳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F50534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7D58145" w14:textId="77777777" w:rsidR="002A1D99" w:rsidRPr="000A19B9" w:rsidRDefault="002A1D99" w:rsidP="002A1D9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2A1D99" w:rsidRPr="000A19B9" w14:paraId="75B590E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39BEDD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5BDF7B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993831" w14:textId="7846B040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長髮造型編梳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0D86B9" w14:textId="4FF4E612" w:rsidR="002A1D99" w:rsidRPr="000A19B9" w:rsidRDefault="009179D4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作業三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7F60F4B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2A1D99" w:rsidRPr="000A19B9" w14:paraId="373169C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84D3E5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FC1DA45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ADF8059" w14:textId="4AE47F23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長髮造型編梳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4BDD20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86F0C22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A1D99" w:rsidRPr="000A19B9" w14:paraId="3BC1041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B34FE1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0C561C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B50553F" w14:textId="73FC7346" w:rsidR="002A1D99" w:rsidRPr="000A19B9" w:rsidRDefault="002A1D99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3535E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301EBD4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2A1D99" w:rsidRPr="000A19B9" w14:paraId="1E6F0F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C6217E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9FFE1C0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88449B5" w14:textId="2EDB1819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0C7F1E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8757DFD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A1D99" w:rsidRPr="000A19B9" w14:paraId="3C18EA9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B0A5FD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4DCB461" w14:textId="77777777" w:rsidR="002A1D9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2009C12" w14:textId="2B59AC0B" w:rsidR="002A1D99" w:rsidRPr="000A19B9" w:rsidRDefault="009179D4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70262D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753256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22ECFC39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C26B1" w14:textId="77777777" w:rsidR="00EC2865" w:rsidRDefault="00EC2865">
      <w:r>
        <w:separator/>
      </w:r>
    </w:p>
  </w:endnote>
  <w:endnote w:type="continuationSeparator" w:id="0">
    <w:p w14:paraId="175BF4E0" w14:textId="77777777" w:rsidR="00EC2865" w:rsidRDefault="00EC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AA96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3ABA39C6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0AD76" w14:textId="77777777" w:rsidR="00EC2865" w:rsidRDefault="00EC2865">
      <w:r>
        <w:separator/>
      </w:r>
    </w:p>
  </w:footnote>
  <w:footnote w:type="continuationSeparator" w:id="0">
    <w:p w14:paraId="6A920F76" w14:textId="77777777" w:rsidR="00EC2865" w:rsidRDefault="00EC2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444615805">
    <w:abstractNumId w:val="3"/>
  </w:num>
  <w:num w:numId="2" w16cid:durableId="1751728673">
    <w:abstractNumId w:val="2"/>
  </w:num>
  <w:num w:numId="3" w16cid:durableId="1185248020">
    <w:abstractNumId w:val="1"/>
  </w:num>
  <w:num w:numId="4" w16cid:durableId="1755928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1023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15A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1D99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0222B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4B0F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95F6B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01D3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0916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179D4"/>
    <w:rsid w:val="00920DAC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B7D21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45BC"/>
    <w:rsid w:val="00D6580D"/>
    <w:rsid w:val="00D67812"/>
    <w:rsid w:val="00D71FC8"/>
    <w:rsid w:val="00D729AF"/>
    <w:rsid w:val="00D75451"/>
    <w:rsid w:val="00D8514F"/>
    <w:rsid w:val="00D856A5"/>
    <w:rsid w:val="00D86470"/>
    <w:rsid w:val="00D90790"/>
    <w:rsid w:val="00D91CDC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2865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97D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8AAAA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18</TotalTime>
  <Pages>1</Pages>
  <Words>157</Words>
  <Characters>897</Characters>
  <Application>Microsoft Office Word</Application>
  <DocSecurity>0</DocSecurity>
  <Lines>7</Lines>
  <Paragraphs>2</Paragraphs>
  <ScaleCrop>false</ScaleCrop>
  <Company>User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Jason Hsieh</cp:lastModifiedBy>
  <cp:revision>6</cp:revision>
  <cp:lastPrinted>2009-02-11T08:45:00Z</cp:lastPrinted>
  <dcterms:created xsi:type="dcterms:W3CDTF">2025-02-17T06:55:00Z</dcterms:created>
  <dcterms:modified xsi:type="dcterms:W3CDTF">2025-02-17T07:10:00Z</dcterms:modified>
</cp:coreProperties>
</file>