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B26C9E">
        <w:rPr>
          <w:rFonts w:hint="eastAsia"/>
        </w:rPr>
        <w:t>3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5E7402">
        <w:rPr>
          <w:rFonts w:hint="eastAsia"/>
        </w:rPr>
        <w:t xml:space="preserve"> 二</w:t>
      </w:r>
      <w:r w:rsidR="00652460">
        <w:t>年級</w:t>
      </w:r>
      <w:r w:rsidR="005E7402">
        <w:rPr>
          <w:rFonts w:hint="eastAsia"/>
        </w:rPr>
        <w:t xml:space="preserve">  餐安衛生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560"/>
        <w:gridCol w:w="1201"/>
        <w:gridCol w:w="719"/>
        <w:gridCol w:w="700"/>
        <w:gridCol w:w="1860"/>
      </w:tblGrid>
      <w:tr w:rsidR="00BC64A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C64A0" w:rsidRDefault="00BC64A0" w:rsidP="00BC64A0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C64A0" w:rsidRPr="00F9481A" w:rsidRDefault="00BC64A0" w:rsidP="00BC64A0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hint="eastAsia"/>
              </w:rPr>
              <w:t xml:space="preserve"> </w:t>
            </w:r>
            <w:r w:rsidRPr="00F9481A">
              <w:rPr>
                <w:rFonts w:eastAsia="標楷體" w:hint="eastAsia"/>
              </w:rPr>
              <w:t>管理食品衛生安全及品質。</w:t>
            </w:r>
          </w:p>
          <w:p w:rsidR="00BC64A0" w:rsidRDefault="00BC64A0" w:rsidP="00BC64A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2. </w:t>
            </w:r>
            <w:r w:rsidRPr="00F9481A">
              <w:rPr>
                <w:rFonts w:eastAsia="標楷體" w:hint="eastAsia"/>
              </w:rPr>
              <w:t>了解食品衛生規範準則。</w:t>
            </w:r>
          </w:p>
          <w:p w:rsidR="00BC64A0" w:rsidRPr="00CA11D6" w:rsidRDefault="00BC64A0" w:rsidP="00BC64A0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了結用餐場所安全措施</w:t>
            </w:r>
          </w:p>
        </w:tc>
      </w:tr>
      <w:tr w:rsidR="00BC64A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C64A0" w:rsidRDefault="00BC64A0" w:rsidP="00BC64A0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C64A0" w:rsidRPr="002630E0" w:rsidRDefault="00BC64A0" w:rsidP="00BC64A0">
            <w:pPr>
              <w:spacing w:line="400" w:lineRule="exact"/>
              <w:rPr>
                <w:rFonts w:eastAsia="標楷體" w:hint="eastAsia"/>
              </w:rPr>
            </w:pPr>
            <w:r w:rsidRPr="002630E0">
              <w:rPr>
                <w:rFonts w:eastAsia="標楷體" w:hint="eastAsia"/>
              </w:rPr>
              <w:t xml:space="preserve">1. </w:t>
            </w:r>
            <w:r w:rsidRPr="002630E0">
              <w:rPr>
                <w:rFonts w:eastAsia="標楷體" w:hint="eastAsia"/>
              </w:rPr>
              <w:t>針對認知部分以紙筆測驗評量。</w:t>
            </w:r>
          </w:p>
          <w:p w:rsidR="00BC64A0" w:rsidRPr="00CA11D6" w:rsidRDefault="00BC64A0" w:rsidP="00BC64A0">
            <w:pPr>
              <w:spacing w:line="400" w:lineRule="exact"/>
              <w:rPr>
                <w:rFonts w:eastAsia="標楷體"/>
              </w:rPr>
            </w:pPr>
            <w:r w:rsidRPr="002630E0">
              <w:rPr>
                <w:rFonts w:eastAsia="標楷體" w:hint="eastAsia"/>
              </w:rPr>
              <w:t xml:space="preserve">2. </w:t>
            </w:r>
            <w:r w:rsidRPr="002630E0">
              <w:rPr>
                <w:rFonts w:eastAsia="標楷體" w:hint="eastAsia"/>
              </w:rPr>
              <w:t>針對情意部分以上課之精神及操作態</w:t>
            </w:r>
            <w:bookmarkStart w:id="0" w:name="_GoBack"/>
            <w:bookmarkEnd w:id="0"/>
            <w:r w:rsidRPr="002630E0">
              <w:rPr>
                <w:rFonts w:eastAsia="標楷體" w:hint="eastAsia"/>
              </w:rPr>
              <w:t>度評量。</w:t>
            </w:r>
          </w:p>
        </w:tc>
      </w:tr>
      <w:tr w:rsidR="00BC64A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C64A0" w:rsidRDefault="00BC64A0" w:rsidP="00BC64A0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C64A0" w:rsidRPr="00794AF2" w:rsidRDefault="00BC64A0" w:rsidP="00BC64A0">
            <w:pPr>
              <w:spacing w:line="400" w:lineRule="exact"/>
              <w:rPr>
                <w:rFonts w:eastAsia="標楷體" w:hint="eastAsia"/>
              </w:rPr>
            </w:pPr>
            <w:r w:rsidRPr="00794AF2">
              <w:rPr>
                <w:rFonts w:eastAsia="標楷體" w:hint="eastAsia"/>
              </w:rPr>
              <w:t>1.</w:t>
            </w:r>
            <w:r w:rsidRPr="00794AF2">
              <w:rPr>
                <w:rFonts w:eastAsia="標楷體" w:hint="eastAsia"/>
              </w:rPr>
              <w:tab/>
            </w:r>
            <w:r w:rsidRPr="00794AF2">
              <w:rPr>
                <w:rFonts w:eastAsia="標楷體" w:hint="eastAsia"/>
              </w:rPr>
              <w:t>平時成績</w:t>
            </w:r>
            <w:r w:rsidRPr="00794AF2">
              <w:rPr>
                <w:rFonts w:eastAsia="標楷體" w:hint="eastAsia"/>
              </w:rPr>
              <w:t>40%</w:t>
            </w:r>
          </w:p>
          <w:p w:rsidR="00BC64A0" w:rsidRPr="00794AF2" w:rsidRDefault="00BC64A0" w:rsidP="00BC64A0">
            <w:pPr>
              <w:spacing w:line="400" w:lineRule="exact"/>
              <w:rPr>
                <w:rFonts w:eastAsia="標楷體" w:hint="eastAsia"/>
              </w:rPr>
            </w:pPr>
            <w:r w:rsidRPr="00794AF2">
              <w:rPr>
                <w:rFonts w:eastAsia="標楷體" w:hint="eastAsia"/>
              </w:rPr>
              <w:t>2.</w:t>
            </w:r>
            <w:r w:rsidRPr="00794AF2">
              <w:rPr>
                <w:rFonts w:eastAsia="標楷體" w:hint="eastAsia"/>
              </w:rPr>
              <w:tab/>
            </w:r>
            <w:r w:rsidRPr="00794AF2">
              <w:rPr>
                <w:rFonts w:eastAsia="標楷體" w:hint="eastAsia"/>
              </w:rPr>
              <w:t>期中考成績</w:t>
            </w:r>
            <w:r w:rsidRPr="00794AF2">
              <w:rPr>
                <w:rFonts w:eastAsia="標楷體" w:hint="eastAsia"/>
              </w:rPr>
              <w:t>30%</w:t>
            </w:r>
          </w:p>
          <w:p w:rsidR="00BC64A0" w:rsidRPr="00CA11D6" w:rsidRDefault="00BC64A0" w:rsidP="00BC64A0">
            <w:pPr>
              <w:spacing w:line="400" w:lineRule="exact"/>
              <w:rPr>
                <w:rFonts w:eastAsia="標楷體"/>
              </w:rPr>
            </w:pPr>
            <w:r w:rsidRPr="00794AF2">
              <w:rPr>
                <w:rFonts w:eastAsia="標楷體" w:hint="eastAsia"/>
              </w:rPr>
              <w:t>3.</w:t>
            </w:r>
            <w:r w:rsidRPr="00794AF2">
              <w:rPr>
                <w:rFonts w:eastAsia="標楷體" w:hint="eastAsia"/>
              </w:rPr>
              <w:tab/>
            </w:r>
            <w:r w:rsidRPr="00794AF2">
              <w:rPr>
                <w:rFonts w:eastAsia="標楷體" w:hint="eastAsia"/>
              </w:rPr>
              <w:t>期末考成績</w:t>
            </w:r>
            <w:r w:rsidRPr="00794AF2">
              <w:rPr>
                <w:rFonts w:eastAsia="標楷體" w:hint="eastAsia"/>
              </w:rPr>
              <w:t>30%</w:t>
            </w:r>
          </w:p>
        </w:tc>
      </w:tr>
      <w:tr w:rsidR="00BC64A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BC64A0" w:rsidRDefault="00BC64A0" w:rsidP="00BC64A0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C64A0" w:rsidRPr="00F9481A" w:rsidRDefault="00BC64A0" w:rsidP="00BC64A0">
            <w:pPr>
              <w:spacing w:line="400" w:lineRule="exact"/>
              <w:rPr>
                <w:rFonts w:eastAsia="標楷體" w:hint="eastAsia"/>
              </w:rPr>
            </w:pPr>
            <w:r w:rsidRPr="00F9481A">
              <w:rPr>
                <w:rFonts w:eastAsia="標楷體" w:hint="eastAsia"/>
              </w:rPr>
              <w:t>1.</w:t>
            </w:r>
            <w:r w:rsidRPr="00F9481A">
              <w:rPr>
                <w:rFonts w:eastAsia="標楷體" w:hint="eastAsia"/>
              </w:rPr>
              <w:t>具備</w:t>
            </w:r>
            <w:r>
              <w:rPr>
                <w:rFonts w:eastAsia="標楷體" w:hint="eastAsia"/>
              </w:rPr>
              <w:t>食品安全</w:t>
            </w:r>
            <w:r w:rsidRPr="00F9481A">
              <w:rPr>
                <w:rFonts w:eastAsia="標楷體" w:hint="eastAsia"/>
              </w:rPr>
              <w:t>危機處理基本知能，以因應危機事件。</w:t>
            </w:r>
          </w:p>
          <w:p w:rsidR="00BC64A0" w:rsidRPr="00CA11D6" w:rsidRDefault="00BC64A0" w:rsidP="00BC64A0">
            <w:pPr>
              <w:spacing w:line="400" w:lineRule="exact"/>
              <w:rPr>
                <w:rFonts w:eastAsia="標楷體"/>
              </w:rPr>
            </w:pPr>
            <w:r w:rsidRPr="00F9481A">
              <w:rPr>
                <w:rFonts w:eastAsia="標楷體" w:hint="eastAsia"/>
              </w:rPr>
              <w:t>2.</w:t>
            </w:r>
            <w:r w:rsidRPr="00F9481A">
              <w:rPr>
                <w:rFonts w:eastAsia="標楷體" w:hint="eastAsia"/>
              </w:rPr>
              <w:t>能思辨</w:t>
            </w:r>
            <w:r>
              <w:rPr>
                <w:rFonts w:eastAsia="標楷體" w:hint="eastAsia"/>
              </w:rPr>
              <w:t>食品安全</w:t>
            </w:r>
            <w:r w:rsidRPr="00F9481A">
              <w:rPr>
                <w:rFonts w:eastAsia="標楷體" w:hint="eastAsia"/>
              </w:rPr>
              <w:t>規章相關議題，省思自我的社會責任。</w:t>
            </w:r>
          </w:p>
        </w:tc>
      </w:tr>
      <w:tr w:rsidR="005E7402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E7402" w:rsidRDefault="005E7402" w:rsidP="005E7402">
            <w:pPr>
              <w:spacing w:line="400" w:lineRule="exact"/>
            </w:pPr>
            <w:r>
              <w:t>五、教學進度</w:t>
            </w:r>
          </w:p>
        </w:tc>
      </w:tr>
      <w:tr w:rsidR="005E7402" w:rsidRPr="00BD51EA" w:rsidTr="005E7402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E7402" w:rsidRPr="00BD51EA" w:rsidRDefault="005E7402" w:rsidP="005E740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E7402" w:rsidRPr="00BD51EA" w:rsidRDefault="00B26C9E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吳明益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餐飲安全與衛生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E7402" w:rsidRPr="00BD51EA" w:rsidRDefault="00B26C9E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餐飲科</w:t>
            </w:r>
          </w:p>
        </w:tc>
      </w:tr>
      <w:tr w:rsidR="005E7402" w:rsidRPr="00BD51EA" w:rsidTr="005E7402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E7402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E7402" w:rsidRPr="00BD51EA" w:rsidRDefault="005E7402" w:rsidP="005E740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323CD2" w:rsidRPr="00BD51EA" w:rsidTr="004C7D6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0E249C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準備週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323CD2" w:rsidRPr="00BD51EA" w:rsidTr="000B31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5344C8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課程說明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323CD2" w:rsidRPr="00BD51EA" w:rsidTr="000B31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5344C8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食物儲存:腐敗定義及現象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323CD2" w:rsidRPr="00BD51EA" w:rsidTr="008A231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5344C8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各類食物保存方法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323CD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23CD2" w:rsidRPr="002E1398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洗淨、消毒與殺菌：</w:t>
            </w:r>
          </w:p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1.洗淨的定義與要素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323CD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23CD2" w:rsidRPr="002E1398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color w:val="0000CC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color w:val="0000CC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323CD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23CD2" w:rsidRPr="002E1398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2.消毒與殺菌的定義與方法</w:t>
            </w:r>
          </w:p>
          <w:p w:rsidR="00323CD2" w:rsidRPr="00BD51EA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3.洗淨、消毒與殺菌應注意事項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323CD2" w:rsidRPr="00BD51EA" w:rsidTr="00BF257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</w:tcPr>
          <w:p w:rsidR="00323CD2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餐具清洗管理：</w:t>
            </w:r>
          </w:p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1.餐具清洗場所規則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323CD2" w:rsidRPr="00BD51EA" w:rsidTr="00BF257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</w:tcPr>
          <w:p w:rsidR="00323CD2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餐具清洗管理：</w:t>
            </w:r>
          </w:p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sz w:val="22"/>
                <w:szCs w:val="22"/>
              </w:rPr>
              <w:t>2.餐具清洗程序、方法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323CD2" w:rsidRPr="00BD51EA" w:rsidTr="00BF257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FF7479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3.洗滌方法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323CD2" w:rsidRPr="00791590" w:rsidTr="00032CCB">
        <w:trPr>
          <w:trHeight w:val="341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791590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</w:tcPr>
          <w:p w:rsidR="00323CD2" w:rsidRPr="00453EBA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Pr="002E1398">
              <w:rPr>
                <w:rFonts w:ascii="標楷體" w:eastAsia="標楷體" w:hAnsi="標楷體" w:hint="eastAsia"/>
                <w:sz w:val="22"/>
                <w:szCs w:val="22"/>
              </w:rPr>
              <w:t>.餐具洗淨的簡易檢查方法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791590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323CD2" w:rsidRPr="004B2240" w:rsidTr="00032CC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4B2240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</w:tcPr>
          <w:p w:rsidR="00323CD2" w:rsidRPr="002E1398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餐飲從業人員衛生管理：</w:t>
            </w:r>
          </w:p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139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1.安全教育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4B2240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323CD2" w:rsidRPr="004B2240" w:rsidTr="0035413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4B2240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FF7479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8095F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2.健康管理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4B2240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23CD2" w:rsidRPr="00BD51EA" w:rsidTr="00032CC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</w:tcPr>
          <w:p w:rsidR="00323CD2" w:rsidRPr="005776C6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776C6">
              <w:rPr>
                <w:rFonts w:ascii="標楷體" w:eastAsia="標楷體" w:hAnsi="標楷體" w:hint="eastAsia"/>
                <w:sz w:val="22"/>
                <w:szCs w:val="22"/>
              </w:rPr>
              <w:t>餐飲從業人員衛生管理：</w:t>
            </w:r>
          </w:p>
          <w:p w:rsidR="00323CD2" w:rsidRPr="00453EBA" w:rsidRDefault="00323CD2" w:rsidP="00323CD2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776C6">
              <w:rPr>
                <w:rFonts w:ascii="標楷體" w:eastAsia="標楷體" w:hAnsi="標楷體" w:hint="eastAsia"/>
                <w:sz w:val="22"/>
                <w:szCs w:val="22"/>
              </w:rPr>
              <w:t>3.衛生管理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323CD2" w:rsidRPr="00BD51EA" w:rsidTr="0035413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</w:tcPr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4.衛生教育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23CD2" w:rsidRPr="00BD51EA" w:rsidTr="0035413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</w:tcPr>
          <w:p w:rsidR="00323CD2" w:rsidRPr="008254C9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餐廳廚房的衛生管理：</w:t>
            </w:r>
          </w:p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1.餐飲設備衛生管理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323CD2" w:rsidRPr="00BD51EA" w:rsidTr="00591B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lastRenderedPageBreak/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</w:tcPr>
          <w:p w:rsidR="00323CD2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2.設備、機器衛生管理</w:t>
            </w:r>
          </w:p>
          <w:p w:rsidR="00323CD2" w:rsidRPr="00DB6EEA" w:rsidRDefault="00323CD2" w:rsidP="00323C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3.器械的衛生管理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323CD2" w:rsidRPr="00BD51EA" w:rsidTr="00591B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</w:tcPr>
          <w:p w:rsidR="00323CD2" w:rsidRPr="008254C9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餐廳廚房的衛生管理：</w:t>
            </w:r>
          </w:p>
          <w:p w:rsidR="00323CD2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4.環境衛生管理</w:t>
            </w:r>
          </w:p>
          <w:p w:rsidR="00323CD2" w:rsidRPr="00DB6EEA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5.自行衛生管理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23CD2" w:rsidRPr="00BD51EA" w:rsidTr="00591B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23CD2" w:rsidRPr="002433F7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254C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323CD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Pr="000A19B9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23CD2" w:rsidRPr="00BD51EA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23CD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23CD2" w:rsidRDefault="00323CD2" w:rsidP="00323C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23CD2" w:rsidRDefault="00323CD2" w:rsidP="00323C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23CD2" w:rsidRPr="00BD51EA" w:rsidRDefault="00323CD2" w:rsidP="00323C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23CD2" w:rsidRPr="00BD51EA" w:rsidRDefault="00323CD2" w:rsidP="00323C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23CD2" w:rsidRPr="000A19B9" w:rsidRDefault="00323CD2" w:rsidP="00323C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EC3" w:rsidRDefault="00370EC3">
      <w:r>
        <w:separator/>
      </w:r>
    </w:p>
  </w:endnote>
  <w:endnote w:type="continuationSeparator" w:id="0">
    <w:p w:rsidR="00370EC3" w:rsidRDefault="0037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64A0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EC3" w:rsidRDefault="00370EC3">
      <w:r>
        <w:separator/>
      </w:r>
    </w:p>
  </w:footnote>
  <w:footnote w:type="continuationSeparator" w:id="0">
    <w:p w:rsidR="00370EC3" w:rsidRDefault="00370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1398"/>
    <w:rsid w:val="002E3770"/>
    <w:rsid w:val="002E416F"/>
    <w:rsid w:val="002E7B74"/>
    <w:rsid w:val="002F4B1E"/>
    <w:rsid w:val="002F5AF5"/>
    <w:rsid w:val="0031279F"/>
    <w:rsid w:val="003177ED"/>
    <w:rsid w:val="00323CD2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EC3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E7402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254C9"/>
    <w:rsid w:val="00833DC8"/>
    <w:rsid w:val="008377BE"/>
    <w:rsid w:val="00844D9E"/>
    <w:rsid w:val="00844DA7"/>
    <w:rsid w:val="00846BF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6C9E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64A0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C22A56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A835A-B68E-49E8-AEC9-0AED5472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16</TotalTime>
  <Pages>2</Pages>
  <Words>738</Words>
  <Characters>542</Characters>
  <Application>Microsoft Office Word</Application>
  <DocSecurity>0</DocSecurity>
  <Lines>4</Lines>
  <Paragraphs>2</Paragraphs>
  <ScaleCrop>false</ScaleCrop>
  <Company>User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6</cp:revision>
  <cp:lastPrinted>2024-02-26T02:29:00Z</cp:lastPrinted>
  <dcterms:created xsi:type="dcterms:W3CDTF">2024-02-19T01:57:00Z</dcterms:created>
  <dcterms:modified xsi:type="dcterms:W3CDTF">2025-02-26T23:41:00Z</dcterms:modified>
</cp:coreProperties>
</file>