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proofErr w:type="gramStart"/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proofErr w:type="gramEnd"/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1A54EF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 </w:t>
      </w:r>
      <w:r w:rsidR="001A54EF">
        <w:rPr>
          <w:rFonts w:ascii="標楷體" w:eastAsia="標楷體" w:hAnsi="標楷體" w:hint="eastAsia"/>
        </w:rPr>
        <w:t>日本料理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716"/>
        <w:gridCol w:w="141"/>
        <w:gridCol w:w="412"/>
        <w:gridCol w:w="1073"/>
        <w:gridCol w:w="719"/>
        <w:gridCol w:w="700"/>
        <w:gridCol w:w="1860"/>
      </w:tblGrid>
      <w:tr w:rsidR="004520F0" w:rsidRPr="000A19B9" w:rsidTr="009F0F5D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10"/>
          </w:tcPr>
          <w:p w:rsidR="004520F0" w:rsidRPr="00C70AD1" w:rsidRDefault="004520F0" w:rsidP="004520F0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讓同學學習分組、分工合作進行菜單烹調，</w:t>
            </w:r>
            <w:r w:rsidRPr="00C70AD1">
              <w:rPr>
                <w:rFonts w:ascii="標楷體" w:eastAsia="標楷體" w:hAnsi="標楷體"/>
              </w:rPr>
              <w:t xml:space="preserve"> </w:t>
            </w:r>
          </w:p>
        </w:tc>
      </w:tr>
      <w:tr w:rsidR="004520F0" w:rsidRPr="000A19B9" w:rsidTr="009F0F5D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10"/>
          </w:tcPr>
          <w:p w:rsidR="004520F0" w:rsidRPr="00C70AD1" w:rsidRDefault="004520F0" w:rsidP="004520F0">
            <w:pPr>
              <w:spacing w:line="400" w:lineRule="exact"/>
              <w:rPr>
                <w:rFonts w:ascii="標楷體" w:eastAsia="標楷體" w:hAnsi="標楷體"/>
              </w:rPr>
            </w:pPr>
            <w:proofErr w:type="gramStart"/>
            <w:r w:rsidRPr="00C70AD1">
              <w:rPr>
                <w:rFonts w:ascii="標楷體" w:eastAsia="標楷體" w:hAnsi="標楷體" w:hint="eastAsia"/>
              </w:rPr>
              <w:t>採</w:t>
            </w:r>
            <w:proofErr w:type="gramEnd"/>
            <w:r w:rsidRPr="00C70AD1">
              <w:rPr>
                <w:rFonts w:ascii="標楷體" w:eastAsia="標楷體" w:hAnsi="標楷體" w:hint="eastAsia"/>
              </w:rPr>
              <w:t>授課、術科操作及日常上課情況進行評量。</w:t>
            </w:r>
          </w:p>
        </w:tc>
      </w:tr>
      <w:tr w:rsidR="004520F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10"/>
            <w:shd w:val="clear" w:color="auto" w:fill="auto"/>
          </w:tcPr>
          <w:p w:rsidR="004520F0" w:rsidRPr="000A19B9" w:rsidRDefault="004520F0" w:rsidP="004520F0">
            <w:pPr>
              <w:spacing w:line="400" w:lineRule="exact"/>
              <w:rPr>
                <w:rFonts w:ascii="標楷體" w:eastAsia="標楷體" w:hAnsi="標楷體"/>
              </w:rPr>
            </w:pPr>
            <w:r w:rsidRPr="00735C3B">
              <w:rPr>
                <w:rFonts w:ascii="標楷體" w:eastAsia="標楷體" w:hAnsi="標楷體" w:hint="eastAsia"/>
              </w:rPr>
              <w:t>期中考30％，期末考30％，平常40％</w:t>
            </w:r>
          </w:p>
        </w:tc>
      </w:tr>
      <w:tr w:rsidR="004520F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10"/>
            <w:shd w:val="clear" w:color="auto" w:fill="auto"/>
          </w:tcPr>
          <w:p w:rsidR="004520F0" w:rsidRPr="000A19B9" w:rsidRDefault="004520F0" w:rsidP="004520F0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520F0" w:rsidRPr="000A19B9" w:rsidTr="008573FB">
        <w:trPr>
          <w:trHeight w:val="20"/>
          <w:jc w:val="center"/>
        </w:trPr>
        <w:tc>
          <w:tcPr>
            <w:tcW w:w="10409" w:type="dxa"/>
            <w:gridSpan w:val="1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4520F0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4520F0" w:rsidRPr="00624A38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4520F0" w:rsidRPr="00624A38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4520F0" w:rsidRPr="001A54EF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kern w:val="0"/>
              </w:rPr>
            </w:pPr>
            <w:r w:rsidRPr="001A54EF">
              <w:rPr>
                <w:rFonts w:ascii="標楷體" w:eastAsia="標楷體" w:hAnsi="標楷體" w:cs="¼Ð·¢Åé" w:hint="eastAsia"/>
                <w:b/>
                <w:kern w:val="0"/>
              </w:rPr>
              <w:t>3</w:t>
            </w:r>
            <w:r w:rsidRPr="001A54EF">
              <w:rPr>
                <w:rFonts w:ascii="標楷體" w:eastAsia="標楷體" w:hAnsi="標楷體" w:cs="¼Ð·¢Åé"/>
                <w:b/>
                <w:kern w:val="0"/>
              </w:rPr>
              <w:t xml:space="preserve"> </w:t>
            </w:r>
            <w:r w:rsidRPr="001A54EF">
              <w:rPr>
                <w:rFonts w:ascii="標楷體" w:eastAsia="標楷體" w:hAnsi="標楷體" w:cs="標楷體" w:hint="eastAsia"/>
                <w:b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4520F0" w:rsidRPr="00624A38" w:rsidRDefault="004520F0" w:rsidP="004520F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4520F0" w:rsidRPr="00624A38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4520F0" w:rsidRPr="001A54EF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kern w:val="0"/>
              </w:rPr>
            </w:pPr>
            <w:proofErr w:type="gramStart"/>
            <w:r w:rsidRPr="001A54EF">
              <w:rPr>
                <w:rFonts w:ascii="標楷體" w:eastAsia="標楷體" w:hAnsi="標楷體" w:cs="標楷體" w:hint="eastAsia"/>
                <w:b/>
                <w:kern w:val="0"/>
              </w:rPr>
              <w:t>黃顯晴</w:t>
            </w:r>
            <w:proofErr w:type="gramEnd"/>
          </w:p>
        </w:tc>
        <w:tc>
          <w:tcPr>
            <w:tcW w:w="1269" w:type="dxa"/>
            <w:gridSpan w:val="3"/>
            <w:shd w:val="clear" w:color="auto" w:fill="auto"/>
            <w:vAlign w:val="center"/>
          </w:tcPr>
          <w:p w:rsidR="004520F0" w:rsidRPr="00624A38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520F0" w:rsidRPr="00624A38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b/>
                <w:kern w:val="0"/>
              </w:rPr>
              <w:t>日本料理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4520F0" w:rsidRPr="00624A38" w:rsidRDefault="004520F0" w:rsidP="004520F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4520F0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b/>
                <w:kern w:val="0"/>
              </w:rPr>
              <w:t>餐三</w:t>
            </w:r>
            <w:r>
              <w:rPr>
                <w:rFonts w:ascii="標楷體" w:eastAsia="標楷體" w:hAnsi="標楷體" w:cs="標楷體" w:hint="eastAsia"/>
                <w:b/>
                <w:kern w:val="0"/>
              </w:rPr>
              <w:t>忠</w:t>
            </w:r>
          </w:p>
          <w:p w:rsidR="004520F0" w:rsidRPr="00624A38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kern w:val="0"/>
              </w:rPr>
            </w:pP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b/>
                <w:kern w:val="0"/>
              </w:rPr>
              <w:t>(四)</w:t>
            </w:r>
          </w:p>
        </w:tc>
      </w:tr>
      <w:tr w:rsidR="004520F0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520F0" w:rsidRPr="001A54EF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kern w:val="0"/>
              </w:rPr>
            </w:pPr>
            <w:r w:rsidRPr="001A54EF">
              <w:rPr>
                <w:rFonts w:ascii="標楷體" w:eastAsia="標楷體" w:hAnsi="標楷體" w:cs="標楷體" w:hint="eastAsia"/>
                <w:b/>
                <w:kern w:val="0"/>
              </w:rPr>
              <w:t>啟英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258" w:type="dxa"/>
            <w:gridSpan w:val="4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485" w:type="dxa"/>
            <w:gridSpan w:val="2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117" w:type="dxa"/>
            <w:gridSpan w:val="3"/>
            <w:shd w:val="clear" w:color="auto" w:fill="auto"/>
          </w:tcPr>
          <w:p w:rsidR="004520F0" w:rsidRPr="000E249C" w:rsidRDefault="004520F0" w:rsidP="004520F0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0E249C">
              <w:rPr>
                <w:rFonts w:ascii="標楷體" w:eastAsia="標楷體" w:hAnsi="標楷體" w:hint="eastAsia"/>
                <w:color w:val="000000"/>
              </w:rPr>
              <w:t>1.準備</w:t>
            </w:r>
            <w:proofErr w:type="gramStart"/>
            <w:r w:rsidRPr="000E249C">
              <w:rPr>
                <w:rFonts w:ascii="標楷體" w:eastAsia="標楷體" w:hAnsi="標楷體" w:hint="eastAsia"/>
                <w:color w:val="000000"/>
              </w:rPr>
              <w:t>週</w:t>
            </w:r>
            <w:proofErr w:type="gramEnd"/>
          </w:p>
          <w:p w:rsidR="004520F0" w:rsidRPr="000E249C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0E249C">
              <w:rPr>
                <w:rFonts w:ascii="標楷體" w:eastAsia="標楷體" w:hAnsi="標楷體" w:hint="eastAsia"/>
                <w:color w:val="000000"/>
              </w:rPr>
              <w:t>2.課程說明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0F0" w:rsidRDefault="004520F0" w:rsidP="004520F0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  <w:p w:rsidR="004520F0" w:rsidRDefault="004520F0" w:rsidP="004520F0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4520F0" w:rsidRPr="000A19B9" w:rsidRDefault="004520F0" w:rsidP="004520F0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1A54EF">
              <w:rPr>
                <w:rFonts w:ascii="標楷體" w:eastAsia="標楷體" w:hAnsi="標楷體" w:cs="¼Ð·¢Åé" w:hint="eastAsia"/>
                <w:color w:val="7030A0"/>
                <w:kern w:val="0"/>
                <w:sz w:val="18"/>
                <w:szCs w:val="18"/>
              </w:rPr>
              <w:t>2/13(四)</w:t>
            </w: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4520F0" w:rsidRPr="002F3774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2F3774">
              <w:rPr>
                <w:rFonts w:ascii="標楷體" w:eastAsia="標楷體" w:hAnsi="標楷體" w:hint="eastAsia"/>
                <w:kern w:val="0"/>
              </w:rPr>
              <w:t>1.茶碗蒸</w:t>
            </w:r>
          </w:p>
          <w:p w:rsidR="004520F0" w:rsidRPr="002F3774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2F3774">
              <w:rPr>
                <w:rFonts w:ascii="標楷體" w:eastAsia="標楷體" w:hAnsi="標楷體" w:hint="eastAsia"/>
                <w:kern w:val="0"/>
              </w:rPr>
              <w:t>2.關東煮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0F0" w:rsidRDefault="004520F0" w:rsidP="004520F0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4520F0" w:rsidRDefault="004520F0" w:rsidP="004520F0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4520F0" w:rsidRPr="000A19B9" w:rsidRDefault="004520F0" w:rsidP="004520F0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color w:val="7030A0"/>
                <w:kern w:val="0"/>
                <w:sz w:val="18"/>
                <w:szCs w:val="18"/>
              </w:rPr>
              <w:t>2/20</w:t>
            </w:r>
            <w:r w:rsidRPr="001A54EF">
              <w:rPr>
                <w:rFonts w:ascii="標楷體" w:eastAsia="標楷體" w:hAnsi="標楷體" w:cs="¼Ð·¢Åé" w:hint="eastAsia"/>
                <w:color w:val="7030A0"/>
                <w:kern w:val="0"/>
                <w:sz w:val="18"/>
                <w:szCs w:val="18"/>
              </w:rPr>
              <w:t>(四)</w:t>
            </w: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4520F0" w:rsidRPr="002F3774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2F3774">
              <w:rPr>
                <w:rFonts w:ascii="標楷體" w:eastAsia="標楷體" w:hAnsi="標楷體" w:hint="eastAsia"/>
                <w:kern w:val="0"/>
              </w:rPr>
              <w:t>1.炸豬排</w:t>
            </w:r>
            <w:r w:rsidRPr="002F3774">
              <w:rPr>
                <w:rFonts w:ascii="標楷體" w:eastAsia="標楷體" w:hAnsi="標楷體"/>
                <w:kern w:val="0"/>
              </w:rPr>
              <w:t xml:space="preserve"> </w:t>
            </w:r>
          </w:p>
          <w:p w:rsidR="004520F0" w:rsidRPr="002F3774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2F3774">
              <w:rPr>
                <w:rFonts w:ascii="標楷體" w:eastAsia="標楷體" w:hAnsi="標楷體" w:hint="eastAsia"/>
                <w:kern w:val="0"/>
              </w:rPr>
              <w:t>2.野菜天婦羅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0F0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</w:t>
            </w:r>
            <w:proofErr w:type="gramStart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、02/28 放假</w:t>
            </w:r>
          </w:p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1A54E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7</w:t>
            </w:r>
            <w:r w:rsidRPr="001A54E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(四)</w:t>
            </w: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4520F0" w:rsidRPr="009A732F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A732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1.鮭魚茶泡飯</w:t>
            </w:r>
          </w:p>
          <w:p w:rsidR="004520F0" w:rsidRPr="00BD51EA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A732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2.鮭魚味</w:t>
            </w:r>
            <w:proofErr w:type="gramStart"/>
            <w:r w:rsidRPr="009A732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噌</w:t>
            </w:r>
            <w:proofErr w:type="gramEnd"/>
            <w:r w:rsidRPr="009A732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鍋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0F0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  <w:p w:rsidR="004520F0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color w:val="7030A0"/>
                <w:kern w:val="0"/>
                <w:sz w:val="18"/>
                <w:szCs w:val="18"/>
              </w:rPr>
              <w:t>3/6</w:t>
            </w:r>
            <w:r w:rsidRPr="001A54EF">
              <w:rPr>
                <w:rFonts w:ascii="標楷體" w:eastAsia="標楷體" w:hAnsi="標楷體" w:cs="¼Ð·¢Åé" w:hint="eastAsia"/>
                <w:color w:val="7030A0"/>
                <w:kern w:val="0"/>
                <w:sz w:val="18"/>
                <w:szCs w:val="18"/>
              </w:rPr>
              <w:t>(四)</w:t>
            </w: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4520F0" w:rsidRPr="00BD51EA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1A54E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模擬考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0F0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  <w:p w:rsidR="004520F0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1A54EF">
              <w:rPr>
                <w:rFonts w:ascii="標楷體" w:eastAsia="標楷體" w:hAnsi="標楷體" w:cs="¼Ð·¢Åé" w:hint="eastAsia"/>
                <w:color w:val="7030A0"/>
                <w:kern w:val="0"/>
                <w:sz w:val="18"/>
                <w:szCs w:val="18"/>
              </w:rPr>
              <w:t>3/13(四</w:t>
            </w:r>
            <w:r w:rsidRPr="001A54E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)</w:t>
            </w: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4520F0" w:rsidRPr="001A54EF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1A54E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1.旗魚西京燒</w:t>
            </w:r>
          </w:p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1A54E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2.鮮魚蒜味</w:t>
            </w:r>
            <w:proofErr w:type="gramStart"/>
            <w:r w:rsidRPr="001A54E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蒸</w:t>
            </w:r>
            <w:proofErr w:type="gramEnd"/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0F0" w:rsidRDefault="004520F0" w:rsidP="004520F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  <w:p w:rsidR="004520F0" w:rsidRDefault="004520F0" w:rsidP="004520F0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4520F0" w:rsidRPr="000A19B9" w:rsidRDefault="004520F0" w:rsidP="004520F0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1A54EF">
              <w:rPr>
                <w:rFonts w:ascii="標楷體" w:eastAsia="標楷體" w:hAnsi="標楷體" w:cs="¼Ð·¢Åé" w:hint="eastAsia"/>
                <w:color w:val="7030A0"/>
                <w:kern w:val="0"/>
                <w:sz w:val="18"/>
                <w:szCs w:val="18"/>
              </w:rPr>
              <w:t>3/20(四)</w:t>
            </w: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4E7AC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0F0" w:rsidRDefault="004520F0" w:rsidP="004520F0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  <w:p w:rsidR="004520F0" w:rsidRPr="000A19B9" w:rsidRDefault="004520F0" w:rsidP="004520F0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1A54E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</w:t>
            </w: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7</w:t>
            </w:r>
            <w:r w:rsidRPr="001A54E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(四)</w:t>
            </w: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4520F0" w:rsidRPr="002F3774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2F3774">
              <w:rPr>
                <w:rFonts w:ascii="標楷體" w:eastAsia="標楷體" w:hAnsi="標楷體" w:hint="eastAsia"/>
                <w:kern w:val="0"/>
              </w:rPr>
              <w:t>1.球型壽司</w:t>
            </w:r>
          </w:p>
          <w:p w:rsidR="004520F0" w:rsidRPr="002F3774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2F3774">
              <w:rPr>
                <w:rFonts w:ascii="標楷體" w:eastAsia="標楷體" w:hAnsi="標楷體" w:hint="eastAsia"/>
                <w:kern w:val="0"/>
              </w:rPr>
              <w:t>2.薑汁培根豬</w:t>
            </w:r>
          </w:p>
          <w:p w:rsidR="004520F0" w:rsidRPr="002F3774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2F3774">
              <w:rPr>
                <w:rFonts w:ascii="標楷體" w:eastAsia="標楷體" w:hAnsi="標楷體" w:hint="eastAsia"/>
                <w:kern w:val="0"/>
              </w:rPr>
              <w:t>3.蛤蜊酒蒸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0F0" w:rsidRDefault="004520F0" w:rsidP="004520F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  <w:p w:rsidR="004520F0" w:rsidRDefault="004520F0" w:rsidP="004520F0">
            <w:pPr>
              <w:spacing w:line="240" w:lineRule="exact"/>
              <w:rPr>
                <w:rFonts w:ascii="標楷體" w:eastAsia="標楷體" w:hAnsi="標楷體"/>
                <w:color w:val="7030A0"/>
                <w:kern w:val="0"/>
                <w:sz w:val="18"/>
                <w:szCs w:val="18"/>
              </w:rPr>
            </w:pPr>
          </w:p>
          <w:p w:rsidR="004520F0" w:rsidRPr="000A19B9" w:rsidRDefault="004520F0" w:rsidP="004520F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E7AC5"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4/3(四)</w:t>
            </w: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4520F0" w:rsidRPr="002F3774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2F3774">
              <w:rPr>
                <w:rFonts w:ascii="標楷體" w:eastAsia="標楷體" w:hAnsi="標楷體"/>
                <w:kern w:val="0"/>
              </w:rPr>
              <w:t>1.芥末味增七</w:t>
            </w:r>
            <w:r w:rsidRPr="002F3774">
              <w:rPr>
                <w:rFonts w:ascii="標楷體" w:eastAsia="標楷體" w:hAnsi="標楷體" w:hint="eastAsia"/>
                <w:kern w:val="0"/>
              </w:rPr>
              <w:t>味</w:t>
            </w:r>
            <w:r w:rsidRPr="002F3774">
              <w:rPr>
                <w:rFonts w:ascii="標楷體" w:eastAsia="標楷體" w:hAnsi="標楷體"/>
                <w:kern w:val="0"/>
              </w:rPr>
              <w:t>北海道干貝</w:t>
            </w:r>
          </w:p>
          <w:p w:rsidR="004520F0" w:rsidRPr="002F3774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2F3774">
              <w:rPr>
                <w:rFonts w:ascii="標楷體" w:eastAsia="標楷體" w:hAnsi="標楷體" w:hint="eastAsia"/>
                <w:kern w:val="0"/>
              </w:rPr>
              <w:t>2.鍋燒味</w:t>
            </w:r>
            <w:proofErr w:type="gramStart"/>
            <w:r w:rsidRPr="002F3774">
              <w:rPr>
                <w:rFonts w:ascii="標楷體" w:eastAsia="標楷體" w:hAnsi="標楷體" w:hint="eastAsia"/>
                <w:kern w:val="0"/>
              </w:rPr>
              <w:t>噌</w:t>
            </w:r>
            <w:proofErr w:type="gramEnd"/>
            <w:r w:rsidRPr="002F3774">
              <w:rPr>
                <w:rFonts w:ascii="標楷體" w:eastAsia="標楷體" w:hAnsi="標楷體" w:hint="eastAsia"/>
                <w:kern w:val="0"/>
              </w:rPr>
              <w:t>拉麵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0F0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E7AC5"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4/</w:t>
            </w:r>
            <w:r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10</w:t>
            </w:r>
            <w:r w:rsidRPr="004E7AC5"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(四)</w:t>
            </w:r>
          </w:p>
        </w:tc>
      </w:tr>
      <w:tr w:rsidR="004520F0" w:rsidRPr="000A19B9" w:rsidTr="00F516D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117" w:type="dxa"/>
            <w:gridSpan w:val="3"/>
            <w:shd w:val="clear" w:color="auto" w:fill="auto"/>
          </w:tcPr>
          <w:p w:rsidR="004520F0" w:rsidRPr="006701A7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6701A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1.西京燒烤鮭魚定食</w:t>
            </w:r>
          </w:p>
          <w:p w:rsidR="004520F0" w:rsidRPr="00BD51EA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6701A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2.日式海鮮濃湯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0F0" w:rsidRDefault="004520F0" w:rsidP="004520F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proofErr w:type="gramStart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乙天</w:t>
            </w:r>
          </w:p>
          <w:p w:rsidR="004520F0" w:rsidRDefault="004520F0" w:rsidP="004520F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  <w:p w:rsidR="004520F0" w:rsidRPr="000A19B9" w:rsidRDefault="004520F0" w:rsidP="004520F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E7AC5"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4/1</w:t>
            </w:r>
            <w:r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7</w:t>
            </w:r>
            <w:r w:rsidRPr="004E7AC5"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(四)</w:t>
            </w:r>
          </w:p>
        </w:tc>
      </w:tr>
      <w:tr w:rsidR="004520F0" w:rsidRPr="000A19B9" w:rsidTr="00F516D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117" w:type="dxa"/>
            <w:gridSpan w:val="3"/>
            <w:shd w:val="clear" w:color="auto" w:fill="auto"/>
          </w:tcPr>
          <w:p w:rsidR="004520F0" w:rsidRPr="00BD51EA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期末術科考試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0F0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  <w:p w:rsidR="004520F0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color w:val="7030A0"/>
                <w:sz w:val="18"/>
                <w:szCs w:val="18"/>
              </w:rPr>
            </w:pPr>
          </w:p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4E7AC5">
              <w:rPr>
                <w:rStyle w:val="af"/>
                <w:rFonts w:ascii="標楷體" w:eastAsia="標楷體" w:hAnsi="標楷體" w:hint="eastAsia"/>
                <w:b w:val="0"/>
                <w:color w:val="7030A0"/>
                <w:sz w:val="18"/>
                <w:szCs w:val="18"/>
              </w:rPr>
              <w:t>4/</w:t>
            </w:r>
            <w:r>
              <w:rPr>
                <w:rStyle w:val="af"/>
                <w:rFonts w:ascii="標楷體" w:eastAsia="標楷體" w:hAnsi="標楷體" w:hint="eastAsia"/>
                <w:b w:val="0"/>
                <w:color w:val="7030A0"/>
                <w:sz w:val="18"/>
                <w:szCs w:val="18"/>
              </w:rPr>
              <w:t>24</w:t>
            </w:r>
            <w:r w:rsidRPr="004E7AC5">
              <w:rPr>
                <w:rStyle w:val="af"/>
                <w:rFonts w:ascii="標楷體" w:eastAsia="標楷體" w:hAnsi="標楷體" w:hint="eastAsia"/>
                <w:b w:val="0"/>
                <w:color w:val="7030A0"/>
                <w:sz w:val="18"/>
                <w:szCs w:val="18"/>
              </w:rPr>
              <w:t>(四)</w:t>
            </w:r>
          </w:p>
        </w:tc>
      </w:tr>
      <w:tr w:rsidR="004520F0" w:rsidRPr="000A19B9" w:rsidTr="006F4C7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117" w:type="dxa"/>
            <w:gridSpan w:val="3"/>
            <w:shd w:val="clear" w:color="auto" w:fill="auto"/>
          </w:tcPr>
          <w:p w:rsidR="004520F0" w:rsidRPr="006701A7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</w:t>
            </w:r>
            <w:r w:rsidRPr="006701A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.鮮蝦蘆筍細</w:t>
            </w:r>
            <w:proofErr w:type="gramStart"/>
            <w:r w:rsidRPr="006701A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捲</w:t>
            </w:r>
            <w:proofErr w:type="gramEnd"/>
          </w:p>
          <w:p w:rsidR="004520F0" w:rsidRPr="00BD51EA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</w:t>
            </w:r>
            <w:r w:rsidRPr="006701A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.鮮蝦蘆筍手卷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0F0" w:rsidRPr="00C773CA" w:rsidRDefault="004520F0" w:rsidP="004520F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C773C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04/28-05/09 高一二作業抽查</w:t>
            </w:r>
          </w:p>
          <w:p w:rsidR="004520F0" w:rsidRPr="004E7AC5" w:rsidRDefault="004520F0" w:rsidP="004520F0">
            <w:pPr>
              <w:spacing w:line="240" w:lineRule="exact"/>
              <w:rPr>
                <w:rFonts w:ascii="標楷體" w:eastAsia="標楷體" w:hAnsi="標楷體"/>
                <w:color w:val="7030A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5</w:t>
            </w:r>
            <w:r w:rsidRPr="004E7AC5"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1</w:t>
            </w:r>
            <w:r w:rsidRPr="004E7AC5"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(四)</w:t>
            </w:r>
          </w:p>
        </w:tc>
      </w:tr>
      <w:tr w:rsidR="004520F0" w:rsidRPr="000A19B9" w:rsidTr="00E57D5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3117" w:type="dxa"/>
            <w:gridSpan w:val="3"/>
            <w:shd w:val="clear" w:color="auto" w:fill="auto"/>
          </w:tcPr>
          <w:p w:rsidR="004520F0" w:rsidRPr="002F3774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1.</w:t>
            </w:r>
            <w:r w:rsidRPr="002F3774">
              <w:rPr>
                <w:rFonts w:ascii="標楷體" w:eastAsia="標楷體" w:hAnsi="標楷體" w:cs="標楷體" w:hint="eastAsia"/>
                <w:kern w:val="0"/>
              </w:rPr>
              <w:t>玉味</w:t>
            </w:r>
            <w:proofErr w:type="gramStart"/>
            <w:r w:rsidRPr="002F3774">
              <w:rPr>
                <w:rFonts w:ascii="標楷體" w:eastAsia="標楷體" w:hAnsi="標楷體" w:cs="標楷體" w:hint="eastAsia"/>
                <w:kern w:val="0"/>
              </w:rPr>
              <w:t>噌</w:t>
            </w:r>
            <w:proofErr w:type="gramEnd"/>
            <w:r w:rsidRPr="002F3774">
              <w:rPr>
                <w:rFonts w:ascii="標楷體" w:eastAsia="標楷體" w:hAnsi="標楷體" w:cs="標楷體" w:hint="eastAsia"/>
                <w:kern w:val="0"/>
              </w:rPr>
              <w:t>墨魚蘆筍</w:t>
            </w:r>
          </w:p>
          <w:p w:rsidR="004520F0" w:rsidRPr="002F3774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2F3774">
              <w:rPr>
                <w:rFonts w:ascii="標楷體" w:eastAsia="標楷體" w:hAnsi="標楷體" w:cs="標楷體" w:hint="eastAsia"/>
                <w:kern w:val="0"/>
              </w:rPr>
              <w:t>2.鮭魚味</w:t>
            </w:r>
            <w:proofErr w:type="gramStart"/>
            <w:r w:rsidRPr="002F3774">
              <w:rPr>
                <w:rFonts w:ascii="標楷體" w:eastAsia="標楷體" w:hAnsi="標楷體" w:cs="標楷體" w:hint="eastAsia"/>
                <w:kern w:val="0"/>
              </w:rPr>
              <w:t>噌</w:t>
            </w:r>
            <w:proofErr w:type="gramEnd"/>
            <w:r w:rsidRPr="002F3774">
              <w:rPr>
                <w:rFonts w:ascii="標楷體" w:eastAsia="標楷體" w:hAnsi="標楷體" w:cs="標楷體" w:hint="eastAsia"/>
                <w:kern w:val="0"/>
              </w:rPr>
              <w:t>鍋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0F0" w:rsidRDefault="004520F0" w:rsidP="004520F0">
            <w:pPr>
              <w:spacing w:line="240" w:lineRule="exact"/>
              <w:rPr>
                <w:rFonts w:ascii="標楷體" w:eastAsia="標楷體" w:hAnsi="標楷體"/>
                <w:color w:val="7030A0"/>
                <w:kern w:val="0"/>
                <w:sz w:val="18"/>
                <w:szCs w:val="18"/>
              </w:rPr>
            </w:pPr>
          </w:p>
          <w:p w:rsidR="004520F0" w:rsidRPr="004E7AC5" w:rsidRDefault="004520F0" w:rsidP="004520F0">
            <w:pPr>
              <w:spacing w:line="240" w:lineRule="exact"/>
              <w:rPr>
                <w:rFonts w:ascii="標楷體" w:eastAsia="標楷體" w:hAnsi="標楷體"/>
                <w:color w:val="7030A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5/1</w:t>
            </w:r>
            <w:r w:rsidRPr="004E7AC5"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(四)</w:t>
            </w:r>
          </w:p>
        </w:tc>
      </w:tr>
      <w:tr w:rsidR="004520F0" w:rsidRPr="000A19B9" w:rsidTr="00E57D5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3117" w:type="dxa"/>
            <w:gridSpan w:val="3"/>
            <w:shd w:val="clear" w:color="auto" w:fill="auto"/>
          </w:tcPr>
          <w:p w:rsidR="004520F0" w:rsidRPr="002F3774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F377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1.照燒雞腿</w:t>
            </w:r>
          </w:p>
          <w:p w:rsidR="004520F0" w:rsidRPr="005344C8" w:rsidRDefault="004520F0" w:rsidP="004520F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F377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2.鮮魚蒜味</w:t>
            </w:r>
            <w:proofErr w:type="gramStart"/>
            <w:r w:rsidRPr="002F377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蒸</w:t>
            </w:r>
            <w:proofErr w:type="gramEnd"/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0F0" w:rsidRPr="004E7AC5" w:rsidRDefault="004520F0" w:rsidP="004520F0">
            <w:pPr>
              <w:spacing w:line="240" w:lineRule="exact"/>
              <w:rPr>
                <w:rFonts w:ascii="標楷體" w:eastAsia="標楷體" w:hAnsi="標楷體"/>
                <w:color w:val="7030A0"/>
                <w:sz w:val="18"/>
                <w:szCs w:val="18"/>
              </w:rPr>
            </w:pPr>
          </w:p>
          <w:p w:rsidR="004520F0" w:rsidRPr="004E7AC5" w:rsidRDefault="004520F0" w:rsidP="004520F0">
            <w:pPr>
              <w:spacing w:line="240" w:lineRule="exact"/>
              <w:rPr>
                <w:rFonts w:ascii="標楷體" w:eastAsia="標楷體" w:hAnsi="標楷體"/>
                <w:color w:val="7030A0"/>
                <w:sz w:val="18"/>
                <w:szCs w:val="18"/>
              </w:rPr>
            </w:pPr>
            <w:r w:rsidRPr="004E7AC5">
              <w:rPr>
                <w:rFonts w:ascii="標楷體" w:eastAsia="標楷體" w:hAnsi="標楷體" w:hint="eastAsia"/>
                <w:color w:val="7030A0"/>
                <w:sz w:val="18"/>
                <w:szCs w:val="18"/>
              </w:rPr>
              <w:t>5/8(四)</w:t>
            </w:r>
          </w:p>
        </w:tc>
      </w:tr>
      <w:tr w:rsidR="004520F0" w:rsidRPr="000A19B9" w:rsidTr="00E57D5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3117" w:type="dxa"/>
            <w:gridSpan w:val="3"/>
            <w:shd w:val="clear" w:color="auto" w:fill="auto"/>
          </w:tcPr>
          <w:p w:rsidR="004520F0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2F377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揚出豆腐</w:t>
            </w:r>
          </w:p>
          <w:p w:rsidR="004520F0" w:rsidRPr="009F06E4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proofErr w:type="gramStart"/>
            <w:r w:rsidRPr="002F377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醬煮杏</w:t>
            </w:r>
            <w:proofErr w:type="gramEnd"/>
            <w:r w:rsidRPr="002F377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鮑菇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0F0" w:rsidRDefault="004520F0" w:rsidP="004520F0">
            <w:pPr>
              <w:spacing w:line="240" w:lineRule="exact"/>
              <w:rPr>
                <w:rFonts w:ascii="標楷體" w:eastAsia="標楷體" w:hAnsi="標楷體"/>
                <w:color w:val="7030A0"/>
                <w:kern w:val="0"/>
                <w:sz w:val="18"/>
                <w:szCs w:val="18"/>
              </w:rPr>
            </w:pPr>
          </w:p>
          <w:p w:rsidR="004520F0" w:rsidRPr="004E7AC5" w:rsidRDefault="004520F0" w:rsidP="004520F0">
            <w:pPr>
              <w:spacing w:line="240" w:lineRule="exact"/>
              <w:rPr>
                <w:rFonts w:ascii="標楷體" w:eastAsia="標楷體" w:hAnsi="標楷體"/>
                <w:color w:val="7030A0"/>
                <w:kern w:val="0"/>
                <w:sz w:val="18"/>
                <w:szCs w:val="18"/>
              </w:rPr>
            </w:pPr>
            <w:r w:rsidRPr="004E7AC5"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5/15(四)</w:t>
            </w:r>
          </w:p>
        </w:tc>
      </w:tr>
      <w:tr w:rsidR="004520F0" w:rsidRPr="000A19B9" w:rsidTr="00E57D5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117" w:type="dxa"/>
            <w:gridSpan w:val="3"/>
            <w:shd w:val="clear" w:color="auto" w:fill="auto"/>
          </w:tcPr>
          <w:p w:rsidR="004520F0" w:rsidRPr="002F3774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F377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proofErr w:type="gramStart"/>
            <w:r w:rsidRPr="002F377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炙燒鮭魚</w:t>
            </w:r>
            <w:proofErr w:type="gramEnd"/>
            <w:r w:rsidRPr="002F377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刺身</w:t>
            </w:r>
          </w:p>
          <w:p w:rsidR="004520F0" w:rsidRPr="009F06E4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lastRenderedPageBreak/>
              <w:t>2</w:t>
            </w:r>
            <w:r w:rsidRPr="002F377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.甘</w:t>
            </w:r>
            <w:proofErr w:type="gramStart"/>
            <w:r w:rsidRPr="002F377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鯛杉板</w:t>
            </w:r>
            <w:proofErr w:type="gramEnd"/>
            <w:r w:rsidRPr="002F377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燒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0F0" w:rsidRDefault="004520F0" w:rsidP="004520F0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  <w:p w:rsidR="004520F0" w:rsidRPr="000A19B9" w:rsidRDefault="004520F0" w:rsidP="004520F0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4E7AC5"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5/22(四)</w:t>
            </w: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lastRenderedPageBreak/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C773CA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0F0" w:rsidRDefault="004520F0" w:rsidP="004520F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  <w:p w:rsidR="004520F0" w:rsidRPr="000A19B9" w:rsidRDefault="004520F0" w:rsidP="004520F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6</w:t>
            </w:r>
            <w:r w:rsidRPr="004E7AC5"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5</w:t>
            </w:r>
            <w:r w:rsidRPr="004E7AC5">
              <w:rPr>
                <w:rFonts w:ascii="標楷體" w:eastAsia="標楷體" w:hAnsi="標楷體" w:hint="eastAsia"/>
                <w:color w:val="7030A0"/>
                <w:kern w:val="0"/>
                <w:sz w:val="18"/>
                <w:szCs w:val="18"/>
              </w:rPr>
              <w:t>(四)</w:t>
            </w: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20F0" w:rsidRPr="000A19B9" w:rsidTr="004E7A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20F0" w:rsidRDefault="004520F0" w:rsidP="004520F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:rsidR="004520F0" w:rsidRPr="000A19B9" w:rsidRDefault="004520F0" w:rsidP="004520F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20F0" w:rsidRPr="000A19B9" w:rsidRDefault="004520F0" w:rsidP="004520F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FEB" w:rsidRDefault="001A6FEB">
      <w:r>
        <w:separator/>
      </w:r>
    </w:p>
  </w:endnote>
  <w:endnote w:type="continuationSeparator" w:id="0">
    <w:p w:rsidR="001A6FEB" w:rsidRDefault="001A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20F0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FEB" w:rsidRDefault="001A6FEB">
      <w:r>
        <w:separator/>
      </w:r>
    </w:p>
  </w:footnote>
  <w:footnote w:type="continuationSeparator" w:id="0">
    <w:p w:rsidR="001A6FEB" w:rsidRDefault="001A6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2BF47BB4"/>
    <w:multiLevelType w:val="hybridMultilevel"/>
    <w:tmpl w:val="D08C0CE6"/>
    <w:lvl w:ilvl="0" w:tplc="31747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54EF"/>
    <w:rsid w:val="001A623B"/>
    <w:rsid w:val="001A6576"/>
    <w:rsid w:val="001A6FEB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20F0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E7AC5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773CA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A7CC1E6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styleId="af0">
    <w:name w:val="List Paragraph"/>
    <w:basedOn w:val="a"/>
    <w:uiPriority w:val="34"/>
    <w:qFormat/>
    <w:rsid w:val="004E7AC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70236-A787-4ADD-B187-0662133C6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</TotalTime>
  <Pages>2</Pages>
  <Words>655</Words>
  <Characters>618</Characters>
  <Application>Microsoft Office Word</Application>
  <DocSecurity>0</DocSecurity>
  <Lines>5</Lines>
  <Paragraphs>2</Paragraphs>
  <ScaleCrop>false</ScaleCrop>
  <Company>User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3</cp:revision>
  <cp:lastPrinted>2009-02-11T08:45:00Z</cp:lastPrinted>
  <dcterms:created xsi:type="dcterms:W3CDTF">2025-02-10T03:26:00Z</dcterms:created>
  <dcterms:modified xsi:type="dcterms:W3CDTF">2025-02-11T02:26:00Z</dcterms:modified>
</cp:coreProperties>
</file>