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A022B0">
        <w:rPr>
          <w:rFonts w:hint="eastAsia"/>
        </w:rPr>
        <w:t>二</w:t>
      </w:r>
      <w:r w:rsidR="00A022B0">
        <w:t>年級</w:t>
      </w:r>
      <w:r w:rsidR="00A022B0">
        <w:rPr>
          <w:rFonts w:hint="eastAsia"/>
        </w:rPr>
        <w:t>日文</w:t>
      </w:r>
      <w:r w:rsidR="00652460"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A022B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022B0" w:rsidRDefault="00A022B0" w:rsidP="00A022B0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022B0" w:rsidRPr="00436302" w:rsidRDefault="00A022B0" w:rsidP="00A022B0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了解教科書內容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熟知文中重要概念</w:t>
            </w:r>
          </w:p>
        </w:tc>
      </w:tr>
      <w:tr w:rsidR="00A022B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022B0" w:rsidRDefault="00A022B0" w:rsidP="00A022B0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022B0" w:rsidRPr="00436302" w:rsidRDefault="00A022B0" w:rsidP="00A022B0">
            <w:pPr>
              <w:spacing w:line="400" w:lineRule="exact"/>
              <w:rPr>
                <w:rFonts w:ascii="標楷體" w:eastAsia="標楷體" w:hAnsi="標楷體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課堂問答</w:t>
            </w:r>
            <w:r w:rsidRPr="008462D2">
              <w:rPr>
                <w:rFonts w:hint="eastAsia"/>
              </w:rPr>
              <w:t xml:space="preserve">  2.</w:t>
            </w:r>
            <w:r w:rsidRPr="008462D2">
              <w:rPr>
                <w:rFonts w:hint="eastAsia"/>
              </w:rPr>
              <w:t>態度檢核</w:t>
            </w:r>
            <w:r w:rsidRPr="008462D2">
              <w:rPr>
                <w:rFonts w:hint="eastAsia"/>
              </w:rPr>
              <w:t xml:space="preserve">  3.</w:t>
            </w:r>
            <w:r w:rsidRPr="008462D2">
              <w:rPr>
                <w:rFonts w:hint="eastAsia"/>
              </w:rPr>
              <w:t>紙筆測驗</w:t>
            </w:r>
            <w:r w:rsidRPr="008462D2">
              <w:rPr>
                <w:rFonts w:hint="eastAsia"/>
              </w:rPr>
              <w:t xml:space="preserve">  4.</w:t>
            </w:r>
            <w:r w:rsidRPr="008462D2">
              <w:rPr>
                <w:rFonts w:hint="eastAsia"/>
              </w:rPr>
              <w:t>習作撰寫</w:t>
            </w:r>
            <w:r w:rsidRPr="008462D2">
              <w:rPr>
                <w:rFonts w:hint="eastAsia"/>
              </w:rPr>
              <w:t xml:space="preserve">  5.</w:t>
            </w:r>
            <w:r w:rsidRPr="008462D2">
              <w:rPr>
                <w:rFonts w:hint="eastAsia"/>
              </w:rPr>
              <w:t>參與討論</w:t>
            </w:r>
            <w:r w:rsidRPr="008462D2">
              <w:rPr>
                <w:rFonts w:hint="eastAsia"/>
              </w:rPr>
              <w:t xml:space="preserve">  </w:t>
            </w:r>
          </w:p>
        </w:tc>
      </w:tr>
      <w:tr w:rsidR="00A022B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022B0" w:rsidRDefault="00A022B0" w:rsidP="00A022B0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022B0" w:rsidRPr="00436302" w:rsidRDefault="00A022B0" w:rsidP="00A022B0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8462D2">
              <w:rPr>
                <w:rFonts w:hint="eastAsia"/>
              </w:rPr>
              <w:t>1.</w:t>
            </w:r>
            <w:r w:rsidRPr="008462D2">
              <w:rPr>
                <w:rFonts w:hint="eastAsia"/>
              </w:rPr>
              <w:t>平時成績：</w:t>
            </w:r>
            <w:r w:rsidRPr="008462D2">
              <w:rPr>
                <w:rFonts w:hint="eastAsia"/>
              </w:rPr>
              <w:t>40%  2.</w:t>
            </w:r>
            <w:r w:rsidRPr="008462D2">
              <w:rPr>
                <w:rFonts w:hint="eastAsia"/>
              </w:rPr>
              <w:t>期中考：</w:t>
            </w:r>
            <w:r w:rsidRPr="008462D2">
              <w:rPr>
                <w:rFonts w:hint="eastAsia"/>
              </w:rPr>
              <w:t>30%  3.</w:t>
            </w:r>
            <w:r w:rsidRPr="008462D2">
              <w:rPr>
                <w:rFonts w:hint="eastAsia"/>
              </w:rPr>
              <w:t>期末考：</w:t>
            </w:r>
            <w:r w:rsidRPr="008462D2">
              <w:rPr>
                <w:rFonts w:hint="eastAsia"/>
              </w:rPr>
              <w:t>30%</w:t>
            </w:r>
          </w:p>
        </w:tc>
      </w:tr>
      <w:tr w:rsidR="00A022B0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A022B0" w:rsidRDefault="00A022B0" w:rsidP="00A022B0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A022B0" w:rsidRPr="00436302" w:rsidRDefault="00A022B0" w:rsidP="00A022B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A022B0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2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潘守廷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06C03">
              <w:rPr>
                <w:rFonts w:ascii="標楷體" w:eastAsia="標楷體" w:hAnsi="標楷體" w:cs="標楷體" w:hint="eastAsia"/>
                <w:kern w:val="0"/>
                <w:sz w:val="18"/>
              </w:rPr>
              <w:t>新</w:t>
            </w:r>
            <w:r>
              <w:rPr>
                <w:rFonts w:ascii="標楷體" w:eastAsia="標楷體" w:hAnsi="標楷體" w:cs="標楷體" w:hint="eastAsia"/>
                <w:kern w:val="0"/>
                <w:sz w:val="18"/>
              </w:rPr>
              <w:t xml:space="preserve"> </w:t>
            </w:r>
            <w:r w:rsidRPr="00B06C03">
              <w:rPr>
                <w:rFonts w:ascii="標楷體" w:eastAsia="標楷體" w:hAnsi="標楷體" w:cs="標楷體" w:hint="eastAsia"/>
                <w:kern w:val="0"/>
                <w:sz w:val="18"/>
              </w:rPr>
              <w:t>一看就懂日本語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06C03">
              <w:rPr>
                <w:rFonts w:ascii="標楷體" w:eastAsia="標楷體" w:hAnsi="標楷體" w:cs="標楷體" w:hint="eastAsia"/>
                <w:kern w:val="0"/>
                <w:sz w:val="22"/>
              </w:rPr>
              <w:t>電二</w:t>
            </w:r>
            <w:r>
              <w:rPr>
                <w:rFonts w:ascii="標楷體" w:eastAsia="標楷體" w:hAnsi="標楷體" w:cs="標楷體" w:hint="eastAsia"/>
                <w:kern w:val="0"/>
                <w:sz w:val="22"/>
              </w:rPr>
              <w:t>孝</w:t>
            </w:r>
          </w:p>
        </w:tc>
      </w:tr>
      <w:tr w:rsidR="00A022B0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A022B0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A022B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022B0" w:rsidRPr="00BD51EA" w:rsidRDefault="00A022B0" w:rsidP="00A022B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課程介紹與評分標準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平假名、片假名複習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lang w:eastAsia="ja-JP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  <w:lang w:eastAsia="ja-JP"/>
              </w:rPr>
              <w:t>第四課これはなんですか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lang w:eastAsia="ja-JP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  <w:lang w:eastAsia="ja-JP"/>
              </w:rPr>
              <w:t>第四課これはなんですか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  <w:lang w:eastAsia="ja-JP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  <w:lang w:eastAsia="ja-JP"/>
              </w:rPr>
              <w:t>第四課これはなんですか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第四課考前複習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lang w:eastAsia="ja-JP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第五課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t>私の教室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第五課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t>私の教室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第五課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t>私の教室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lang w:eastAsia="ja-JP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第六課</w:t>
            </w:r>
            <w:r>
              <w:rPr>
                <w:rFonts w:ascii="標楷體" w:eastAsia="標楷體" w:hAnsi="標楷體" w:cs="標楷體" w:hint="eastAsia"/>
                <w:kern w:val="0"/>
                <w:lang w:eastAsia="ja-JP"/>
              </w:rPr>
              <w:t>私は陳です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第六課</w:t>
            </w:r>
            <w:r>
              <w:rPr>
                <w:rFonts w:ascii="標楷體" w:eastAsia="標楷體" w:hAnsi="標楷體" w:cs="標楷體" w:hint="eastAsia"/>
                <w:kern w:val="0"/>
                <w:lang w:eastAsia="ja-JP"/>
              </w:rPr>
              <w:t>私は陳です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第六課</w:t>
            </w:r>
            <w:r>
              <w:rPr>
                <w:rFonts w:ascii="標楷體" w:eastAsia="標楷體" w:hAnsi="標楷體" w:cs="標楷體" w:hint="eastAsia"/>
                <w:kern w:val="0"/>
                <w:lang w:eastAsia="ja-JP"/>
              </w:rPr>
              <w:t>私は陳です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lang w:eastAsia="ja-JP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t>第七課今年、おいくつですか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  <w:lang w:eastAsia="ja-JP"/>
              </w:rPr>
            </w:pP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lastRenderedPageBreak/>
              <w:t>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lang w:eastAsia="ja-JP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lastRenderedPageBreak/>
              <w:t>第七課今年、おいくつですか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lang w:eastAsia="ja-JP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lang w:eastAsia="ja-JP"/>
              </w:rPr>
              <w:t>第七課今年、おいくつですか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  <w:lang w:eastAsia="ja-JP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A022B0" w:rsidRPr="000A19B9" w:rsidTr="00DB243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第五～七課考前複習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022B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A022B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022B0" w:rsidRPr="00436302" w:rsidRDefault="00A022B0" w:rsidP="00A022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022B0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A022B0" w:rsidRDefault="00A022B0" w:rsidP="00A022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A022B0" w:rsidRPr="000A19B9" w:rsidRDefault="00A022B0" w:rsidP="00A022B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A022B0" w:rsidRPr="000A19B9" w:rsidRDefault="00A022B0" w:rsidP="00A022B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Microsoft JhengHei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20B0604020202020204"/>
    <w:charset w:val="00"/>
    <w:family w:val="moder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652681198">
    <w:abstractNumId w:val="3"/>
  </w:num>
  <w:num w:numId="2" w16cid:durableId="1366520803">
    <w:abstractNumId w:val="2"/>
  </w:num>
  <w:num w:numId="3" w16cid:durableId="1863012141">
    <w:abstractNumId w:val="1"/>
  </w:num>
  <w:num w:numId="4" w16cid:durableId="39311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22B0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95127A9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C:\Users\User\Documents\自訂 Office 範本\112-2 教學進度表.dotx</Template>
  <TotalTime>85</TotalTime>
  <Pages>2</Pages>
  <Words>614</Words>
  <Characters>517</Characters>
  <Application>Microsoft Office Word</Application>
  <DocSecurity>0</DocSecurity>
  <Lines>4</Lines>
  <Paragraphs>2</Paragraphs>
  <ScaleCrop>false</ScaleCrop>
  <Company>User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Microsoft Office User</cp:lastModifiedBy>
  <cp:revision>7</cp:revision>
  <cp:lastPrinted>2009-02-11T08:45:00Z</cp:lastPrinted>
  <dcterms:created xsi:type="dcterms:W3CDTF">2024-01-22T00:48:00Z</dcterms:created>
  <dcterms:modified xsi:type="dcterms:W3CDTF">2025-02-24T14:29:00Z</dcterms:modified>
</cp:coreProperties>
</file>