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460" w:rsidRDefault="009D3AF9" w:rsidP="00C009B0">
      <w:pPr>
        <w:pStyle w:val="Default"/>
        <w:spacing w:beforeLines="50" w:before="180" w:afterLines="50" w:after="180" w:line="400" w:lineRule="exact"/>
        <w:jc w:val="center"/>
      </w:pPr>
      <w:r>
        <w:rPr>
          <w:rFonts w:hint="eastAsia"/>
        </w:rPr>
        <w:t>仰德</w:t>
      </w:r>
      <w:r w:rsidR="00652460">
        <w:t>高中</w:t>
      </w:r>
      <w:r w:rsidR="001B13A6">
        <w:rPr>
          <w:rFonts w:hint="eastAsia"/>
        </w:rPr>
        <w:t>1</w:t>
      </w:r>
      <w:r w:rsidR="00E07B18">
        <w:rPr>
          <w:rFonts w:hint="eastAsia"/>
        </w:rPr>
        <w:t>1</w:t>
      </w:r>
      <w:r w:rsidR="00F54B5C">
        <w:t>2</w:t>
      </w:r>
      <w:r w:rsidR="00652460">
        <w:t>年度第</w:t>
      </w:r>
      <w:r w:rsidR="00217562">
        <w:rPr>
          <w:rFonts w:hint="eastAsia"/>
        </w:rPr>
        <w:t>二</w:t>
      </w:r>
      <w:r w:rsidR="00652460">
        <w:t>學期</w:t>
      </w:r>
      <w:r w:rsidR="00CF5676">
        <w:rPr>
          <w:rFonts w:hint="eastAsia"/>
        </w:rPr>
        <w:t>三</w:t>
      </w:r>
      <w:r w:rsidR="00652460">
        <w:t>年級</w:t>
      </w:r>
      <w:r w:rsidR="009F51E4">
        <w:rPr>
          <w:rFonts w:hint="eastAsia"/>
        </w:rPr>
        <w:t>家政職業倫理</w:t>
      </w:r>
      <w:r w:rsidR="00652460"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195"/>
        <w:gridCol w:w="285"/>
        <w:gridCol w:w="420"/>
        <w:gridCol w:w="1704"/>
        <w:gridCol w:w="1276"/>
        <w:gridCol w:w="851"/>
        <w:gridCol w:w="708"/>
        <w:gridCol w:w="426"/>
        <w:gridCol w:w="708"/>
        <w:gridCol w:w="1929"/>
      </w:tblGrid>
      <w:tr w:rsidR="00DD7EDB" w:rsidTr="00DD7EDB">
        <w:trPr>
          <w:trHeight w:val="20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DD7EDB" w:rsidRDefault="00DD7EDB" w:rsidP="00DD7EDB">
            <w:pPr>
              <w:spacing w:line="400" w:lineRule="exact"/>
              <w:jc w:val="both"/>
            </w:pPr>
            <w:r>
              <w:t>一、教學目標</w:t>
            </w:r>
          </w:p>
        </w:tc>
        <w:tc>
          <w:tcPr>
            <w:tcW w:w="8307" w:type="dxa"/>
            <w:gridSpan w:val="9"/>
            <w:shd w:val="clear" w:color="auto" w:fill="auto"/>
          </w:tcPr>
          <w:p w:rsidR="00DD7EDB" w:rsidRPr="00CF5676" w:rsidRDefault="00D56071" w:rsidP="009F51E4">
            <w:pPr>
              <w:spacing w:line="400" w:lineRule="exac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職業倫理的意義與重要性</w:t>
            </w:r>
            <w:r w:rsidR="00DD7EDB" w:rsidRPr="00CF5676">
              <w:rPr>
                <w:rFonts w:asciiTheme="majorEastAsia" w:eastAsiaTheme="majorEastAsia" w:hAnsiTheme="majorEastAsia" w:hint="eastAsia"/>
              </w:rPr>
              <w:t>、</w:t>
            </w:r>
            <w:r w:rsidR="009F51E4">
              <w:rPr>
                <w:rFonts w:asciiTheme="majorEastAsia" w:eastAsiaTheme="majorEastAsia" w:hAnsiTheme="majorEastAsia" w:hint="eastAsia"/>
              </w:rPr>
              <w:t>了解家政職場工作的態度與價值、了解職業倫理</w:t>
            </w:r>
          </w:p>
        </w:tc>
      </w:tr>
      <w:tr w:rsidR="009F51E4" w:rsidTr="00DD7EDB">
        <w:trPr>
          <w:trHeight w:val="20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9F51E4" w:rsidRDefault="009F51E4" w:rsidP="009F51E4">
            <w:pPr>
              <w:spacing w:line="400" w:lineRule="exact"/>
              <w:jc w:val="both"/>
            </w:pPr>
            <w:r>
              <w:t>二、評量方式</w:t>
            </w:r>
          </w:p>
        </w:tc>
        <w:tc>
          <w:tcPr>
            <w:tcW w:w="8307" w:type="dxa"/>
            <w:gridSpan w:val="9"/>
            <w:shd w:val="clear" w:color="auto" w:fill="auto"/>
          </w:tcPr>
          <w:p w:rsidR="009F51E4" w:rsidRDefault="009F51E4" w:rsidP="009F51E4">
            <w:pPr>
              <w:spacing w:line="400" w:lineRule="exact"/>
            </w:pPr>
            <w:r>
              <w:rPr>
                <w:rFonts w:hint="eastAsia"/>
              </w:rPr>
              <w:t>出缺席、作業、上課表現、期中期末測驗</w:t>
            </w:r>
          </w:p>
        </w:tc>
      </w:tr>
      <w:tr w:rsidR="009F51E4" w:rsidTr="00DD7EDB">
        <w:trPr>
          <w:trHeight w:val="20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9F51E4" w:rsidRDefault="009F51E4" w:rsidP="009F51E4">
            <w:pPr>
              <w:spacing w:line="400" w:lineRule="exact"/>
              <w:jc w:val="both"/>
            </w:pPr>
            <w:r>
              <w:t>三、成績計算</w:t>
            </w:r>
          </w:p>
        </w:tc>
        <w:tc>
          <w:tcPr>
            <w:tcW w:w="8307" w:type="dxa"/>
            <w:gridSpan w:val="9"/>
            <w:shd w:val="clear" w:color="auto" w:fill="auto"/>
          </w:tcPr>
          <w:p w:rsidR="009F51E4" w:rsidRDefault="009F51E4" w:rsidP="009F51E4">
            <w:pPr>
              <w:spacing w:line="400" w:lineRule="exact"/>
            </w:pPr>
            <w:r>
              <w:rPr>
                <w:rFonts w:hint="eastAsia"/>
              </w:rPr>
              <w:t>期中考</w:t>
            </w:r>
            <w:r>
              <w:rPr>
                <w:rFonts w:hint="eastAsia"/>
              </w:rPr>
              <w:t>30%</w:t>
            </w:r>
            <w:r>
              <w:rPr>
                <w:rFonts w:hint="eastAsia"/>
              </w:rPr>
              <w:t>，期末考</w:t>
            </w:r>
            <w:r>
              <w:rPr>
                <w:rFonts w:hint="eastAsia"/>
              </w:rPr>
              <w:t>30%</w:t>
            </w:r>
            <w:r>
              <w:rPr>
                <w:rFonts w:hint="eastAsia"/>
              </w:rPr>
              <w:t>，平常成績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出席、課程表現、作業</w:t>
            </w:r>
            <w:r>
              <w:rPr>
                <w:rFonts w:hint="eastAsia"/>
              </w:rPr>
              <w:t>)40%</w:t>
            </w:r>
          </w:p>
        </w:tc>
      </w:tr>
      <w:tr w:rsidR="009F51E4" w:rsidTr="00DD7EDB">
        <w:trPr>
          <w:trHeight w:val="20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9F51E4" w:rsidRDefault="009F51E4" w:rsidP="009F51E4">
            <w:pPr>
              <w:spacing w:line="400" w:lineRule="exact"/>
              <w:jc w:val="both"/>
            </w:pPr>
            <w:r>
              <w:t>四、對學生的期望</w:t>
            </w:r>
          </w:p>
        </w:tc>
        <w:tc>
          <w:tcPr>
            <w:tcW w:w="8307" w:type="dxa"/>
            <w:gridSpan w:val="9"/>
            <w:shd w:val="clear" w:color="auto" w:fill="auto"/>
          </w:tcPr>
          <w:p w:rsidR="009F51E4" w:rsidRDefault="009F51E4" w:rsidP="009F51E4">
            <w:pPr>
              <w:spacing w:line="400" w:lineRule="exact"/>
            </w:pPr>
            <w:r>
              <w:rPr>
                <w:rFonts w:hint="eastAsia"/>
              </w:rPr>
              <w:t>專心上課、達成課堂要求、完成指定作業</w:t>
            </w:r>
          </w:p>
        </w:tc>
      </w:tr>
      <w:tr w:rsidR="005D6BD3" w:rsidTr="006975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5D6BD3" w:rsidRDefault="005D6BD3" w:rsidP="005D6BD3">
            <w:pPr>
              <w:spacing w:line="400" w:lineRule="exact"/>
            </w:pPr>
            <w:r>
              <w:t>五、教學進度</w:t>
            </w:r>
          </w:p>
        </w:tc>
      </w:tr>
      <w:tr w:rsidR="00CF5676" w:rsidRPr="00BD51EA" w:rsidTr="00CF5676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CF5676" w:rsidRPr="00BD51EA" w:rsidRDefault="00CF5676" w:rsidP="00CF567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CF5676" w:rsidRPr="00BD51EA" w:rsidRDefault="00CF5676" w:rsidP="00CF567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CF5676" w:rsidRPr="00BD51EA" w:rsidRDefault="00CF5676" w:rsidP="00CF567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2</w:t>
            </w:r>
            <w:r w:rsidRPr="00BD51EA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CF5676" w:rsidRPr="00BD51EA" w:rsidRDefault="00CF5676" w:rsidP="00CF567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CF5676" w:rsidRPr="00BD51EA" w:rsidRDefault="00CF5676" w:rsidP="00CF567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704" w:type="dxa"/>
            <w:vMerge w:val="restart"/>
            <w:shd w:val="clear" w:color="auto" w:fill="auto"/>
            <w:vAlign w:val="center"/>
          </w:tcPr>
          <w:p w:rsidR="00CF5676" w:rsidRPr="00BD51EA" w:rsidRDefault="00CF5676" w:rsidP="00CF567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蔡旻靜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F5676" w:rsidRPr="00BD51EA" w:rsidRDefault="00CF5676" w:rsidP="00CF567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:rsidR="00CF5676" w:rsidRPr="00BD51EA" w:rsidRDefault="009F51E4" w:rsidP="00CF567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家政職業倫理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</w:tcPr>
          <w:p w:rsidR="00CF5676" w:rsidRPr="00BD51EA" w:rsidRDefault="00CF5676" w:rsidP="00CF5676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929" w:type="dxa"/>
            <w:vMerge w:val="restart"/>
            <w:shd w:val="clear" w:color="auto" w:fill="auto"/>
            <w:vAlign w:val="center"/>
          </w:tcPr>
          <w:p w:rsidR="00CF5676" w:rsidRPr="00BD51EA" w:rsidRDefault="00CF5676" w:rsidP="00CF567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時尚三忠</w:t>
            </w:r>
          </w:p>
        </w:tc>
      </w:tr>
      <w:tr w:rsidR="00CF5676" w:rsidRPr="00BD51EA" w:rsidTr="00CF5676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CF5676" w:rsidRPr="00BD51EA" w:rsidRDefault="00CF5676" w:rsidP="00CF567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CF5676" w:rsidRPr="00BD51EA" w:rsidRDefault="00CF5676" w:rsidP="00CF5676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CF5676" w:rsidRPr="00BD51EA" w:rsidRDefault="00CF5676" w:rsidP="00CF567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704" w:type="dxa"/>
            <w:vMerge/>
            <w:shd w:val="clear" w:color="auto" w:fill="auto"/>
            <w:vAlign w:val="center"/>
          </w:tcPr>
          <w:p w:rsidR="00CF5676" w:rsidRPr="00BD51EA" w:rsidRDefault="00CF5676" w:rsidP="00CF567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F5676" w:rsidRPr="00BD51EA" w:rsidRDefault="00CF5676" w:rsidP="00CF567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:rsidR="00CF5676" w:rsidRPr="00BD51EA" w:rsidRDefault="009F51E4" w:rsidP="00CF567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科友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CF5676" w:rsidRPr="00BD51EA" w:rsidRDefault="00CF5676" w:rsidP="00CF5676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29" w:type="dxa"/>
            <w:vMerge/>
            <w:shd w:val="clear" w:color="auto" w:fill="auto"/>
            <w:vAlign w:val="center"/>
          </w:tcPr>
          <w:p w:rsidR="00CF5676" w:rsidRPr="00BD51EA" w:rsidRDefault="00CF5676" w:rsidP="00CF567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5D6BD3" w:rsidRPr="00BD51EA" w:rsidTr="00FC5EB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D6BD3" w:rsidRPr="00BD51EA" w:rsidRDefault="005D6BD3" w:rsidP="005D6BD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D6BD3" w:rsidRPr="00BD51EA" w:rsidRDefault="005D6BD3" w:rsidP="005D6BD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:rsidR="005D6BD3" w:rsidRPr="00BD51EA" w:rsidRDefault="005D6BD3" w:rsidP="005D6BD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BD51E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BD51E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BD51E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D6BD3" w:rsidRPr="00BD51EA" w:rsidRDefault="005D6BD3" w:rsidP="005D6BD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作業</w:t>
            </w:r>
          </w:p>
        </w:tc>
        <w:tc>
          <w:tcPr>
            <w:tcW w:w="3063" w:type="dxa"/>
            <w:gridSpan w:val="3"/>
            <w:shd w:val="clear" w:color="auto" w:fill="auto"/>
            <w:vAlign w:val="center"/>
          </w:tcPr>
          <w:p w:rsidR="005D6BD3" w:rsidRPr="00BD51EA" w:rsidRDefault="005D6BD3" w:rsidP="005D6BD3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 xml:space="preserve">   備   註</w:t>
            </w:r>
          </w:p>
        </w:tc>
      </w:tr>
      <w:tr w:rsidR="005D6BD3" w:rsidRPr="00BD51EA" w:rsidTr="00FC5EB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D6BD3" w:rsidRPr="00BD51EA" w:rsidRDefault="005D6BD3" w:rsidP="005D6BD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D6BD3" w:rsidRPr="00BD51EA" w:rsidRDefault="005D6BD3" w:rsidP="005D6BD3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02/16~02/17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:rsidR="005D6BD3" w:rsidRPr="00BD51EA" w:rsidRDefault="005D6BD3" w:rsidP="005D6BD3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開學週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D6BD3" w:rsidRPr="00BD51EA" w:rsidRDefault="005D6BD3" w:rsidP="005D6BD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063" w:type="dxa"/>
            <w:gridSpan w:val="3"/>
            <w:shd w:val="clear" w:color="auto" w:fill="auto"/>
          </w:tcPr>
          <w:p w:rsidR="005D6BD3" w:rsidRPr="002C0E49" w:rsidRDefault="005D6BD3" w:rsidP="005D6BD3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2/16</w:t>
            </w:r>
            <w:r w:rsidRPr="002F5AF5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開學</w:t>
            </w: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、2/17</w:t>
            </w:r>
            <w:r w:rsidRPr="002F5AF5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補上班上課</w:t>
            </w: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(2/15)</w:t>
            </w:r>
          </w:p>
        </w:tc>
      </w:tr>
      <w:tr w:rsidR="00BB03C6" w:rsidRPr="00BD51EA" w:rsidTr="00FC5EB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B03C6" w:rsidRPr="00BD51EA" w:rsidRDefault="00BB03C6" w:rsidP="00BB03C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B03C6" w:rsidRPr="00BD51EA" w:rsidRDefault="00BB03C6" w:rsidP="00BB03C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02/19~02/23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:rsidR="00CF5676" w:rsidRPr="00BD51EA" w:rsidRDefault="009F51E4" w:rsidP="00CF5676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第一章職業倫理的意義6-</w:t>
            </w:r>
            <w:r w:rsidR="00FC5EB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B03C6" w:rsidRPr="00BD51EA" w:rsidRDefault="00BB03C6" w:rsidP="00BB03C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063" w:type="dxa"/>
            <w:gridSpan w:val="3"/>
            <w:shd w:val="clear" w:color="auto" w:fill="auto"/>
          </w:tcPr>
          <w:p w:rsidR="00BB03C6" w:rsidRPr="002C0E49" w:rsidRDefault="00BB03C6" w:rsidP="00BB03C6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BB03C6" w:rsidRPr="00BD51EA" w:rsidTr="00FC5EB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B03C6" w:rsidRPr="00BD51EA" w:rsidRDefault="00BB03C6" w:rsidP="00BB03C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B03C6" w:rsidRPr="00BD51EA" w:rsidRDefault="00BB03C6" w:rsidP="00BB03C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02/26~03/01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:rsidR="00BB03C6" w:rsidRPr="00BD51EA" w:rsidRDefault="009F51E4" w:rsidP="00FC5EBE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F51E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第一章職業倫理的意義</w:t>
            </w:r>
            <w:r w:rsidR="00FC5EB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</w:t>
            </w:r>
            <w:r w:rsidR="00FC5EB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B03C6" w:rsidRPr="00BD51EA" w:rsidRDefault="00BB03C6" w:rsidP="00BB03C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063" w:type="dxa"/>
            <w:gridSpan w:val="3"/>
            <w:shd w:val="clear" w:color="auto" w:fill="auto"/>
            <w:vAlign w:val="center"/>
          </w:tcPr>
          <w:p w:rsidR="00BB03C6" w:rsidRPr="002C0E49" w:rsidRDefault="00BB03C6" w:rsidP="00BB03C6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2/26</w:t>
            </w:r>
            <w:r w:rsidRPr="005C746C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羽球週</w:t>
            </w: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、2/28放假、3/1國文月</w:t>
            </w:r>
          </w:p>
        </w:tc>
      </w:tr>
      <w:tr w:rsidR="00FC5EBE" w:rsidRPr="00BD51EA" w:rsidTr="00FC5EB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C5EBE" w:rsidRPr="00BD51EA" w:rsidRDefault="00FC5EBE" w:rsidP="00FC5EB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C5EBE" w:rsidRPr="00BD51EA" w:rsidRDefault="00FC5EBE" w:rsidP="00FC5EB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03/04-03-08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:rsidR="00FC5EBE" w:rsidRPr="00BD51EA" w:rsidRDefault="00FC5EBE" w:rsidP="00FC5EBE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F51E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第一章職業倫理的意義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19-25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C5EBE" w:rsidRPr="00BD51EA" w:rsidRDefault="00FC5EBE" w:rsidP="00FC5EB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063" w:type="dxa"/>
            <w:gridSpan w:val="3"/>
            <w:shd w:val="clear" w:color="auto" w:fill="auto"/>
            <w:vAlign w:val="center"/>
          </w:tcPr>
          <w:p w:rsidR="00FC5EBE" w:rsidRPr="002C0E49" w:rsidRDefault="00FC5EBE" w:rsidP="00FC5EB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03/04</w:t>
            </w:r>
            <w:r w:rsidRPr="00D0008F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優良讀物巡迴書展</w:t>
            </w: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、03/07</w:t>
            </w:r>
            <w:r w:rsidRPr="0002255F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仰德青年模範生票選活動</w:t>
            </w:r>
          </w:p>
        </w:tc>
      </w:tr>
      <w:tr w:rsidR="00FC5EBE" w:rsidRPr="00BD51EA" w:rsidTr="00FC5EB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C5EBE" w:rsidRPr="00BD51EA" w:rsidRDefault="00FC5EBE" w:rsidP="00FC5EB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C5EBE" w:rsidRPr="00BD51EA" w:rsidRDefault="00FC5EBE" w:rsidP="00FC5EB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03/11-03-15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:rsidR="00FC5EBE" w:rsidRPr="00FC5EBE" w:rsidRDefault="00FC5EBE" w:rsidP="00FC5EBE">
            <w:pPr>
              <w:spacing w:line="360" w:lineRule="exact"/>
              <w:rPr>
                <w:rFonts w:ascii="標楷體" w:eastAsia="標楷體" w:hAnsi="標楷體"/>
                <w:kern w:val="0"/>
                <w:sz w:val="16"/>
                <w:szCs w:val="16"/>
              </w:rPr>
            </w:pPr>
            <w:r w:rsidRPr="00FC5EB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第二章職業倫理及職場倫理的內涵</w:t>
            </w:r>
            <w:r w:rsidRPr="00FC5EBE">
              <w:rPr>
                <w:rFonts w:ascii="標楷體" w:eastAsia="標楷體" w:hAnsi="標楷體"/>
                <w:kern w:val="0"/>
                <w:sz w:val="16"/>
                <w:szCs w:val="16"/>
              </w:rPr>
              <w:t>26-</w:t>
            </w:r>
            <w:r w:rsidR="00D156E3">
              <w:rPr>
                <w:rFonts w:ascii="標楷體" w:eastAsia="標楷體" w:hAnsi="標楷體" w:hint="eastAsia"/>
                <w:kern w:val="0"/>
                <w:sz w:val="16"/>
                <w:szCs w:val="16"/>
              </w:rPr>
              <w:t>32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C5EBE" w:rsidRPr="00BD51EA" w:rsidRDefault="00FC5EBE" w:rsidP="00FC5EB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063" w:type="dxa"/>
            <w:gridSpan w:val="3"/>
            <w:shd w:val="clear" w:color="auto" w:fill="auto"/>
          </w:tcPr>
          <w:p w:rsidR="00FC5EBE" w:rsidRPr="002C0E49" w:rsidRDefault="00FC5EBE" w:rsidP="00FC5EB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3/12-13高三模擬考</w:t>
            </w:r>
          </w:p>
        </w:tc>
      </w:tr>
      <w:tr w:rsidR="00FC5EBE" w:rsidRPr="00BD51EA" w:rsidTr="00FC5EB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C5EBE" w:rsidRPr="00BD51EA" w:rsidRDefault="00FC5EBE" w:rsidP="00FC5EB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C5EBE" w:rsidRPr="00BD51EA" w:rsidRDefault="00FC5EBE" w:rsidP="00FC5EB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03/18-03/22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:rsidR="00FC5EBE" w:rsidRDefault="00FC5EBE" w:rsidP="00FC5EBE">
            <w:pPr>
              <w:spacing w:line="360" w:lineRule="exact"/>
              <w:rPr>
                <w:rFonts w:ascii="標楷體" w:eastAsia="標楷體" w:hAnsi="標楷體"/>
                <w:kern w:val="0"/>
                <w:sz w:val="16"/>
                <w:szCs w:val="16"/>
              </w:rPr>
            </w:pPr>
            <w:r w:rsidRPr="00FC5EB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第二章職業倫理及職場倫理的內涵</w:t>
            </w:r>
            <w:r w:rsidR="00D156E3" w:rsidRPr="00D156E3">
              <w:rPr>
                <w:rFonts w:ascii="標楷體" w:eastAsia="標楷體" w:hAnsi="標楷體" w:hint="eastAsia"/>
                <w:kern w:val="0"/>
                <w:sz w:val="16"/>
                <w:szCs w:val="16"/>
              </w:rPr>
              <w:t>33</w:t>
            </w:r>
            <w:r w:rsidRPr="00D156E3">
              <w:rPr>
                <w:rFonts w:ascii="標楷體" w:eastAsia="標楷體" w:hAnsi="標楷體"/>
                <w:kern w:val="0"/>
                <w:sz w:val="16"/>
                <w:szCs w:val="16"/>
              </w:rPr>
              <w:t>-38</w:t>
            </w:r>
          </w:p>
          <w:p w:rsidR="00E13F7E" w:rsidRPr="00E13F7E" w:rsidRDefault="00E13F7E" w:rsidP="00FC5EBE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E13F7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重大議題融入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:</w:t>
            </w:r>
            <w:bookmarkStart w:id="0" w:name="_GoBack"/>
            <w:bookmarkEnd w:id="0"/>
            <w:r w:rsidRPr="00E13F7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法治教育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C5EBE" w:rsidRPr="00BD51EA" w:rsidRDefault="00FC5EBE" w:rsidP="00FC5EB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063" w:type="dxa"/>
            <w:gridSpan w:val="3"/>
            <w:shd w:val="clear" w:color="auto" w:fill="auto"/>
          </w:tcPr>
          <w:p w:rsidR="00FC5EBE" w:rsidRPr="002C0E49" w:rsidRDefault="00FC5EBE" w:rsidP="00FC5EBE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3/18</w:t>
            </w:r>
            <w:r w:rsidRPr="00DB7453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生活週記抽查</w:t>
            </w:r>
          </w:p>
        </w:tc>
      </w:tr>
      <w:tr w:rsidR="00FC5EBE" w:rsidRPr="00BD51EA" w:rsidTr="00FC5EB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C5EBE" w:rsidRPr="00BD51EA" w:rsidRDefault="00FC5EBE" w:rsidP="00FC5EB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C5EBE" w:rsidRPr="00BD51EA" w:rsidRDefault="00FC5EBE" w:rsidP="00FC5EB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03/25-03/29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:rsidR="00FC5EBE" w:rsidRPr="00BD51EA" w:rsidRDefault="00FC5EBE" w:rsidP="00FC5EB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C5EBE" w:rsidRPr="00BD51EA" w:rsidRDefault="00FC5EBE" w:rsidP="00FC5EB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063" w:type="dxa"/>
            <w:gridSpan w:val="3"/>
            <w:shd w:val="clear" w:color="auto" w:fill="auto"/>
          </w:tcPr>
          <w:p w:rsidR="00FC5EBE" w:rsidRPr="005A1984" w:rsidRDefault="00FC5EBE" w:rsidP="00FC5EBE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3/27-29</w:t>
            </w:r>
            <w:r w:rsidRPr="00DB7453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高一二三期中考</w:t>
            </w:r>
          </w:p>
        </w:tc>
      </w:tr>
      <w:tr w:rsidR="00FC5EBE" w:rsidRPr="00BD51EA" w:rsidTr="00FC5EB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C5EBE" w:rsidRPr="00BD51EA" w:rsidRDefault="00FC5EBE" w:rsidP="00FC5EB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C5EBE" w:rsidRPr="00BD51EA" w:rsidRDefault="00FC5EBE" w:rsidP="00FC5EB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04/01-04/05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:rsidR="00FC5EBE" w:rsidRPr="00D156E3" w:rsidRDefault="00FC5EBE" w:rsidP="00D156E3">
            <w:pPr>
              <w:spacing w:line="360" w:lineRule="exact"/>
              <w:rPr>
                <w:rFonts w:ascii="標楷體" w:eastAsia="標楷體" w:hAnsi="標楷體"/>
                <w:kern w:val="0"/>
                <w:sz w:val="16"/>
                <w:szCs w:val="16"/>
              </w:rPr>
            </w:pPr>
            <w:r w:rsidRPr="009F51E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第二章職業倫理及職場倫理的內涵</w:t>
            </w:r>
            <w:r w:rsidRPr="00D156E3">
              <w:rPr>
                <w:rFonts w:ascii="標楷體" w:eastAsia="標楷體" w:hAnsi="標楷體" w:hint="eastAsia"/>
                <w:kern w:val="0"/>
                <w:sz w:val="16"/>
                <w:szCs w:val="16"/>
              </w:rPr>
              <w:t>39</w:t>
            </w:r>
            <w:r w:rsidRPr="00D156E3">
              <w:rPr>
                <w:rFonts w:ascii="標楷體" w:eastAsia="標楷體" w:hAnsi="標楷體"/>
                <w:kern w:val="0"/>
                <w:sz w:val="16"/>
                <w:szCs w:val="16"/>
              </w:rPr>
              <w:t>-</w:t>
            </w:r>
            <w:r w:rsidRPr="00D156E3">
              <w:rPr>
                <w:rFonts w:ascii="標楷體" w:eastAsia="標楷體" w:hAnsi="標楷體" w:hint="eastAsia"/>
                <w:kern w:val="0"/>
                <w:sz w:val="16"/>
                <w:szCs w:val="16"/>
              </w:rPr>
              <w:t>64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C5EBE" w:rsidRPr="00BD51EA" w:rsidRDefault="00FC5EBE" w:rsidP="00FC5EB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063" w:type="dxa"/>
            <w:gridSpan w:val="3"/>
            <w:shd w:val="clear" w:color="auto" w:fill="auto"/>
          </w:tcPr>
          <w:p w:rsidR="00FC5EBE" w:rsidRPr="005A1984" w:rsidRDefault="00FC5EBE" w:rsidP="00FC5EBE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4/4-5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清明兒童節放假</w:t>
            </w:r>
          </w:p>
        </w:tc>
      </w:tr>
      <w:tr w:rsidR="00FC5EBE" w:rsidRPr="00BD51EA" w:rsidTr="00FC5EB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C5EBE" w:rsidRPr="00BD51EA" w:rsidRDefault="00FC5EBE" w:rsidP="00FC5EB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C5EBE" w:rsidRPr="00BD51EA" w:rsidRDefault="00FC5EBE" w:rsidP="00FC5EB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04/08-04/12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:rsidR="00FC5EBE" w:rsidRPr="00D156E3" w:rsidRDefault="00FC5EBE" w:rsidP="00D156E3">
            <w:pPr>
              <w:spacing w:line="360" w:lineRule="exact"/>
              <w:rPr>
                <w:rFonts w:ascii="標楷體" w:eastAsia="標楷體" w:hAnsi="標楷體"/>
                <w:kern w:val="0"/>
                <w:sz w:val="16"/>
                <w:szCs w:val="16"/>
              </w:rPr>
            </w:pPr>
            <w:r w:rsidRPr="009F51E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第二章職業倫理及職場倫理的內涵</w:t>
            </w:r>
            <w:r w:rsidRPr="00D156E3">
              <w:rPr>
                <w:rFonts w:ascii="標楷體" w:eastAsia="標楷體" w:hAnsi="標楷體" w:hint="eastAsia"/>
                <w:kern w:val="0"/>
                <w:sz w:val="16"/>
                <w:szCs w:val="16"/>
              </w:rPr>
              <w:t>65-82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C5EBE" w:rsidRPr="00BD51EA" w:rsidRDefault="00FC5EBE" w:rsidP="00FC5EB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063" w:type="dxa"/>
            <w:gridSpan w:val="3"/>
            <w:shd w:val="clear" w:color="auto" w:fill="auto"/>
            <w:vAlign w:val="center"/>
          </w:tcPr>
          <w:p w:rsidR="00FC5EBE" w:rsidRPr="002C0E49" w:rsidRDefault="00FC5EBE" w:rsidP="00FC5EB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4/12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高三作業抽查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社團成果發表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、4/13親職日</w:t>
            </w:r>
          </w:p>
        </w:tc>
      </w:tr>
      <w:tr w:rsidR="00FC5EBE" w:rsidRPr="00BD51EA" w:rsidTr="00FC5EB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C5EBE" w:rsidRPr="00BD51EA" w:rsidRDefault="00FC5EBE" w:rsidP="00FC5EB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C5EBE" w:rsidRPr="00BD51EA" w:rsidRDefault="00FC5EBE" w:rsidP="00FC5EB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04/15-04/19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:rsidR="00FC5EBE" w:rsidRPr="00BD51EA" w:rsidRDefault="00FC5EBE" w:rsidP="00FC5EB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期末考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C5EBE" w:rsidRPr="00BD51EA" w:rsidRDefault="00FC5EBE" w:rsidP="00FC5EB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063" w:type="dxa"/>
            <w:gridSpan w:val="3"/>
            <w:shd w:val="clear" w:color="auto" w:fill="auto"/>
          </w:tcPr>
          <w:p w:rsidR="00FC5EBE" w:rsidRPr="002C0E49" w:rsidRDefault="00FC5EBE" w:rsidP="00FC5EBE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4/15親職日補假、4/17-19高三期末考、4/19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高三祈福儀式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送舊活動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高三週記抽查</w:t>
            </w:r>
          </w:p>
        </w:tc>
      </w:tr>
      <w:tr w:rsidR="00FC5EBE" w:rsidRPr="00791590" w:rsidTr="00FC5EB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C5EBE" w:rsidRPr="00791590" w:rsidRDefault="00FC5EBE" w:rsidP="00FC5EB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791590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C5EBE" w:rsidRPr="00791590" w:rsidRDefault="00FC5EBE" w:rsidP="00FC5EB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04/22-04/26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:rsidR="00FC5EBE" w:rsidRPr="00BD51EA" w:rsidRDefault="00FC5EBE" w:rsidP="00FC5EB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F51E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第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三</w:t>
            </w:r>
            <w:r w:rsidRPr="009F51E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章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職業倫理兩難及道德判斷84-107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C5EBE" w:rsidRPr="00791590" w:rsidRDefault="00FC5EBE" w:rsidP="00FC5EB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063" w:type="dxa"/>
            <w:gridSpan w:val="3"/>
            <w:shd w:val="clear" w:color="auto" w:fill="auto"/>
          </w:tcPr>
          <w:p w:rsidR="00FC5EBE" w:rsidRPr="005A1984" w:rsidRDefault="00FC5EBE" w:rsidP="00FC5EBE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04/27-28</w:t>
            </w:r>
            <w:r w:rsidRPr="00A4663A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四技二專統測</w:t>
            </w:r>
          </w:p>
        </w:tc>
      </w:tr>
      <w:tr w:rsidR="00FC5EBE" w:rsidRPr="004B2240" w:rsidTr="00FC5EB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C5EBE" w:rsidRPr="004B2240" w:rsidRDefault="00FC5EBE" w:rsidP="00FC5EB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B2240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C5EBE" w:rsidRPr="004B2240" w:rsidRDefault="00FC5EBE" w:rsidP="00FC5EB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04/29-05/03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:rsidR="00FC5EBE" w:rsidRPr="00BD51EA" w:rsidRDefault="00FC5EBE" w:rsidP="00FC5EB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C5EB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第三章職業倫理兩難及道德判斷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108-133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C5EBE" w:rsidRPr="004B2240" w:rsidRDefault="00FC5EBE" w:rsidP="00FC5EB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063" w:type="dxa"/>
            <w:gridSpan w:val="3"/>
            <w:shd w:val="clear" w:color="auto" w:fill="auto"/>
            <w:vAlign w:val="center"/>
          </w:tcPr>
          <w:p w:rsidR="00FC5EBE" w:rsidRPr="002C0E49" w:rsidRDefault="00FC5EBE" w:rsidP="00FC5EBE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5/3</w:t>
            </w:r>
            <w:r w:rsidRPr="00A4663A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公布高三補考名單</w:t>
            </w:r>
          </w:p>
        </w:tc>
      </w:tr>
      <w:tr w:rsidR="00FC5EBE" w:rsidRPr="004B2240" w:rsidTr="00FC5EB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C5EBE" w:rsidRPr="004B2240" w:rsidRDefault="00FC5EBE" w:rsidP="00FC5EB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B2240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C5EBE" w:rsidRPr="004B2240" w:rsidRDefault="00FC5EBE" w:rsidP="00FC5EB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05/06-05/10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:rsidR="00FC5EBE" w:rsidRPr="00FC5EBE" w:rsidRDefault="00FC5EBE" w:rsidP="00FC5EB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  <w:r w:rsidRPr="00FC5EB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第四章家政相關領域職業倫理應用</w:t>
            </w:r>
            <w:r w:rsidRPr="00FC5EBE">
              <w:rPr>
                <w:rFonts w:ascii="標楷體" w:eastAsia="標楷體" w:hAnsi="標楷體" w:cs="標楷體"/>
                <w:kern w:val="0"/>
                <w:sz w:val="16"/>
                <w:szCs w:val="16"/>
              </w:rPr>
              <w:t>134-1</w:t>
            </w:r>
            <w:r w:rsidRPr="00FC5EBE">
              <w:rPr>
                <w:rFonts w:ascii="標楷體" w:eastAsia="標楷體" w:hAnsi="標楷體" w:cs="標楷體" w:hint="eastAsia"/>
                <w:kern w:val="0"/>
                <w:sz w:val="16"/>
                <w:szCs w:val="16"/>
              </w:rPr>
              <w:t>6</w:t>
            </w:r>
            <w:r w:rsidRPr="00FC5EBE">
              <w:rPr>
                <w:rFonts w:ascii="標楷體" w:eastAsia="標楷體" w:hAnsi="標楷體" w:cs="標楷體"/>
                <w:kern w:val="0"/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C5EBE" w:rsidRPr="004B2240" w:rsidRDefault="00FC5EBE" w:rsidP="00FC5EB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063" w:type="dxa"/>
            <w:gridSpan w:val="3"/>
            <w:shd w:val="clear" w:color="auto" w:fill="auto"/>
          </w:tcPr>
          <w:p w:rsidR="00FC5EBE" w:rsidRPr="002C0E49" w:rsidRDefault="00FC5EBE" w:rsidP="00FC5EBE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5/9</w:t>
            </w:r>
            <w:r w:rsidRPr="00A4663A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高三補考</w:t>
            </w:r>
          </w:p>
        </w:tc>
      </w:tr>
      <w:tr w:rsidR="00FC5EBE" w:rsidRPr="00BD51EA" w:rsidTr="00FC5EB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C5EBE" w:rsidRPr="00BD51EA" w:rsidRDefault="00FC5EBE" w:rsidP="00FC5EB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C5EBE" w:rsidRPr="00BD51EA" w:rsidRDefault="00FC5EBE" w:rsidP="00FC5EB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05/12-05/17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:rsidR="00FC5EBE" w:rsidRPr="00FC5EBE" w:rsidRDefault="00FC5EBE" w:rsidP="00FC5EB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  <w:r w:rsidRPr="00FC5EB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第四章家政相關領域職業倫理應用</w:t>
            </w:r>
            <w:r w:rsidRPr="00FC5EBE">
              <w:rPr>
                <w:rFonts w:ascii="標楷體" w:eastAsia="標楷體" w:hAnsi="標楷體" w:cs="標楷體"/>
                <w:kern w:val="0"/>
                <w:sz w:val="16"/>
                <w:szCs w:val="16"/>
              </w:rPr>
              <w:t>1</w:t>
            </w:r>
            <w:r w:rsidRPr="00FC5EBE">
              <w:rPr>
                <w:rFonts w:ascii="標楷體" w:eastAsia="標楷體" w:hAnsi="標楷體" w:cs="標楷體" w:hint="eastAsia"/>
                <w:kern w:val="0"/>
                <w:sz w:val="16"/>
                <w:szCs w:val="16"/>
              </w:rPr>
              <w:t>61</w:t>
            </w:r>
            <w:r w:rsidRPr="00FC5EBE">
              <w:rPr>
                <w:rFonts w:ascii="標楷體" w:eastAsia="標楷體" w:hAnsi="標楷體" w:cs="標楷體"/>
                <w:kern w:val="0"/>
                <w:sz w:val="16"/>
                <w:szCs w:val="16"/>
              </w:rPr>
              <w:t>-</w:t>
            </w:r>
            <w:r w:rsidRPr="00FC5EBE">
              <w:rPr>
                <w:rFonts w:ascii="標楷體" w:eastAsia="標楷體" w:hAnsi="標楷體" w:cs="標楷體" w:hint="eastAsia"/>
                <w:kern w:val="0"/>
                <w:sz w:val="16"/>
                <w:szCs w:val="16"/>
              </w:rPr>
              <w:t>181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C5EBE" w:rsidRPr="00BD51EA" w:rsidRDefault="00FC5EBE" w:rsidP="00FC5EB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063" w:type="dxa"/>
            <w:gridSpan w:val="3"/>
            <w:shd w:val="clear" w:color="auto" w:fill="auto"/>
          </w:tcPr>
          <w:p w:rsidR="00FC5EBE" w:rsidRPr="00BF7B29" w:rsidRDefault="00FC5EBE" w:rsidP="00FC5EBE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5/16</w:t>
            </w:r>
            <w:r w:rsidRPr="00A4663A">
              <w:rPr>
                <w:rFonts w:ascii="標楷體" w:eastAsia="標楷體" w:hAnsi="標楷體" w:hint="eastAsia"/>
                <w:sz w:val="18"/>
                <w:szCs w:val="18"/>
              </w:rPr>
              <w:t>高一、二作業抽查</w:t>
            </w:r>
          </w:p>
        </w:tc>
      </w:tr>
      <w:tr w:rsidR="00FC5EBE" w:rsidRPr="00BD51EA" w:rsidTr="00FC5EB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C5EBE" w:rsidRPr="00BD51EA" w:rsidRDefault="00FC5EBE" w:rsidP="00FC5EB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C5EBE" w:rsidRPr="00BD51EA" w:rsidRDefault="00FC5EBE" w:rsidP="00FC5EB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05/20-05/25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:rsidR="00FC5EBE" w:rsidRPr="00FC5EBE" w:rsidRDefault="00FC5EBE" w:rsidP="00FC5EB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  <w:r w:rsidRPr="00FC5EB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第四章家政相關領域職業倫理應用</w:t>
            </w:r>
            <w:r w:rsidRPr="00FC5EBE">
              <w:rPr>
                <w:rFonts w:ascii="標楷體" w:eastAsia="標楷體" w:hAnsi="標楷體" w:cs="標楷體"/>
                <w:kern w:val="0"/>
                <w:sz w:val="16"/>
                <w:szCs w:val="16"/>
              </w:rPr>
              <w:t>134-1</w:t>
            </w:r>
            <w:r w:rsidRPr="00FC5EBE">
              <w:rPr>
                <w:rFonts w:ascii="標楷體" w:eastAsia="標楷體" w:hAnsi="標楷體" w:cs="標楷體" w:hint="eastAsia"/>
                <w:kern w:val="0"/>
                <w:sz w:val="16"/>
                <w:szCs w:val="16"/>
              </w:rPr>
              <w:t>6</w:t>
            </w:r>
            <w:r w:rsidRPr="00FC5EBE">
              <w:rPr>
                <w:rFonts w:ascii="標楷體" w:eastAsia="標楷體" w:hAnsi="標楷體" w:cs="標楷體"/>
                <w:kern w:val="0"/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C5EBE" w:rsidRPr="00BD51EA" w:rsidRDefault="00FC5EBE" w:rsidP="00FC5EB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063" w:type="dxa"/>
            <w:gridSpan w:val="3"/>
            <w:shd w:val="clear" w:color="auto" w:fill="auto"/>
          </w:tcPr>
          <w:p w:rsidR="00FC5EBE" w:rsidRPr="002C0E49" w:rsidRDefault="00FC5EBE" w:rsidP="00FC5EBE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FC5EBE" w:rsidRPr="00BD51EA" w:rsidTr="00FC5EB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C5EBE" w:rsidRPr="00BD51EA" w:rsidRDefault="00FC5EBE" w:rsidP="00FC5EB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C5EBE" w:rsidRPr="00BD51EA" w:rsidRDefault="00FC5EBE" w:rsidP="00FC5EB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05/27-05/31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:rsidR="00FC5EBE" w:rsidRPr="00FC5EBE" w:rsidRDefault="00FC5EBE" w:rsidP="00FC5EB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  <w:r w:rsidRPr="00FC5EB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第四章家政相關領域職業倫理應用</w:t>
            </w:r>
            <w:r w:rsidRPr="00FC5EBE">
              <w:rPr>
                <w:rFonts w:ascii="標楷體" w:eastAsia="標楷體" w:hAnsi="標楷體" w:cs="標楷體"/>
                <w:kern w:val="0"/>
                <w:sz w:val="16"/>
                <w:szCs w:val="16"/>
              </w:rPr>
              <w:t>1</w:t>
            </w:r>
            <w:r w:rsidRPr="00FC5EBE">
              <w:rPr>
                <w:rFonts w:ascii="標楷體" w:eastAsia="標楷體" w:hAnsi="標楷體" w:cs="標楷體" w:hint="eastAsia"/>
                <w:kern w:val="0"/>
                <w:sz w:val="16"/>
                <w:szCs w:val="16"/>
              </w:rPr>
              <w:t>61</w:t>
            </w:r>
            <w:r w:rsidRPr="00FC5EBE">
              <w:rPr>
                <w:rFonts w:ascii="標楷體" w:eastAsia="標楷體" w:hAnsi="標楷體" w:cs="標楷體"/>
                <w:kern w:val="0"/>
                <w:sz w:val="16"/>
                <w:szCs w:val="16"/>
              </w:rPr>
              <w:t>-</w:t>
            </w:r>
            <w:r w:rsidRPr="00FC5EBE">
              <w:rPr>
                <w:rFonts w:ascii="標楷體" w:eastAsia="標楷體" w:hAnsi="標楷體" w:cs="標楷體" w:hint="eastAsia"/>
                <w:kern w:val="0"/>
                <w:sz w:val="16"/>
                <w:szCs w:val="16"/>
              </w:rPr>
              <w:t>181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C5EBE" w:rsidRPr="00BD51EA" w:rsidRDefault="00FC5EBE" w:rsidP="00FC5EB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063" w:type="dxa"/>
            <w:gridSpan w:val="3"/>
            <w:shd w:val="clear" w:color="auto" w:fill="auto"/>
            <w:vAlign w:val="center"/>
          </w:tcPr>
          <w:p w:rsidR="00FC5EBE" w:rsidRPr="002C0E49" w:rsidRDefault="00FC5EBE" w:rsidP="00FC5EBE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5/30</w:t>
            </w:r>
            <w:r w:rsidRPr="00A66AF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畢典預演</w:t>
            </w:r>
          </w:p>
        </w:tc>
      </w:tr>
      <w:tr w:rsidR="00FC5EBE" w:rsidRPr="00BD51EA" w:rsidTr="00FC5EB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C5EBE" w:rsidRPr="00BD51EA" w:rsidRDefault="00FC5EBE" w:rsidP="00FC5EB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C5EBE" w:rsidRDefault="00FC5EBE" w:rsidP="00FC5EB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06/03-06/07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:rsidR="00FC5EBE" w:rsidRPr="00BD51EA" w:rsidRDefault="00FC5EBE" w:rsidP="00FC5EB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C5EBE" w:rsidRPr="00BD51EA" w:rsidRDefault="00FC5EBE" w:rsidP="00FC5EB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063" w:type="dxa"/>
            <w:gridSpan w:val="3"/>
            <w:shd w:val="clear" w:color="auto" w:fill="auto"/>
            <w:vAlign w:val="center"/>
          </w:tcPr>
          <w:p w:rsidR="00FC5EBE" w:rsidRPr="002C0E49" w:rsidRDefault="00FC5EBE" w:rsidP="00FC5EBE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6/3</w:t>
            </w:r>
            <w:r w:rsidRPr="00A66AF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業</w:t>
            </w:r>
            <w:r w:rsidRPr="00A66AF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典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禮、6/4</w:t>
            </w:r>
            <w:r w:rsidRPr="00A66AF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高一、二生活週記抽查</w:t>
            </w:r>
          </w:p>
        </w:tc>
      </w:tr>
      <w:tr w:rsidR="00FC5EBE" w:rsidRPr="00BD51EA" w:rsidTr="00FC5EB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C5EBE" w:rsidRDefault="00FC5EBE" w:rsidP="00FC5EB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C5EBE" w:rsidRDefault="00FC5EBE" w:rsidP="00FC5EB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06/10-06/15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:rsidR="00FC5EBE" w:rsidRPr="00BD51EA" w:rsidRDefault="00FC5EBE" w:rsidP="00FC5EB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C5EBE" w:rsidRPr="00BD51EA" w:rsidRDefault="00FC5EBE" w:rsidP="00FC5EB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063" w:type="dxa"/>
            <w:gridSpan w:val="3"/>
            <w:shd w:val="clear" w:color="auto" w:fill="auto"/>
            <w:vAlign w:val="center"/>
          </w:tcPr>
          <w:p w:rsidR="00FC5EBE" w:rsidRPr="002C0E49" w:rsidRDefault="00FC5EBE" w:rsidP="00FC5EB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6/10端午節放假</w:t>
            </w:r>
          </w:p>
        </w:tc>
      </w:tr>
      <w:tr w:rsidR="00FC5EBE" w:rsidRPr="00BD51EA" w:rsidTr="00FC5EB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C5EBE" w:rsidRDefault="00FC5EBE" w:rsidP="00FC5EB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C5EBE" w:rsidRDefault="00FC5EBE" w:rsidP="00FC5EB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06/17-06/21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:rsidR="00FC5EBE" w:rsidRPr="004B2240" w:rsidRDefault="00FC5EBE" w:rsidP="00FC5EBE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C5EBE" w:rsidRPr="00BD51EA" w:rsidRDefault="00FC5EBE" w:rsidP="00FC5EB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063" w:type="dxa"/>
            <w:gridSpan w:val="3"/>
            <w:shd w:val="clear" w:color="auto" w:fill="auto"/>
            <w:vAlign w:val="center"/>
          </w:tcPr>
          <w:p w:rsidR="00FC5EBE" w:rsidRPr="002C0E49" w:rsidRDefault="00FC5EBE" w:rsidP="00FC5EB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6/18-6/20</w:t>
            </w:r>
            <w:r w:rsidRPr="00264AE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高一二期末考</w:t>
            </w:r>
          </w:p>
        </w:tc>
      </w:tr>
      <w:tr w:rsidR="00FC5EBE" w:rsidRPr="00BD51EA" w:rsidTr="00FC5EB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C5EBE" w:rsidRPr="00BD51EA" w:rsidRDefault="00FC5EBE" w:rsidP="00FC5EB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C5EBE" w:rsidRDefault="00FC5EBE" w:rsidP="00FC5EB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06/24-06/28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:rsidR="00FC5EBE" w:rsidRPr="004B2240" w:rsidRDefault="00FC5EBE" w:rsidP="00FC5EBE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C5EBE" w:rsidRPr="00BD51EA" w:rsidRDefault="00FC5EBE" w:rsidP="00FC5EB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063" w:type="dxa"/>
            <w:gridSpan w:val="3"/>
            <w:shd w:val="clear" w:color="auto" w:fill="auto"/>
          </w:tcPr>
          <w:p w:rsidR="00FC5EBE" w:rsidRPr="002C0E49" w:rsidRDefault="00FC5EBE" w:rsidP="00FC5EB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6/28</w:t>
            </w:r>
            <w:r w:rsidRPr="00264AE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</w:t>
            </w:r>
            <w:r w:rsidRPr="00264AE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法律常識大會考</w:t>
            </w:r>
          </w:p>
        </w:tc>
      </w:tr>
    </w:tbl>
    <w:p w:rsidR="006357C3" w:rsidRPr="00704E83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704E83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704E83">
        <w:rPr>
          <w:rFonts w:ascii="標楷體" w:eastAsia="標楷體" w:hAnsi="標楷體"/>
          <w:sz w:val="22"/>
          <w:szCs w:val="22"/>
        </w:rPr>
        <w:t>（所謂重大議題包含：</w:t>
      </w:r>
      <w:r w:rsidRPr="001F582C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704E83">
        <w:rPr>
          <w:rFonts w:ascii="標楷體" w:eastAsia="標楷體" w:hAnsi="標楷體"/>
          <w:sz w:val="22"/>
          <w:szCs w:val="22"/>
        </w:rPr>
        <w:t>）</w:t>
      </w:r>
      <w:r w:rsidRPr="00704E83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704E83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0B78" w:rsidRDefault="00470B78">
      <w:r>
        <w:separator/>
      </w:r>
    </w:p>
  </w:endnote>
  <w:endnote w:type="continuationSeparator" w:id="0">
    <w:p w:rsidR="00470B78" w:rsidRDefault="00470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C5EBE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0B78" w:rsidRDefault="00470B78">
      <w:r>
        <w:separator/>
      </w:r>
    </w:p>
  </w:footnote>
  <w:footnote w:type="continuationSeparator" w:id="0">
    <w:p w:rsidR="00470B78" w:rsidRDefault="00470B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4116E"/>
    <w:rsid w:val="00143CBB"/>
    <w:rsid w:val="00154CE2"/>
    <w:rsid w:val="00160268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2CDC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D6BD3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38BA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975FB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1CA3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3AF6"/>
    <w:rsid w:val="007D650F"/>
    <w:rsid w:val="007D73F4"/>
    <w:rsid w:val="007E5FE9"/>
    <w:rsid w:val="007E759B"/>
    <w:rsid w:val="007F0837"/>
    <w:rsid w:val="007F0EBE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1E4"/>
    <w:rsid w:val="009F5832"/>
    <w:rsid w:val="00A011F3"/>
    <w:rsid w:val="00A06033"/>
    <w:rsid w:val="00A165AE"/>
    <w:rsid w:val="00A203EF"/>
    <w:rsid w:val="00A22380"/>
    <w:rsid w:val="00A22CBB"/>
    <w:rsid w:val="00A2312E"/>
    <w:rsid w:val="00A23E1A"/>
    <w:rsid w:val="00A240EA"/>
    <w:rsid w:val="00A277FF"/>
    <w:rsid w:val="00A3328A"/>
    <w:rsid w:val="00A37E96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03C6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5676"/>
    <w:rsid w:val="00CF7852"/>
    <w:rsid w:val="00D0008F"/>
    <w:rsid w:val="00D0089D"/>
    <w:rsid w:val="00D00EF8"/>
    <w:rsid w:val="00D05658"/>
    <w:rsid w:val="00D10C51"/>
    <w:rsid w:val="00D13EEC"/>
    <w:rsid w:val="00D156E3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6071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D7EDB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3F7E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079D"/>
    <w:rsid w:val="00E65FF4"/>
    <w:rsid w:val="00E6625B"/>
    <w:rsid w:val="00E666FF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C5EBE"/>
    <w:rsid w:val="00FD180D"/>
    <w:rsid w:val="00FD4D5D"/>
    <w:rsid w:val="00FE1560"/>
    <w:rsid w:val="00FE31EA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10A8AC65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584C6-06C3-4160-BFBF-7C072D27B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0</TotalTime>
  <Pages>1</Pages>
  <Words>778</Words>
  <Characters>545</Characters>
  <Application>Microsoft Office Word</Application>
  <DocSecurity>0</DocSecurity>
  <Lines>4</Lines>
  <Paragraphs>2</Paragraphs>
  <ScaleCrop>false</ScaleCrop>
  <Company>User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2</cp:revision>
  <cp:lastPrinted>2024-02-16T01:52:00Z</cp:lastPrinted>
  <dcterms:created xsi:type="dcterms:W3CDTF">2024-02-16T01:52:00Z</dcterms:created>
  <dcterms:modified xsi:type="dcterms:W3CDTF">2024-02-16T01:52:00Z</dcterms:modified>
</cp:coreProperties>
</file>