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BC82" w14:textId="2D39A8A9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6829B5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9B7D21">
        <w:rPr>
          <w:rFonts w:ascii="標楷體" w:eastAsia="標楷體" w:hAnsi="標楷體" w:hint="eastAsia"/>
        </w:rPr>
        <w:t>時尚造型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925"/>
        <w:gridCol w:w="992"/>
        <w:gridCol w:w="1362"/>
      </w:tblGrid>
      <w:tr w:rsidR="002A1D99" w:rsidRPr="000A19B9" w14:paraId="3E68E461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F62CF85" w14:textId="77777777" w:rsidR="002A1D99" w:rsidRPr="000A19B9" w:rsidRDefault="002A1D99" w:rsidP="002A1D9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50B60258" w14:textId="77777777" w:rsidR="006829B5" w:rsidRPr="006829B5" w:rsidRDefault="006829B5" w:rsidP="006829B5">
            <w:pPr>
              <w:spacing w:line="400" w:lineRule="exact"/>
              <w:rPr>
                <w:rFonts w:eastAsia="標楷體" w:hint="eastAsia"/>
              </w:rPr>
            </w:pPr>
            <w:r w:rsidRPr="006829B5">
              <w:rPr>
                <w:rFonts w:eastAsia="標楷體" w:hint="eastAsia"/>
              </w:rPr>
              <w:t>1.</w:t>
            </w:r>
            <w:r w:rsidRPr="006829B5">
              <w:rPr>
                <w:rFonts w:eastAsia="標楷體" w:hint="eastAsia"/>
              </w:rPr>
              <w:t>熟悉立體剪裁基本概念。</w:t>
            </w:r>
          </w:p>
          <w:p w14:paraId="7184C022" w14:textId="77777777" w:rsidR="006829B5" w:rsidRPr="006829B5" w:rsidRDefault="006829B5" w:rsidP="006829B5">
            <w:pPr>
              <w:spacing w:line="400" w:lineRule="exact"/>
              <w:rPr>
                <w:rFonts w:eastAsia="標楷體" w:hint="eastAsia"/>
              </w:rPr>
            </w:pPr>
            <w:r w:rsidRPr="006829B5">
              <w:rPr>
                <w:rFonts w:eastAsia="標楷體" w:hint="eastAsia"/>
              </w:rPr>
              <w:t>2.</w:t>
            </w:r>
            <w:r w:rsidRPr="006829B5">
              <w:rPr>
                <w:rFonts w:eastAsia="標楷體" w:hint="eastAsia"/>
              </w:rPr>
              <w:t>建立良好的立體剪裁基礎，以應潮流變化。</w:t>
            </w:r>
          </w:p>
          <w:p w14:paraId="0CC00ABE" w14:textId="0CCBD436" w:rsidR="002A1D99" w:rsidRPr="000A19B9" w:rsidRDefault="006829B5" w:rsidP="006829B5">
            <w:pPr>
              <w:spacing w:line="400" w:lineRule="exact"/>
              <w:rPr>
                <w:rFonts w:ascii="標楷體" w:eastAsia="標楷體" w:hAnsi="標楷體"/>
              </w:rPr>
            </w:pPr>
            <w:r w:rsidRPr="006829B5">
              <w:rPr>
                <w:rFonts w:eastAsia="標楷體" w:hint="eastAsia"/>
              </w:rPr>
              <w:t>3.</w:t>
            </w:r>
            <w:r w:rsidRPr="006829B5">
              <w:rPr>
                <w:rFonts w:eastAsia="標楷體" w:hint="eastAsia"/>
              </w:rPr>
              <w:t>提升立體剪裁實務能力，養成良好工作態度。</w:t>
            </w:r>
          </w:p>
        </w:tc>
      </w:tr>
      <w:tr w:rsidR="002A1D99" w:rsidRPr="000A19B9" w14:paraId="6618BF4E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90E3068" w14:textId="77777777" w:rsidR="002A1D99" w:rsidRPr="000A19B9" w:rsidRDefault="002A1D99" w:rsidP="002A1D9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063F773" w14:textId="57A9A3A7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 w:rsidRPr="007C33A2">
              <w:rPr>
                <w:rFonts w:ascii="標楷體" w:eastAsia="標楷體" w:hAnsi="標楷體" w:hint="eastAsia"/>
              </w:rPr>
              <w:t>出缺席、作業、實作測驗</w:t>
            </w:r>
          </w:p>
        </w:tc>
      </w:tr>
      <w:tr w:rsidR="002A1D99" w:rsidRPr="000A19B9" w14:paraId="18025FDA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E700CF1" w14:textId="77777777" w:rsidR="002A1D99" w:rsidRPr="000A19B9" w:rsidRDefault="002A1D99" w:rsidP="002A1D9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BAD7230" w14:textId="21F82AEA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 w:rsidRPr="007C33A2">
              <w:rPr>
                <w:rFonts w:ascii="標楷體" w:eastAsia="標楷體" w:hAnsi="標楷體" w:hint="eastAsia"/>
              </w:rPr>
              <w:t>平時40%、期中30%、期末30%</w:t>
            </w:r>
          </w:p>
        </w:tc>
      </w:tr>
      <w:tr w:rsidR="002A1D99" w:rsidRPr="000A19B9" w14:paraId="081C6400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E23DB74" w14:textId="77777777" w:rsidR="002A1D99" w:rsidRPr="000A19B9" w:rsidRDefault="002A1D99" w:rsidP="002A1D99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0A6BFE4" w14:textId="48932667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 w:rsidRPr="007C33A2">
              <w:rPr>
                <w:rFonts w:ascii="標楷體" w:eastAsia="標楷體" w:hAnsi="標楷體" w:hint="eastAsia"/>
              </w:rPr>
              <w:t>認真上課、</w:t>
            </w:r>
            <w:r>
              <w:rPr>
                <w:rFonts w:ascii="標楷體" w:eastAsia="標楷體" w:hAnsi="標楷體" w:hint="eastAsia"/>
              </w:rPr>
              <w:t>攜帶實習用具、</w:t>
            </w:r>
            <w:r w:rsidRPr="007C33A2">
              <w:rPr>
                <w:rFonts w:ascii="標楷體" w:eastAsia="標楷體" w:hAnsi="標楷體" w:hint="eastAsia"/>
              </w:rPr>
              <w:t>完成指定作業</w:t>
            </w:r>
          </w:p>
        </w:tc>
      </w:tr>
      <w:tr w:rsidR="002A1D99" w:rsidRPr="000A19B9" w14:paraId="40C5EC7E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44350321" w14:textId="77777777" w:rsidR="002A1D99" w:rsidRPr="000A19B9" w:rsidRDefault="002A1D99" w:rsidP="002A1D99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6829B5" w:rsidRPr="000A19B9" w14:paraId="28CE31DE" w14:textId="77777777" w:rsidTr="002A1D99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40E8002" w14:textId="77777777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3B518539" w14:textId="77777777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170B3E6" w14:textId="1C581423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BB25061" w14:textId="77777777" w:rsidR="006829B5" w:rsidRPr="000A19B9" w:rsidRDefault="006829B5" w:rsidP="006829B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22C25A34" w14:textId="77777777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150B42E0" w14:textId="698F2945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吳梓歆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6C1157E0" w14:textId="77777777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706517AB" w14:textId="3A0E8AD7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/>
                <w:kern w:val="0"/>
              </w:rPr>
              <w:t>立體</w:t>
            </w:r>
            <w:r>
              <w:rPr>
                <w:rFonts w:eastAsia="標楷體" w:hint="eastAsia"/>
                <w:kern w:val="0"/>
              </w:rPr>
              <w:t>剪裁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7149FF84" w14:textId="77777777" w:rsidR="006829B5" w:rsidRPr="000A19B9" w:rsidRDefault="006829B5" w:rsidP="006829B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362" w:type="dxa"/>
            <w:vMerge w:val="restart"/>
            <w:shd w:val="clear" w:color="auto" w:fill="auto"/>
            <w:vAlign w:val="center"/>
          </w:tcPr>
          <w:p w14:paraId="3EDC69A8" w14:textId="1C2E812D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時尚三忠</w:t>
            </w:r>
          </w:p>
        </w:tc>
      </w:tr>
      <w:tr w:rsidR="006829B5" w:rsidRPr="000A19B9" w14:paraId="2A5B0EAC" w14:textId="77777777" w:rsidTr="002A1D99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095BD157" w14:textId="77777777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27AB938" w14:textId="77777777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59205F2D" w14:textId="77777777" w:rsidR="006829B5" w:rsidRPr="000A19B9" w:rsidRDefault="006829B5" w:rsidP="006829B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49F02647" w14:textId="77777777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CF93EF9" w14:textId="77777777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98" w:type="dxa"/>
            <w:gridSpan w:val="2"/>
            <w:shd w:val="clear" w:color="auto" w:fill="auto"/>
            <w:vAlign w:val="center"/>
          </w:tcPr>
          <w:p w14:paraId="20F18D62" w14:textId="708868ED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啟英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6DC9A18B" w14:textId="77777777" w:rsidR="006829B5" w:rsidRPr="000A19B9" w:rsidRDefault="006829B5" w:rsidP="006829B5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362" w:type="dxa"/>
            <w:vMerge/>
            <w:shd w:val="clear" w:color="auto" w:fill="auto"/>
            <w:vAlign w:val="center"/>
          </w:tcPr>
          <w:p w14:paraId="6B47537F" w14:textId="77777777" w:rsidR="006829B5" w:rsidRPr="000A19B9" w:rsidRDefault="006829B5" w:rsidP="006829B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2A1D99" w:rsidRPr="000A19B9" w14:paraId="38E453BD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24EA6BE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5F7ABA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FF3F1C9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C8F900C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A960902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   註</w:t>
            </w:r>
          </w:p>
        </w:tc>
      </w:tr>
      <w:tr w:rsidR="002A1D99" w:rsidRPr="000A19B9" w14:paraId="5C15A84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6D547A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4E857E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263FCF4" w14:textId="180D7656" w:rsidR="002A1D99" w:rsidRPr="000A19B9" w:rsidRDefault="006829B5" w:rsidP="002A1D99">
            <w:pPr>
              <w:spacing w:line="360" w:lineRule="exact"/>
              <w:rPr>
                <w:rFonts w:ascii="標楷體" w:eastAsia="標楷體" w:hAnsi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課程介紹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0EBEFBD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658E9FF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2A1D99" w:rsidRPr="000A19B9" w14:paraId="2F82C5F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5E5F1C1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784EE9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77F34C" w14:textId="1A4A24F9" w:rsidR="002A1D99" w:rsidRPr="000A19B9" w:rsidRDefault="006829B5" w:rsidP="002A1D9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  <w:r w:rsidR="00C9775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C9775B">
              <w:rPr>
                <w:rFonts w:ascii="標楷體" w:eastAsia="標楷體" w:hAnsi="標楷體"/>
                <w:kern w:val="0"/>
                <w:sz w:val="22"/>
                <w:szCs w:val="22"/>
              </w:rPr>
              <w:t>上衣設</w:t>
            </w:r>
            <w:r w:rsidR="00C9775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BD7C5B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B588F6B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2A1D99" w:rsidRPr="000A19B9" w14:paraId="35C906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F1D3F3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65CD9BC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319CD92" w14:textId="4DF35CDA" w:rsidR="002A1D99" w:rsidRPr="000A19B9" w:rsidRDefault="006829B5" w:rsidP="002A1D9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  <w:r w:rsidR="00C9775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C9775B">
              <w:rPr>
                <w:rFonts w:ascii="標楷體" w:eastAsia="標楷體" w:hAnsi="標楷體"/>
                <w:kern w:val="0"/>
                <w:sz w:val="22"/>
                <w:szCs w:val="22"/>
              </w:rPr>
              <w:t>上衣製作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FF056CC" w14:textId="12377BF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23E9439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籃球週、02/28 放假</w:t>
            </w:r>
          </w:p>
        </w:tc>
      </w:tr>
      <w:tr w:rsidR="002A1D99" w:rsidRPr="000A19B9" w14:paraId="3272CE2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096F60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102A18D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CFC5273" w14:textId="724BF467" w:rsidR="002A1D99" w:rsidRPr="000A19B9" w:rsidRDefault="006829B5" w:rsidP="002A1D9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  <w:r w:rsidR="00C9775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C9775B">
              <w:rPr>
                <w:rFonts w:ascii="標楷體" w:eastAsia="標楷體" w:hAnsi="標楷體"/>
                <w:kern w:val="0"/>
                <w:sz w:val="22"/>
                <w:szCs w:val="22"/>
              </w:rPr>
              <w:t>上衣製作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F3D067" w14:textId="759B5E7C" w:rsidR="002A1D99" w:rsidRPr="000A19B9" w:rsidRDefault="006829B5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作品一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28EFC53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2A1D99" w:rsidRPr="000A19B9" w14:paraId="00613D9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95A7085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D9BA8C9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A6F444" w14:textId="66EBF69F" w:rsidR="002A1D99" w:rsidRPr="000A19B9" w:rsidRDefault="006829B5" w:rsidP="002A1D9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  <w:r w:rsidR="00C9775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C9775B">
              <w:rPr>
                <w:rFonts w:ascii="標楷體" w:eastAsia="標楷體" w:hAnsi="標楷體"/>
                <w:kern w:val="0"/>
                <w:sz w:val="22"/>
                <w:szCs w:val="22"/>
              </w:rPr>
              <w:t>上衣製作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AF5DF52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5852821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2A1D99" w:rsidRPr="000A19B9" w14:paraId="74BDB10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D840419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C9E08CD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5C480E9" w14:textId="05611E7D" w:rsidR="002A1D99" w:rsidRPr="000A19B9" w:rsidRDefault="006829B5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  <w:r w:rsidR="00C9775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C9775B">
              <w:rPr>
                <w:rFonts w:ascii="標楷體" w:eastAsia="標楷體" w:hAnsi="標楷體"/>
                <w:kern w:val="0"/>
                <w:sz w:val="22"/>
                <w:szCs w:val="22"/>
              </w:rPr>
              <w:t>上衣製作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E92155B" w14:textId="61E25171" w:rsidR="002A1D99" w:rsidRPr="000A19B9" w:rsidRDefault="006829B5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作品一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354A0C11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2A1D99" w:rsidRPr="000A19B9" w14:paraId="1F4CAEF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C3C627C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39AF0E9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A18E786" w14:textId="6BADF867" w:rsidR="002A1D99" w:rsidRPr="000A19B9" w:rsidRDefault="002A1D99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876C117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EDA7F25" w14:textId="77777777" w:rsidR="002A1D99" w:rsidRPr="000A19B9" w:rsidRDefault="002A1D99" w:rsidP="002A1D99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2A1D99" w:rsidRPr="000A19B9" w14:paraId="74A869E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E0412B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53104DC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AF450B" w14:textId="77777777" w:rsidR="002A1D99" w:rsidRDefault="006829B5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  <w:r w:rsidR="00C9775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C9775B">
              <w:rPr>
                <w:rFonts w:ascii="標楷體" w:eastAsia="標楷體" w:hAnsi="標楷體"/>
                <w:kern w:val="0"/>
                <w:sz w:val="22"/>
                <w:szCs w:val="22"/>
              </w:rPr>
              <w:t>裙子</w:t>
            </w:r>
            <w:r w:rsidR="00C9775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設計</w:t>
            </w:r>
          </w:p>
          <w:p w14:paraId="04943787" w14:textId="02F3477C" w:rsidR="00C9775B" w:rsidRPr="000A19B9" w:rsidRDefault="00C9775B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環境議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題融入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522F415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8FAB2C0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2A1D99" w:rsidRPr="000A19B9" w14:paraId="1D5C922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BF2DFC9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F801662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FE78AE3" w14:textId="33EB6AE4" w:rsidR="002A1D99" w:rsidRPr="000A19B9" w:rsidRDefault="006829B5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  <w:r w:rsidR="00C9775B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C9775B">
              <w:rPr>
                <w:rFonts w:ascii="標楷體" w:eastAsia="標楷體" w:hAnsi="標楷體"/>
                <w:kern w:val="0"/>
                <w:sz w:val="22"/>
                <w:szCs w:val="22"/>
              </w:rPr>
              <w:t>裙子製作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C805C6" w14:textId="648D68E0" w:rsidR="002A1D99" w:rsidRPr="000A19B9" w:rsidRDefault="006829B5" w:rsidP="002A1D99">
            <w:pPr>
              <w:spacing w:line="360" w:lineRule="exac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作品三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4925892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</w:tc>
      </w:tr>
      <w:tr w:rsidR="002A1D99" w:rsidRPr="000A19B9" w14:paraId="38CE296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35F0BEE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0595A50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EA9963" w14:textId="7DABF886" w:rsidR="002A1D99" w:rsidRPr="000A19B9" w:rsidRDefault="006829B5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90B3B36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EEB7510" w14:textId="77777777" w:rsidR="002A1D9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親職日補假乙天</w:t>
            </w:r>
          </w:p>
          <w:p w14:paraId="69F6B6C2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2A1D99" w:rsidRPr="000A19B9" w14:paraId="0F0C5A4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817816D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CD1C19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FBBBB55" w14:textId="5025411B" w:rsidR="002A1D99" w:rsidRPr="000A19B9" w:rsidRDefault="006829B5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00E73F6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583742B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2A1D99" w:rsidRPr="000A19B9" w14:paraId="1EF75F0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EF5823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4151F76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64EF86" w14:textId="403F8DD0" w:rsidR="002A1D99" w:rsidRPr="000A19B9" w:rsidRDefault="006829B5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45B29B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CE1D6BA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2A1D99" w:rsidRPr="000A19B9" w14:paraId="2581591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30692DA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E3C64D9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DF5C6C0" w14:textId="613038B5" w:rsidR="002A1D99" w:rsidRPr="000A19B9" w:rsidRDefault="006829B5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8D69F93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B48C91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A1D99" w:rsidRPr="000A19B9" w14:paraId="291754D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42921A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AEBE0BE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6197EB7" w14:textId="11FC50EC" w:rsidR="002A1D99" w:rsidRPr="000A19B9" w:rsidRDefault="006829B5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1EF3F7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D82417F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2A1D99" w:rsidRPr="000A19B9" w14:paraId="343071F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1F972B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F75A9B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5BF49B" w14:textId="17B9270F" w:rsidR="002A1D99" w:rsidRPr="000A19B9" w:rsidRDefault="006829B5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C3A15E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F1282CA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A1D99" w:rsidRPr="000A19B9" w14:paraId="44CD04B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9046C7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6F80F6B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5744E85" w14:textId="351C1C34" w:rsidR="002A1D99" w:rsidRPr="000A19B9" w:rsidRDefault="006829B5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應用設計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9F50534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7D58145" w14:textId="77777777" w:rsidR="002A1D99" w:rsidRPr="000A19B9" w:rsidRDefault="002A1D99" w:rsidP="002A1D9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2A1D99" w:rsidRPr="000A19B9" w14:paraId="75B590E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839BEDD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A5BDF7B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993831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E0D86B9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7F60F4B" w14:textId="77777777" w:rsidR="002A1D99" w:rsidRPr="000A19B9" w:rsidRDefault="002A1D99" w:rsidP="002A1D9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2A1D99" w:rsidRPr="000A19B9" w14:paraId="373169C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184D3E5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FC1DA45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ADF8059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4BDD20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86F0C22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A1D99" w:rsidRPr="000A19B9" w14:paraId="3BC1041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DB34FE1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0C561C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B50553F" w14:textId="496A241D" w:rsidR="002A1D99" w:rsidRPr="000A19B9" w:rsidRDefault="002A1D99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E3535E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301EBD4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2A1D99" w:rsidRPr="000A19B9" w14:paraId="1E6F0F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C6217E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9FFE1C0" w14:textId="77777777" w:rsidR="002A1D99" w:rsidRPr="000A19B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88449B5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0C7F1E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8757DFD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2A1D99" w:rsidRPr="000A19B9" w14:paraId="3C18EA9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5B0A5FD" w14:textId="77777777" w:rsidR="002A1D99" w:rsidRPr="000A19B9" w:rsidRDefault="002A1D99" w:rsidP="002A1D9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4DCB461" w14:textId="77777777" w:rsidR="002A1D99" w:rsidRDefault="002A1D99" w:rsidP="002A1D9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2009C12" w14:textId="189C3432" w:rsidR="002A1D99" w:rsidRPr="000A19B9" w:rsidRDefault="002A1D99" w:rsidP="002A1D9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C70262D" w14:textId="77777777" w:rsidR="002A1D99" w:rsidRPr="000A19B9" w:rsidRDefault="002A1D99" w:rsidP="002A1D9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5753256" w14:textId="77777777" w:rsidR="002A1D99" w:rsidRPr="000A19B9" w:rsidRDefault="002A1D99" w:rsidP="002A1D9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22ECFC39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0A19B9">
        <w:rPr>
          <w:rFonts w:ascii="標楷體" w:eastAsia="標楷體" w:hAnsi="標楷體"/>
          <w:sz w:val="22"/>
          <w:szCs w:val="22"/>
        </w:rPr>
        <w:t>（所謂重大議題包含：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r w:rsidRPr="000A19B9">
        <w:rPr>
          <w:rFonts w:ascii="標楷體" w:eastAsia="標楷體" w:hAnsi="標楷體"/>
          <w:sz w:val="22"/>
          <w:szCs w:val="22"/>
        </w:rPr>
        <w:t>）</w:t>
      </w:r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E8B9A" w14:textId="77777777" w:rsidR="00000121" w:rsidRDefault="00000121">
      <w:r>
        <w:separator/>
      </w:r>
    </w:p>
  </w:endnote>
  <w:endnote w:type="continuationSeparator" w:id="0">
    <w:p w14:paraId="77D8C80D" w14:textId="77777777" w:rsidR="00000121" w:rsidRDefault="00000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AA96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3ABA39C6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01811" w14:textId="77777777" w:rsidR="00000121" w:rsidRDefault="00000121">
      <w:r>
        <w:separator/>
      </w:r>
    </w:p>
  </w:footnote>
  <w:footnote w:type="continuationSeparator" w:id="0">
    <w:p w14:paraId="5978E182" w14:textId="77777777" w:rsidR="00000121" w:rsidRDefault="000001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444615805">
    <w:abstractNumId w:val="3"/>
  </w:num>
  <w:num w:numId="2" w16cid:durableId="1751728673">
    <w:abstractNumId w:val="2"/>
  </w:num>
  <w:num w:numId="3" w16cid:durableId="1185248020">
    <w:abstractNumId w:val="1"/>
  </w:num>
  <w:num w:numId="4" w16cid:durableId="1755928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0121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1D99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B4B0F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29B5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0916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0DAC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B7D21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9775B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059D7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580D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8AAAA1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9</TotalTime>
  <Pages>1</Pages>
  <Words>158</Words>
  <Characters>905</Characters>
  <Application>Microsoft Office Word</Application>
  <DocSecurity>0</DocSecurity>
  <Lines>7</Lines>
  <Paragraphs>2</Paragraphs>
  <ScaleCrop>false</ScaleCrop>
  <Company>User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Jason Hsieh</cp:lastModifiedBy>
  <cp:revision>3</cp:revision>
  <cp:lastPrinted>2009-02-11T08:45:00Z</cp:lastPrinted>
  <dcterms:created xsi:type="dcterms:W3CDTF">2025-02-17T05:55:00Z</dcterms:created>
  <dcterms:modified xsi:type="dcterms:W3CDTF">2025-02-17T06:04:00Z</dcterms:modified>
</cp:coreProperties>
</file>