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6F2C8" w14:textId="5A265EE4" w:rsidR="00652460" w:rsidRPr="00BC578F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BC578F">
        <w:rPr>
          <w:rFonts w:ascii="標楷體" w:eastAsia="標楷體" w:hAnsi="標楷體" w:hint="eastAsia"/>
        </w:rPr>
        <w:t>仰德</w:t>
      </w:r>
      <w:r w:rsidR="00652460" w:rsidRPr="00BC578F">
        <w:rPr>
          <w:rFonts w:ascii="標楷體" w:eastAsia="標楷體" w:hAnsi="標楷體"/>
        </w:rPr>
        <w:t>高中</w:t>
      </w:r>
      <w:r w:rsidR="001B13A6" w:rsidRPr="00BC578F">
        <w:rPr>
          <w:rFonts w:ascii="標楷體" w:eastAsia="標楷體" w:hAnsi="標楷體" w:hint="eastAsia"/>
        </w:rPr>
        <w:t>1</w:t>
      </w:r>
      <w:r w:rsidR="00E07B18" w:rsidRPr="00BC578F">
        <w:rPr>
          <w:rFonts w:ascii="標楷體" w:eastAsia="標楷體" w:hAnsi="標楷體" w:hint="eastAsia"/>
        </w:rPr>
        <w:t>1</w:t>
      </w:r>
      <w:r w:rsidR="00F54B5C" w:rsidRPr="00BC578F">
        <w:rPr>
          <w:rFonts w:ascii="標楷體" w:eastAsia="標楷體" w:hAnsi="標楷體"/>
        </w:rPr>
        <w:t>2</w:t>
      </w:r>
      <w:r w:rsidR="00652460" w:rsidRPr="00BC578F">
        <w:rPr>
          <w:rFonts w:ascii="標楷體" w:eastAsia="標楷體" w:hAnsi="標楷體"/>
        </w:rPr>
        <w:t>年度第</w:t>
      </w:r>
      <w:r w:rsidR="00217562" w:rsidRPr="00BC578F">
        <w:rPr>
          <w:rFonts w:ascii="標楷體" w:eastAsia="標楷體" w:hAnsi="標楷體" w:hint="eastAsia"/>
        </w:rPr>
        <w:t>二</w:t>
      </w:r>
      <w:r w:rsidR="00652460" w:rsidRPr="00BC578F">
        <w:rPr>
          <w:rFonts w:ascii="標楷體" w:eastAsia="標楷體" w:hAnsi="標楷體"/>
        </w:rPr>
        <w:t>學期</w:t>
      </w:r>
      <w:r w:rsidR="00CD4865">
        <w:rPr>
          <w:rFonts w:ascii="標楷體" w:eastAsia="標楷體" w:hAnsi="標楷體" w:hint="eastAsia"/>
        </w:rPr>
        <w:t>三</w:t>
      </w:r>
      <w:r w:rsidR="00652460" w:rsidRPr="00BC578F">
        <w:rPr>
          <w:rFonts w:ascii="標楷體" w:eastAsia="標楷體" w:hAnsi="標楷體"/>
        </w:rPr>
        <w:t>年級</w:t>
      </w:r>
      <w:r w:rsidR="00705626" w:rsidRPr="00BC578F">
        <w:rPr>
          <w:rFonts w:ascii="標楷體" w:eastAsia="標楷體" w:hAnsi="標楷體" w:hint="eastAsia"/>
        </w:rPr>
        <w:t>時尚造型</w:t>
      </w:r>
      <w:r w:rsidR="00652460" w:rsidRPr="00BC578F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BC578F" w14:paraId="277F7D24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C5C88B8" w14:textId="77777777" w:rsidR="00652460" w:rsidRPr="00BC578F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C578F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74D335D4" w14:textId="77777777" w:rsidR="00652460" w:rsidRDefault="007764A1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  <w:r w:rsidR="00EF4749">
              <w:rPr>
                <w:rFonts w:ascii="標楷體" w:eastAsia="標楷體" w:hAnsi="標楷體" w:hint="eastAsia"/>
              </w:rPr>
              <w:t>、熟悉凝膠美甲彩繪基本技法。</w:t>
            </w:r>
          </w:p>
          <w:p w14:paraId="36DB386D" w14:textId="77777777" w:rsidR="00EF4749" w:rsidRDefault="00EF4749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="00E7244B">
              <w:rPr>
                <w:rFonts w:ascii="標楷體" w:eastAsia="標楷體" w:hAnsi="標楷體" w:hint="eastAsia"/>
              </w:rPr>
              <w:t>培養良好的工作態度及職業道德。</w:t>
            </w:r>
          </w:p>
          <w:p w14:paraId="44F5DF2C" w14:textId="5573AA8B" w:rsidR="00E7244B" w:rsidRPr="00BC578F" w:rsidRDefault="00E7244B" w:rsidP="00BD51EA">
            <w:p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="00B63046">
              <w:rPr>
                <w:rFonts w:ascii="標楷體" w:eastAsia="標楷體" w:hAnsi="標楷體" w:hint="eastAsia"/>
              </w:rPr>
              <w:t>提升審美能力。</w:t>
            </w:r>
          </w:p>
        </w:tc>
      </w:tr>
      <w:tr w:rsidR="001C7FAE" w:rsidRPr="00BC578F" w14:paraId="4AEF223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0F0A5F8" w14:textId="77777777" w:rsidR="001C7FAE" w:rsidRPr="00BC578F" w:rsidRDefault="001C7FAE" w:rsidP="001C7FA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C578F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B1BF769" w14:textId="04835D55" w:rsidR="001C7FAE" w:rsidRPr="00BC578F" w:rsidRDefault="001C7FAE" w:rsidP="001C7FAE">
            <w:pPr>
              <w:spacing w:line="400" w:lineRule="exact"/>
              <w:rPr>
                <w:rFonts w:ascii="標楷體" w:eastAsia="標楷體" w:hAnsi="標楷體"/>
              </w:rPr>
            </w:pPr>
            <w:r w:rsidRPr="00CC0804">
              <w:rPr>
                <w:rFonts w:ascii="標楷體" w:eastAsia="標楷體" w:hAnsi="標楷體" w:hint="eastAsia"/>
              </w:rPr>
              <w:t>出席率、學習態度、實作評量</w:t>
            </w:r>
          </w:p>
        </w:tc>
      </w:tr>
      <w:tr w:rsidR="001C7FAE" w:rsidRPr="00BC578F" w14:paraId="49CF31FF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300F5EB" w14:textId="77777777" w:rsidR="001C7FAE" w:rsidRPr="00BC578F" w:rsidRDefault="001C7FAE" w:rsidP="001C7FA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C578F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6E712F5" w14:textId="3EA03383" w:rsidR="001C7FAE" w:rsidRPr="00BC578F" w:rsidRDefault="001C7FAE" w:rsidP="001C7FAE">
            <w:pPr>
              <w:spacing w:line="400" w:lineRule="exact"/>
              <w:rPr>
                <w:rFonts w:ascii="標楷體" w:eastAsia="標楷體" w:hAnsi="標楷體"/>
              </w:rPr>
            </w:pPr>
            <w:r w:rsidRPr="00CC0804">
              <w:rPr>
                <w:rFonts w:ascii="標楷體" w:eastAsia="標楷體" w:hAnsi="標楷體" w:hint="eastAsia"/>
              </w:rPr>
              <w:t>30%期中考、30%期末考、40%平時成績</w:t>
            </w:r>
          </w:p>
        </w:tc>
      </w:tr>
      <w:tr w:rsidR="001C7FAE" w:rsidRPr="00BC578F" w14:paraId="4F56507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CBDDA2E" w14:textId="77777777" w:rsidR="001C7FAE" w:rsidRPr="00BC578F" w:rsidRDefault="001C7FAE" w:rsidP="001C7FA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C578F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A67E8B0" w14:textId="22E4F3D2" w:rsidR="001C7FAE" w:rsidRPr="00BC578F" w:rsidRDefault="001C7FAE" w:rsidP="001C7FAE">
            <w:pPr>
              <w:spacing w:line="400" w:lineRule="exact"/>
              <w:rPr>
                <w:rFonts w:ascii="標楷體" w:eastAsia="標楷體" w:hAnsi="標楷體"/>
              </w:rPr>
            </w:pPr>
            <w:r w:rsidRPr="00CC0804">
              <w:rPr>
                <w:rFonts w:ascii="標楷體" w:eastAsia="標楷體" w:hAnsi="標楷體" w:hint="eastAsia"/>
              </w:rPr>
              <w:t>上課攜帶課本/工具材料、認真聽講與實作、達成學習目標。</w:t>
            </w:r>
          </w:p>
        </w:tc>
      </w:tr>
      <w:tr w:rsidR="00652460" w:rsidRPr="00BC578F" w14:paraId="440D3110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3D5A1610" w14:textId="77777777" w:rsidR="00652460" w:rsidRPr="00BC578F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BC578F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BC578F" w14:paraId="6EE91457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49201711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6F21C25C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7D2A45CB" w14:textId="53F6D68C" w:rsidR="00FC097A" w:rsidRPr="00BC578F" w:rsidRDefault="00705626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FC097A" w:rsidRPr="00BC578F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BC578F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59C47F0C" w14:textId="77777777" w:rsidR="00FC097A" w:rsidRPr="00BC578F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624AC467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695D8379" w14:textId="3A8CE375" w:rsidR="00FC097A" w:rsidRPr="00BC578F" w:rsidRDefault="00705626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葉欣青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389B3EA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14C7F49F" w14:textId="1263CDE7" w:rsidR="00FC097A" w:rsidRPr="00BC578F" w:rsidRDefault="00705626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專業凝膠美甲設計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6003EB8" w14:textId="77777777" w:rsidR="00FC097A" w:rsidRPr="00BC578F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6272F335" w14:textId="77735321" w:rsidR="00FC097A" w:rsidRPr="00BC578F" w:rsidRDefault="00705626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時尚</w:t>
            </w:r>
            <w:r w:rsidR="00F116F3">
              <w:rPr>
                <w:rFonts w:ascii="標楷體" w:eastAsia="標楷體" w:hAnsi="標楷體" w:cs="標楷體" w:hint="eastAsia"/>
                <w:kern w:val="0"/>
              </w:rPr>
              <w:t>三</w:t>
            </w:r>
            <w:r w:rsidRPr="00BC578F">
              <w:rPr>
                <w:rFonts w:ascii="標楷體" w:eastAsia="標楷體" w:hAnsi="標楷體" w:cs="標楷體" w:hint="eastAsia"/>
                <w:kern w:val="0"/>
              </w:rPr>
              <w:t>忠</w:t>
            </w:r>
          </w:p>
        </w:tc>
      </w:tr>
      <w:tr w:rsidR="00FC097A" w:rsidRPr="00BC578F" w14:paraId="1BFB991C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7EBE3082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6157E270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0396BC3B" w14:textId="77777777" w:rsidR="00FC097A" w:rsidRPr="00BC578F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8BFD93B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2FD9650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57C216D" w14:textId="5CF3F34D" w:rsidR="00FC097A" w:rsidRPr="00BC578F" w:rsidRDefault="00705626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61B2C71" w14:textId="77777777" w:rsidR="00FC097A" w:rsidRPr="00BC578F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2B84AD5D" w14:textId="77777777" w:rsidR="00FC097A" w:rsidRPr="00BC578F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BC578F" w14:paraId="495C9641" w14:textId="77777777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E2D9639" w14:textId="77777777" w:rsidR="001057A3" w:rsidRPr="00BC578F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E8D462" w14:textId="77777777" w:rsidR="006533DB" w:rsidRPr="00BC578F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0289EF9" w14:textId="77777777" w:rsidR="006533DB" w:rsidRPr="00BC578F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C578F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C578F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C578F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C578F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C578F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C578F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1679B77" w14:textId="77777777" w:rsidR="006533DB" w:rsidRPr="00BC578F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BC578F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BC578F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EC3D203" w14:textId="77777777" w:rsidR="0082036D" w:rsidRPr="00BC578F" w:rsidRDefault="00B749E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C578F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Pr="00BC578F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C578F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BC578F" w14:paraId="4E6A641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FD1B4B" w14:textId="77777777" w:rsidR="007F0837" w:rsidRPr="00BC578F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C0D0ABA" w14:textId="77777777" w:rsidR="007F0837" w:rsidRPr="00BC578F" w:rsidRDefault="00241773" w:rsidP="002F5A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2F5AF5"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B614C6D" w14:textId="39948ACE" w:rsidR="007F0837" w:rsidRPr="00BC578F" w:rsidRDefault="00197282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凝膠保養護理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BDB6AF" w14:textId="77777777" w:rsidR="007F0837" w:rsidRPr="00BC578F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F161D2F" w14:textId="77777777" w:rsidR="002C0E49" w:rsidRPr="00BC578F" w:rsidRDefault="002F5AF5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2/16開學、2/17補上班上課(2/15)</w:t>
            </w:r>
          </w:p>
        </w:tc>
      </w:tr>
      <w:tr w:rsidR="007F0837" w:rsidRPr="00BC578F" w14:paraId="64798FD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28EEC9F" w14:textId="77777777" w:rsidR="007F0837" w:rsidRPr="00BC578F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0186BED" w14:textId="77777777" w:rsidR="007F0837" w:rsidRPr="00BC578F" w:rsidRDefault="00241773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2F5AF5"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</w:t>
            </w: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3F1269B" w14:textId="7FED5451" w:rsidR="007F0837" w:rsidRPr="00BC578F" w:rsidRDefault="008A603E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構圖設計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62FB66" w14:textId="10468E1A" w:rsidR="007F0837" w:rsidRPr="00BC578F" w:rsidRDefault="0057519B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性別平等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15351E5" w14:textId="77777777" w:rsidR="002C0E49" w:rsidRPr="00BC578F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BC578F" w14:paraId="3B8B903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90EAAD" w14:textId="77777777" w:rsidR="007F0837" w:rsidRPr="00BC578F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087BD13" w14:textId="77777777" w:rsidR="007F0837" w:rsidRPr="00BC578F" w:rsidRDefault="00241773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2F5AF5"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2F5AF5"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2F5AF5"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26D4DA8" w14:textId="10D3A5ED" w:rsidR="007F0837" w:rsidRPr="00BC578F" w:rsidRDefault="00226AC3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法式美甲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648F203" w14:textId="77777777" w:rsidR="007F0837" w:rsidRPr="00BC578F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779179C" w14:textId="77777777" w:rsidR="00A165AE" w:rsidRPr="00BC578F" w:rsidRDefault="005C746C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2/26羽球週、2/28放假、3/1國文月</w:t>
            </w:r>
          </w:p>
        </w:tc>
      </w:tr>
      <w:tr w:rsidR="00453B05" w:rsidRPr="00BC578F" w14:paraId="5AD572F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4277D71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04497E" w14:textId="77777777" w:rsidR="00453B05" w:rsidRPr="00BC578F" w:rsidRDefault="005C746C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18440EB" w14:textId="5347C7ED" w:rsidR="00453B05" w:rsidRPr="00BC578F" w:rsidRDefault="00226AC3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漸層技法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9BB1830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99BD8B5" w14:textId="77777777" w:rsidR="002C0E49" w:rsidRPr="00BC578F" w:rsidRDefault="00D000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03/04優良讀物巡迴書展、</w:t>
            </w:r>
            <w:r w:rsidR="0002255F" w:rsidRPr="00BC57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03/07仰德青年模範生票選活動</w:t>
            </w:r>
          </w:p>
        </w:tc>
      </w:tr>
      <w:tr w:rsidR="00453B05" w:rsidRPr="00BC578F" w14:paraId="426422D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9A76390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5A36740" w14:textId="77777777" w:rsidR="00453B05" w:rsidRPr="00BC578F" w:rsidRDefault="0002255F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8BCD738" w14:textId="389A30FE" w:rsidR="00453B05" w:rsidRPr="00BC578F" w:rsidRDefault="00226AC3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暈色技法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99586F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8E2730B" w14:textId="77777777" w:rsidR="005A1984" w:rsidRPr="00BC578F" w:rsidRDefault="0002255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453B05" w:rsidRPr="00BC578F" w14:paraId="2F71890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9A8F7E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7F9D61" w14:textId="77777777" w:rsidR="00453B05" w:rsidRPr="00BC578F" w:rsidRDefault="00DB7453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4C56C74" w14:textId="2F95C04D" w:rsidR="00453B05" w:rsidRPr="00BC578F" w:rsidRDefault="00226AC3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凝膠勾勒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4DE6C4B" w14:textId="3A2036F9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3ED3E08" w14:textId="77777777" w:rsidR="005A1984" w:rsidRPr="00BC578F" w:rsidRDefault="00DB7453" w:rsidP="00DB745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3/18生活週記抽查</w:t>
            </w:r>
          </w:p>
        </w:tc>
      </w:tr>
      <w:tr w:rsidR="00453B05" w:rsidRPr="00BC578F" w14:paraId="05D6F8D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1A1CBDF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717020E" w14:textId="77777777" w:rsidR="00453B05" w:rsidRPr="00BC578F" w:rsidRDefault="00DB7453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8B696F9" w14:textId="2155F936" w:rsidR="00453B05" w:rsidRPr="00BC578F" w:rsidRDefault="002F4702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FCA97A9" w14:textId="50602766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A2919FE" w14:textId="77777777" w:rsidR="005A1984" w:rsidRPr="00BC578F" w:rsidRDefault="00DB7453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BC57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3/27-29高一二三期中考</w:t>
            </w:r>
          </w:p>
        </w:tc>
      </w:tr>
      <w:tr w:rsidR="00453B05" w:rsidRPr="00BC578F" w14:paraId="305E54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3145813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8384D3" w14:textId="77777777" w:rsidR="00453B05" w:rsidRPr="00BC578F" w:rsidRDefault="00DB7453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68B8E22" w14:textId="5A653DAF" w:rsidR="00453B05" w:rsidRPr="00BC578F" w:rsidRDefault="00B6208D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花卉彩繪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2D89560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9E77ACA" w14:textId="77777777" w:rsidR="005A1984" w:rsidRPr="00BC578F" w:rsidRDefault="00DB7453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="004C5C39"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453B05" w:rsidRPr="00BC578F" w14:paraId="1E186CA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EEBA23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A6796D9" w14:textId="77777777" w:rsidR="00453B05" w:rsidRPr="00BC578F" w:rsidRDefault="004C5C3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312DD46" w14:textId="048DD286" w:rsidR="00453B05" w:rsidRPr="00BC578F" w:rsidRDefault="00B6208D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半甲延甲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5BF831E" w14:textId="5E03C2D0" w:rsidR="00453B05" w:rsidRPr="00BC578F" w:rsidRDefault="008F13FD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F13F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F161B0C" w14:textId="77777777" w:rsidR="002C0E49" w:rsidRPr="00BC578F" w:rsidRDefault="004C5C39" w:rsidP="004C5C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4/12高三作業抽查、卡拉OK決賽、社團成果發表、4/13親職日</w:t>
            </w:r>
          </w:p>
        </w:tc>
      </w:tr>
      <w:tr w:rsidR="00453B05" w:rsidRPr="00BC578F" w14:paraId="33B1589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0D45F2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A411161" w14:textId="77777777" w:rsidR="00453B05" w:rsidRPr="00BC578F" w:rsidRDefault="004C5C3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D44A67C" w14:textId="5114A43E" w:rsidR="00453B05" w:rsidRPr="00BC578F" w:rsidRDefault="00B6208D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DB39A45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E321DE3" w14:textId="77777777" w:rsidR="005A1984" w:rsidRPr="00BC578F" w:rsidRDefault="004C5C39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4/15親職日補假、4/17-19高三期末考、4/19高三祈福儀式、送舊活動、高三週記抽查</w:t>
            </w:r>
          </w:p>
        </w:tc>
      </w:tr>
      <w:tr w:rsidR="00453B05" w:rsidRPr="00BC578F" w14:paraId="73B8609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A1865B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0AC2C8D" w14:textId="77777777" w:rsidR="00453B05" w:rsidRPr="00BC578F" w:rsidRDefault="004C5C3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835C862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255230F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72EA68E" w14:textId="77777777" w:rsidR="002C0E49" w:rsidRPr="00BC578F" w:rsidRDefault="004C0E8E" w:rsidP="00453B0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BC57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r w:rsidR="00A4663A" w:rsidRPr="00BC57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四技二專統測</w:t>
            </w:r>
          </w:p>
        </w:tc>
      </w:tr>
      <w:tr w:rsidR="00453B05" w:rsidRPr="00BC578F" w14:paraId="3A35EEF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E6AE2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837147A" w14:textId="77777777" w:rsidR="00453B05" w:rsidRPr="00BC578F" w:rsidRDefault="004C5C3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41964E2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D4026C3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11BFFEC" w14:textId="77777777" w:rsidR="00453B05" w:rsidRPr="00BC578F" w:rsidRDefault="00A4663A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5/3公布高三補考名單</w:t>
            </w:r>
          </w:p>
        </w:tc>
      </w:tr>
      <w:tr w:rsidR="00453B05" w:rsidRPr="00BC578F" w14:paraId="1517FA9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1CE7E6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9F9338D" w14:textId="77777777" w:rsidR="00453B05" w:rsidRPr="00BC578F" w:rsidRDefault="00A4663A" w:rsidP="00BF7B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83B8FA0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01BA14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4C59A6" w14:textId="77777777" w:rsidR="002C0E49" w:rsidRPr="00BC578F" w:rsidRDefault="00A4663A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5/9高三補考</w:t>
            </w:r>
          </w:p>
        </w:tc>
      </w:tr>
      <w:tr w:rsidR="00453B05" w:rsidRPr="00BC578F" w14:paraId="657DE88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3F6338C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7246BE2" w14:textId="77777777" w:rsidR="00453B05" w:rsidRPr="00BC578F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B4B97C4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E0A0BCC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27389E5" w14:textId="77777777" w:rsidR="00BF7B29" w:rsidRPr="00BC578F" w:rsidRDefault="00A4663A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sz w:val="18"/>
                <w:szCs w:val="18"/>
              </w:rPr>
              <w:t>5/16高一、二作業抽查</w:t>
            </w:r>
          </w:p>
        </w:tc>
      </w:tr>
      <w:tr w:rsidR="00453B05" w:rsidRPr="00BC578F" w14:paraId="6832E99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4EC183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628E17" w14:textId="77777777" w:rsidR="00453B05" w:rsidRPr="00BC578F" w:rsidRDefault="00A66AF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F1D77B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5E45C54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4B6E9C5" w14:textId="77777777" w:rsidR="00BF7B29" w:rsidRPr="00BC578F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BC578F" w14:paraId="33F3130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37C9C1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43B5AC" w14:textId="77777777" w:rsidR="00453B05" w:rsidRPr="00BC578F" w:rsidRDefault="00A66AF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9D690B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4D391A7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3879885" w14:textId="77777777" w:rsidR="00453B05" w:rsidRPr="00BC578F" w:rsidRDefault="00A66AF1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5/30畢典預演</w:t>
            </w:r>
          </w:p>
        </w:tc>
      </w:tr>
      <w:tr w:rsidR="00453B05" w:rsidRPr="00BC578F" w14:paraId="02905FE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2E2FB1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E85098" w14:textId="77777777" w:rsidR="00453B05" w:rsidRPr="00BC578F" w:rsidRDefault="00A66AF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068D95E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167D89F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7EE0DB2" w14:textId="77777777" w:rsidR="002C0E49" w:rsidRPr="00BC578F" w:rsidRDefault="00A66AF1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6/3畢業典禮、6/4高一、二生活週記抽查</w:t>
            </w:r>
          </w:p>
        </w:tc>
      </w:tr>
      <w:tr w:rsidR="00453B05" w:rsidRPr="00BC578F" w14:paraId="5CC20FE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7BAD1BD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0D36CC" w14:textId="77777777" w:rsidR="00453B05" w:rsidRPr="00BC578F" w:rsidRDefault="00A66AF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6FC19AE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7225CB" w14:textId="3C79861D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620A0B4" w14:textId="77777777" w:rsidR="00453B05" w:rsidRPr="00BC578F" w:rsidRDefault="009938A6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453B05" w:rsidRPr="00BC578F" w14:paraId="552923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BE9DEBA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612410F" w14:textId="77777777" w:rsidR="00453B05" w:rsidRPr="00BC578F" w:rsidRDefault="00A66AF1" w:rsidP="00BF7B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</w:t>
            </w:r>
            <w:r w:rsidR="00264AE9"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556E532" w14:textId="055D8919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1A375AB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6E61E66" w14:textId="77777777" w:rsidR="00453B05" w:rsidRPr="00BC578F" w:rsidRDefault="00264AE9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6/18-6/20高一二期末考</w:t>
            </w:r>
          </w:p>
        </w:tc>
      </w:tr>
      <w:tr w:rsidR="00453B05" w:rsidRPr="00BC578F" w14:paraId="04362E3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51DC4F" w14:textId="77777777" w:rsidR="00453B05" w:rsidRPr="00BC578F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C578F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D7D8251" w14:textId="77777777" w:rsidR="00453B05" w:rsidRPr="00BC578F" w:rsidRDefault="00264AE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FD1912" w14:textId="77777777" w:rsidR="00453B05" w:rsidRPr="00BC578F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2B7917F" w14:textId="77777777" w:rsidR="00453B05" w:rsidRPr="00BC578F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7557353" w14:textId="77777777" w:rsidR="002C0E49" w:rsidRPr="00BC578F" w:rsidRDefault="00264AE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C57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6/28休業式、法律常識大會考</w:t>
            </w:r>
          </w:p>
        </w:tc>
      </w:tr>
    </w:tbl>
    <w:p w14:paraId="2D97D683" w14:textId="77777777"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3B26B" w14:textId="77777777" w:rsidR="009F745D" w:rsidRDefault="009F745D">
      <w:r>
        <w:separator/>
      </w:r>
    </w:p>
  </w:endnote>
  <w:endnote w:type="continuationSeparator" w:id="0">
    <w:p w14:paraId="0EBFB280" w14:textId="77777777" w:rsidR="009F745D" w:rsidRDefault="009F7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1425D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41ABD8FB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11A3" w14:textId="77777777" w:rsidR="009F745D" w:rsidRDefault="009F745D">
      <w:r>
        <w:separator/>
      </w:r>
    </w:p>
  </w:footnote>
  <w:footnote w:type="continuationSeparator" w:id="0">
    <w:p w14:paraId="574D0FE8" w14:textId="77777777" w:rsidR="009F745D" w:rsidRDefault="009F7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1903638248">
    <w:abstractNumId w:val="3"/>
  </w:num>
  <w:num w:numId="2" w16cid:durableId="1071152230">
    <w:abstractNumId w:val="2"/>
  </w:num>
  <w:num w:numId="3" w16cid:durableId="476849428">
    <w:abstractNumId w:val="1"/>
  </w:num>
  <w:num w:numId="4" w16cid:durableId="117237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97282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C7FAE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26AC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702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7519B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05626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764A1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7F394B"/>
    <w:rsid w:val="00811109"/>
    <w:rsid w:val="0082036D"/>
    <w:rsid w:val="00820542"/>
    <w:rsid w:val="00833DC8"/>
    <w:rsid w:val="008377BE"/>
    <w:rsid w:val="0084155C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603E"/>
    <w:rsid w:val="008A740B"/>
    <w:rsid w:val="008B7FCD"/>
    <w:rsid w:val="008C2D53"/>
    <w:rsid w:val="008D7B7C"/>
    <w:rsid w:val="008E36A2"/>
    <w:rsid w:val="008E4CBB"/>
    <w:rsid w:val="008F13FD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9F745D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208D"/>
    <w:rsid w:val="00B63046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578F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4865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244B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4749"/>
    <w:rsid w:val="00EF65AC"/>
    <w:rsid w:val="00F0203F"/>
    <w:rsid w:val="00F116F3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59E839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2360B-5AC2-4C56-BE62-FCBA8D44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25</TotalTime>
  <Pages>1</Pages>
  <Words>164</Words>
  <Characters>937</Characters>
  <Application>Microsoft Office Word</Application>
  <DocSecurity>0</DocSecurity>
  <Lines>7</Lines>
  <Paragraphs>2</Paragraphs>
  <ScaleCrop>false</ScaleCrop>
  <Company>User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欣青 葉</cp:lastModifiedBy>
  <cp:revision>22</cp:revision>
  <cp:lastPrinted>2009-02-11T08:45:00Z</cp:lastPrinted>
  <dcterms:created xsi:type="dcterms:W3CDTF">2024-01-22T00:48:00Z</dcterms:created>
  <dcterms:modified xsi:type="dcterms:W3CDTF">2024-03-07T05:40:00Z</dcterms:modified>
</cp:coreProperties>
</file>