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7B213" w14:textId="63FB9430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0151B4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 </w:t>
      </w:r>
      <w:r w:rsidR="000151B4">
        <w:rPr>
          <w:rFonts w:ascii="標楷體" w:eastAsia="標楷體" w:hAnsi="標楷體" w:hint="eastAsia"/>
        </w:rPr>
        <w:t>中式點心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14:paraId="4CAEEFD4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1473268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3659FC3" w14:textId="6F047E90" w:rsidR="00652460" w:rsidRPr="000A19B9" w:rsidRDefault="004E1134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4E1134">
              <w:rPr>
                <w:rFonts w:ascii="標楷體" w:eastAsia="標楷體" w:hAnsi="標楷體"/>
              </w:rPr>
              <w:t>了解中式點心的基本概念</w:t>
            </w:r>
            <w:r>
              <w:rPr>
                <w:rFonts w:ascii="標楷體" w:eastAsia="標楷體" w:hAnsi="標楷體" w:hint="eastAsia"/>
              </w:rPr>
              <w:t>，並</w:t>
            </w:r>
            <w:r w:rsidRPr="004E1134">
              <w:rPr>
                <w:rFonts w:ascii="標楷體" w:eastAsia="標楷體" w:hAnsi="標楷體"/>
              </w:rPr>
              <w:t>學會製作中式點心</w:t>
            </w:r>
            <w:r>
              <w:rPr>
                <w:rFonts w:ascii="標楷體" w:eastAsia="標楷體" w:hAnsi="標楷體" w:hint="eastAsia"/>
              </w:rPr>
              <w:t>，</w:t>
            </w:r>
            <w:r w:rsidR="00F22ABB" w:rsidRPr="00F22ABB">
              <w:rPr>
                <w:rFonts w:ascii="標楷體" w:eastAsia="標楷體" w:hAnsi="標楷體"/>
              </w:rPr>
              <w:t>具備良好的工作態度與團隊合作精神，能夠在課堂與實踐中與同學協作，共同完成</w:t>
            </w:r>
            <w:r w:rsidR="00D75693">
              <w:rPr>
                <w:rFonts w:ascii="標楷體" w:eastAsia="標楷體" w:hAnsi="標楷體" w:hint="eastAsia"/>
              </w:rPr>
              <w:t>成品</w:t>
            </w:r>
            <w:r w:rsidR="00F22ABB" w:rsidRPr="00F22ABB">
              <w:rPr>
                <w:rFonts w:ascii="標楷體" w:eastAsia="標楷體" w:hAnsi="標楷體"/>
              </w:rPr>
              <w:t>。</w:t>
            </w:r>
          </w:p>
        </w:tc>
      </w:tr>
      <w:tr w:rsidR="00652460" w:rsidRPr="000A19B9" w14:paraId="31FAAEE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E3378BF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A7C06DC" w14:textId="0ED32FC1" w:rsidR="00553AFC" w:rsidRDefault="00553AFC" w:rsidP="00553AF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64073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、出席率、服裝儀容</w:t>
            </w:r>
          </w:p>
          <w:p w14:paraId="731FE6CF" w14:textId="77777777" w:rsidR="00553AFC" w:rsidRDefault="00553AFC" w:rsidP="00553AF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64073">
              <w:rPr>
                <w:rFonts w:ascii="標楷體" w:eastAsia="標楷體" w:hAnsi="標楷體" w:hint="eastAsia"/>
              </w:rPr>
              <w:t>期中考試</w:t>
            </w:r>
          </w:p>
          <w:p w14:paraId="47AC2455" w14:textId="0A022126" w:rsidR="00652460" w:rsidRPr="000A19B9" w:rsidRDefault="00553AFC" w:rsidP="00553AF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F64073">
              <w:rPr>
                <w:rFonts w:ascii="標楷體" w:eastAsia="標楷體" w:hAnsi="標楷體" w:hint="eastAsia"/>
              </w:rPr>
              <w:t>期末考試</w:t>
            </w:r>
          </w:p>
        </w:tc>
      </w:tr>
      <w:tr w:rsidR="00652460" w:rsidRPr="000A19B9" w14:paraId="33CBDCA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9151F45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A5D9938" w14:textId="19E8DAC5" w:rsidR="00652460" w:rsidRPr="000A19B9" w:rsidRDefault="00553AFC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期中考</w:t>
            </w:r>
            <w:r>
              <w:rPr>
                <w:rFonts w:eastAsia="標楷體" w:hint="eastAsia"/>
              </w:rPr>
              <w:t>30%</w:t>
            </w:r>
            <w:r>
              <w:rPr>
                <w:rFonts w:eastAsia="標楷體" w:hint="eastAsia"/>
              </w:rPr>
              <w:t>，期末考</w:t>
            </w:r>
            <w:r>
              <w:rPr>
                <w:rFonts w:eastAsia="標楷體" w:hint="eastAsia"/>
              </w:rPr>
              <w:t>30%</w:t>
            </w:r>
            <w:r>
              <w:rPr>
                <w:rFonts w:eastAsia="標楷體" w:hint="eastAsia"/>
              </w:rPr>
              <w:t>，平時考、出席率、參與度</w:t>
            </w:r>
            <w:r>
              <w:rPr>
                <w:rFonts w:eastAsia="標楷體" w:hint="eastAsia"/>
              </w:rPr>
              <w:t>40%</w:t>
            </w:r>
          </w:p>
        </w:tc>
      </w:tr>
      <w:tr w:rsidR="00652460" w:rsidRPr="000A19B9" w14:paraId="79718D1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DBB374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D802E00" w14:textId="1FB70C65" w:rsidR="00652460" w:rsidRPr="000A19B9" w:rsidRDefault="00AE1EF9" w:rsidP="00AE1EF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E1EF9">
              <w:rPr>
                <w:rFonts w:ascii="標楷體" w:eastAsia="標楷體" w:hAnsi="標楷體" w:hint="eastAsia"/>
              </w:rPr>
              <w:t>積極參與學習與實作</w:t>
            </w:r>
            <w:r>
              <w:rPr>
                <w:rFonts w:ascii="標楷體" w:eastAsia="標楷體" w:hAnsi="標楷體" w:hint="eastAsia"/>
              </w:rPr>
              <w:t>，懂得</w:t>
            </w:r>
            <w:r w:rsidRPr="00AE1EF9">
              <w:rPr>
                <w:rFonts w:ascii="標楷體" w:eastAsia="標楷體" w:hAnsi="標楷體" w:hint="eastAsia"/>
              </w:rPr>
              <w:t>團隊合作與相互學習：由於課程中會有分組實作，希望學生能夠發揮團隊合作精神，與同學們協同完成製作過程，互相學習、分享經驗。在團隊中發揮各自的特長，互相支持、互相學習，達成團隊目標。</w:t>
            </w:r>
          </w:p>
        </w:tc>
      </w:tr>
      <w:tr w:rsidR="00652460" w:rsidRPr="000A19B9" w14:paraId="1B6BE9C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143DA191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41C4D103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5F54B2C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7E518776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18C6A7B7" w14:textId="55800947" w:rsidR="00FC097A" w:rsidRPr="000A19B9" w:rsidRDefault="00436F01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4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81CD60C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54C578A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7CC7000D" w14:textId="10F56480" w:rsidR="00FC097A" w:rsidRPr="000A19B9" w:rsidRDefault="000151B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陳姿雅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959F86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0B9B1655" w14:textId="1B5A4DDA" w:rsidR="00FC097A" w:rsidRPr="000A19B9" w:rsidRDefault="000151B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中式點心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7B4740C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40D4E0E7" w14:textId="0A05F67E" w:rsidR="00FC097A" w:rsidRPr="000A19B9" w:rsidRDefault="000151B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餐技</w:t>
            </w:r>
          </w:p>
        </w:tc>
      </w:tr>
      <w:tr w:rsidR="00FC097A" w:rsidRPr="000A19B9" w14:paraId="58ECBB5B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36934ACA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4BA8F409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2BA6D024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98BCADF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2F2A60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1D82C49" w14:textId="11DC473E" w:rsidR="000151B4" w:rsidRPr="000A19B9" w:rsidRDefault="000151B4" w:rsidP="000151B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廣懋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0D27F33E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50AB5BC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769CFB3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DC78A4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0CD23F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3EA63DF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064991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640FFAA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2553527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5F553B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55C53A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7C013D" w14:textId="2D2B3953" w:rsidR="007F0837" w:rsidRPr="000A19B9" w:rsidRDefault="00777248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安全宣導、環境整理、分組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48395C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DCD3ABD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69230A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8F93AC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20EB4E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4EFBD32" w14:textId="4333A8FA" w:rsidR="007F0837" w:rsidRPr="000A19B9" w:rsidRDefault="00BF46CD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F46C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蘇式豆沙月餅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C39E0EF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3770C62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4139577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054F1D7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CE7595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C81C2F9" w14:textId="28FC46EF" w:rsidR="007F0837" w:rsidRPr="000A19B9" w:rsidRDefault="002B5500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F46C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菊花酥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</w:t>
            </w:r>
            <w:r w:rsidRPr="00BF46C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桃酥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21BD9F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E745DA5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053CB6B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DD1F8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0EAFAA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B760D1C" w14:textId="69E0B172" w:rsidR="00453B05" w:rsidRPr="000A19B9" w:rsidRDefault="002B5500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F46C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廣式月餅</w:t>
            </w:r>
            <w:r w:rsidR="0023072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</w:t>
            </w:r>
            <w:r w:rsidR="00EB6CB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麻糬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E1CAD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3300BAD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5B9B378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39DC7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CBF9EE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73FEF7D" w14:textId="7566AC1F" w:rsidR="00453B05" w:rsidRPr="000A19B9" w:rsidRDefault="002B5500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F46C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台式豆沙月餅</w:t>
            </w:r>
            <w:r w:rsidR="005535E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</w:t>
            </w:r>
            <w:r w:rsidR="001E7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桂圓蛋糕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D3419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587F3A7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36B4ED7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CAE9C3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AC108D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1039C9B" w14:textId="4BB4230F" w:rsidR="00453B05" w:rsidRPr="000A19B9" w:rsidRDefault="00D07C2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F46C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鳳梨酥</w:t>
            </w:r>
            <w:r w:rsidR="00AB06E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</w:t>
            </w:r>
            <w:r w:rsidR="0005714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黑眼豆豆麵包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29BC6A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D216F3A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3719671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607EA7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BBB6F3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662D38" w14:textId="42A2FFF7" w:rsidR="00453B05" w:rsidRPr="000A19B9" w:rsidRDefault="007772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EE185D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D9B59F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5112E5D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495688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D8B8B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336054" w14:textId="0D90CAA7" w:rsidR="00453B05" w:rsidRPr="000A19B9" w:rsidRDefault="00FA5BE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清明放假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1036F8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BDA4EEF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3885818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0839B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F9B7F7F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B76E655" w14:textId="4E2E5099" w:rsidR="00453B05" w:rsidRPr="000A19B9" w:rsidRDefault="00D07C2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F46C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綠豆椪</w:t>
            </w:r>
            <w:r w:rsidR="00CD503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</w:t>
            </w:r>
            <w:r w:rsidR="001E7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湯圓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B6F116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EFAD9E2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53B05" w:rsidRPr="000A19B9" w14:paraId="3A35473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4C7DEE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2BE43B8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838A590" w14:textId="5DB3C87F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蛋黃酥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34563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2DD1C3B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6790D481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17F0E62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8FA91A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B1963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ADDB0AC" w14:textId="49B2FAD9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太陽餅</w:t>
            </w:r>
            <w:r w:rsidR="00581AD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、綜合水果凍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CFA2C2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9A3B202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41270F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B9F72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C4C5C1A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8763AB8" w14:textId="45104867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椰蓉酥</w:t>
            </w:r>
            <w:r w:rsidR="001E7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="0005714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八寶粥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AB7869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DB48389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774FEBD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91A29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17318D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D4DEFE" w14:textId="0D2CFDB4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牛舌餅</w:t>
            </w:r>
            <w:r w:rsidR="001E7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="00FD65E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紅豆抹茶奶酪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D7B77F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B6E3DB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1FD6828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17D2E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D01BCB5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6B143B9" w14:textId="142E1DBA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金月娘酥</w:t>
            </w:r>
            <w:r w:rsidR="001E7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</w:t>
            </w:r>
            <w:r w:rsidR="008D3A8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雪花酥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7FCD1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6ED11F4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3B10980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93F9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E87A1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E9F903B" w14:textId="7A4C75C9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酥皮蛋塔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A6CE7C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055812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1C4D1AF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A46D1B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CFA5942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B3F1882" w14:textId="4FDE50BA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咖哩餃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、芋頭西米露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E9C23D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717EF88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6172169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511029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9C90C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69FD4C" w14:textId="28D81B0C" w:rsidR="00453B05" w:rsidRPr="000A19B9" w:rsidRDefault="0054224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蔥油餅</w:t>
            </w:r>
            <w:r w:rsidR="00CD503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、芒果奶酪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2274DD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8E2D77F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52B02B8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0D9E84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2B035C4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0BA1E7" w14:textId="38E6D8D0" w:rsidR="00453B05" w:rsidRPr="000A19B9" w:rsidRDefault="00D32331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水餃、地瓜圓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24F04F0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C7D6C4A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5A2EB3D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8288F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9CCA0E0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A449FF8" w14:textId="4C5DEAF6" w:rsidR="00453B05" w:rsidRPr="000A19B9" w:rsidRDefault="007772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5B9CAD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3A709C6" w14:textId="77777777"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3822AE8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B620D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15A003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2A83B68" w14:textId="11077DAA" w:rsidR="00453B05" w:rsidRPr="000A19B9" w:rsidRDefault="007772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環境整理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BAD9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407705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17083E1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8DE488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F85026F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CBB2BAC" w14:textId="1A0519D9" w:rsidR="000A19B9" w:rsidRPr="000A19B9" w:rsidRDefault="007772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3874D08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8A32D29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32438533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</w:t>
      </w:r>
      <w:r w:rsidRPr="000A19B9">
        <w:rPr>
          <w:rFonts w:ascii="標楷體" w:eastAsia="標楷體" w:hAnsi="標楷體" w:hint="eastAsia"/>
        </w:rPr>
        <w:lastRenderedPageBreak/>
        <w:t>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DA51" w14:textId="77777777" w:rsidR="002F25A4" w:rsidRDefault="002F25A4">
      <w:r>
        <w:separator/>
      </w:r>
    </w:p>
  </w:endnote>
  <w:endnote w:type="continuationSeparator" w:id="0">
    <w:p w14:paraId="736A2B28" w14:textId="77777777" w:rsidR="002F25A4" w:rsidRDefault="002F2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F6A63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06712871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02B56" w14:textId="77777777" w:rsidR="002F25A4" w:rsidRDefault="002F25A4">
      <w:r>
        <w:separator/>
      </w:r>
    </w:p>
  </w:footnote>
  <w:footnote w:type="continuationSeparator" w:id="0">
    <w:p w14:paraId="6BDB329E" w14:textId="77777777" w:rsidR="002F25A4" w:rsidRDefault="002F2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883908543">
    <w:abstractNumId w:val="3"/>
  </w:num>
  <w:num w:numId="2" w16cid:durableId="1814105094">
    <w:abstractNumId w:val="2"/>
  </w:num>
  <w:num w:numId="3" w16cid:durableId="569998526">
    <w:abstractNumId w:val="1"/>
  </w:num>
  <w:num w:numId="4" w16cid:durableId="72668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1B4"/>
    <w:rsid w:val="000158FD"/>
    <w:rsid w:val="0002255F"/>
    <w:rsid w:val="000312FA"/>
    <w:rsid w:val="0004281B"/>
    <w:rsid w:val="0005372D"/>
    <w:rsid w:val="00053FCE"/>
    <w:rsid w:val="000552C4"/>
    <w:rsid w:val="00056C20"/>
    <w:rsid w:val="0005714E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A75C0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2B9"/>
    <w:rsid w:val="001B59F8"/>
    <w:rsid w:val="001B6D46"/>
    <w:rsid w:val="001C04EB"/>
    <w:rsid w:val="001C16BD"/>
    <w:rsid w:val="001C20C3"/>
    <w:rsid w:val="001D3F6A"/>
    <w:rsid w:val="001D4B9E"/>
    <w:rsid w:val="001E05D1"/>
    <w:rsid w:val="001E48CC"/>
    <w:rsid w:val="001E7306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072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B5500"/>
    <w:rsid w:val="002C0E49"/>
    <w:rsid w:val="002C4D88"/>
    <w:rsid w:val="002D5EF3"/>
    <w:rsid w:val="002E3770"/>
    <w:rsid w:val="002E416F"/>
    <w:rsid w:val="002E7B74"/>
    <w:rsid w:val="002F25A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6F59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3A26"/>
    <w:rsid w:val="0041521E"/>
    <w:rsid w:val="004204BB"/>
    <w:rsid w:val="00421162"/>
    <w:rsid w:val="00423BBB"/>
    <w:rsid w:val="00430000"/>
    <w:rsid w:val="0043024E"/>
    <w:rsid w:val="004318C5"/>
    <w:rsid w:val="00436F01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1134"/>
    <w:rsid w:val="004E6AEE"/>
    <w:rsid w:val="004F0EFE"/>
    <w:rsid w:val="004F1E97"/>
    <w:rsid w:val="004F6281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224B"/>
    <w:rsid w:val="00546582"/>
    <w:rsid w:val="005535E5"/>
    <w:rsid w:val="00553AFC"/>
    <w:rsid w:val="005549C3"/>
    <w:rsid w:val="00557914"/>
    <w:rsid w:val="005609F8"/>
    <w:rsid w:val="00565B50"/>
    <w:rsid w:val="00581AD2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5D7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7248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3A81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5646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3610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2BC2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6EB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1EF9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437"/>
    <w:rsid w:val="00B85D61"/>
    <w:rsid w:val="00B91CA7"/>
    <w:rsid w:val="00B92AC4"/>
    <w:rsid w:val="00B9558C"/>
    <w:rsid w:val="00BA3709"/>
    <w:rsid w:val="00BB2DC8"/>
    <w:rsid w:val="00BC09E1"/>
    <w:rsid w:val="00BC4BD2"/>
    <w:rsid w:val="00BC5E24"/>
    <w:rsid w:val="00BC7B18"/>
    <w:rsid w:val="00BD51EA"/>
    <w:rsid w:val="00BE4DC3"/>
    <w:rsid w:val="00BE4E2A"/>
    <w:rsid w:val="00BE5749"/>
    <w:rsid w:val="00BF04FA"/>
    <w:rsid w:val="00BF46CD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31C6F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93CCF"/>
    <w:rsid w:val="00CA163F"/>
    <w:rsid w:val="00CB1AAD"/>
    <w:rsid w:val="00CD0402"/>
    <w:rsid w:val="00CD469C"/>
    <w:rsid w:val="00CD503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07C2C"/>
    <w:rsid w:val="00D108BB"/>
    <w:rsid w:val="00D10C51"/>
    <w:rsid w:val="00D13EEC"/>
    <w:rsid w:val="00D17E2D"/>
    <w:rsid w:val="00D244C4"/>
    <w:rsid w:val="00D3202F"/>
    <w:rsid w:val="00D32331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75693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6C9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B6CBB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15E29"/>
    <w:rsid w:val="00F22ABB"/>
    <w:rsid w:val="00F24B2D"/>
    <w:rsid w:val="00F25AEB"/>
    <w:rsid w:val="00F33C64"/>
    <w:rsid w:val="00F37A5F"/>
    <w:rsid w:val="00F5290E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A5BE4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65EE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EB0C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2622</TotalTime>
  <Pages>2</Pages>
  <Words>180</Words>
  <Characters>1027</Characters>
  <Application>Microsoft Office Word</Application>
  <DocSecurity>0</DocSecurity>
  <Lines>8</Lines>
  <Paragraphs>2</Paragraphs>
  <ScaleCrop>false</ScaleCrop>
  <Company>User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姿雅 陳</cp:lastModifiedBy>
  <cp:revision>49</cp:revision>
  <cp:lastPrinted>2009-02-11T08:45:00Z</cp:lastPrinted>
  <dcterms:created xsi:type="dcterms:W3CDTF">2025-02-10T01:46:00Z</dcterms:created>
  <dcterms:modified xsi:type="dcterms:W3CDTF">2025-02-16T12:19:00Z</dcterms:modified>
</cp:coreProperties>
</file>