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F54B5C">
        <w:t>2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0B5BEE">
        <w:rPr>
          <w:rFonts w:hint="eastAsia"/>
        </w:rPr>
        <w:t xml:space="preserve"> 三</w:t>
      </w:r>
      <w:r w:rsidR="00652460">
        <w:t>年級</w:t>
      </w:r>
      <w:r w:rsidR="000B5BEE">
        <w:rPr>
          <w:rFonts w:hint="eastAsia"/>
        </w:rPr>
        <w:t xml:space="preserve"> 時尚</w:t>
      </w:r>
      <w:r w:rsidR="00652460"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74"/>
        <w:gridCol w:w="695"/>
        <w:gridCol w:w="864"/>
        <w:gridCol w:w="1276"/>
        <w:gridCol w:w="709"/>
        <w:gridCol w:w="1503"/>
      </w:tblGrid>
      <w:tr w:rsidR="000B5BE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B5BEE" w:rsidRDefault="000B5BEE" w:rsidP="000B5BEE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0B5BEE" w:rsidRDefault="00E06724" w:rsidP="000B5BEE">
            <w:pPr>
              <w:spacing w:line="40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了解造型</w:t>
            </w:r>
            <w:r w:rsidR="000B5BEE">
              <w:rPr>
                <w:rFonts w:ascii="新細明體" w:hAnsi="新細明體" w:hint="eastAsia"/>
              </w:rPr>
              <w:t>及美化修飾的技巧，並可獨立操作</w:t>
            </w:r>
          </w:p>
        </w:tc>
      </w:tr>
      <w:tr w:rsidR="000B5BE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B5BEE" w:rsidRDefault="000B5BEE" w:rsidP="000B5BEE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0B5BEE" w:rsidRDefault="000B5BEE" w:rsidP="000B5BEE">
            <w:pPr>
              <w:spacing w:line="400" w:lineRule="exact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課堂態度、作品、到課率</w:t>
            </w:r>
          </w:p>
        </w:tc>
      </w:tr>
      <w:tr w:rsidR="000B5BE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B5BEE" w:rsidRDefault="000B5BEE" w:rsidP="000B5BEE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0B5BEE" w:rsidRDefault="000B5BEE" w:rsidP="000B5BEE">
            <w:pPr>
              <w:spacing w:line="400" w:lineRule="exact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課堂態度、作品、到課率</w:t>
            </w:r>
          </w:p>
        </w:tc>
      </w:tr>
      <w:tr w:rsidR="000B5BE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B5BEE" w:rsidRDefault="000B5BEE" w:rsidP="000B5BEE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0B5BEE" w:rsidRDefault="000B5BEE" w:rsidP="000B5BEE">
            <w:pPr>
              <w:spacing w:line="400" w:lineRule="exact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可以獨力完成個人造型</w:t>
            </w:r>
          </w:p>
        </w:tc>
      </w:tr>
      <w:tr w:rsidR="00652460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Default="00652460" w:rsidP="00BD51EA">
            <w:pPr>
              <w:spacing w:line="400" w:lineRule="exact"/>
            </w:pPr>
            <w:r>
              <w:t>五、教學進度</w:t>
            </w:r>
          </w:p>
        </w:tc>
      </w:tr>
      <w:tr w:rsidR="000B5BEE" w:rsidRPr="00BD51EA" w:rsidTr="000B5BEE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0B5BEE" w:rsidRPr="00BD51EA" w:rsidRDefault="000B5BEE" w:rsidP="000B5BE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胡馨芝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140" w:type="dxa"/>
            <w:gridSpan w:val="2"/>
            <w:shd w:val="clear" w:color="auto" w:fill="auto"/>
            <w:vAlign w:val="center"/>
          </w:tcPr>
          <w:p w:rsidR="000B5BEE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造型應用與實務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時尚三忠</w:t>
            </w:r>
          </w:p>
        </w:tc>
      </w:tr>
      <w:tr w:rsidR="000B5BEE" w:rsidRPr="00BD51EA" w:rsidTr="000B5BEE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0B5BEE" w:rsidRPr="00BD51EA" w:rsidRDefault="000B5BEE" w:rsidP="000B5BE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140" w:type="dxa"/>
            <w:gridSpan w:val="2"/>
            <w:shd w:val="clear" w:color="auto" w:fill="auto"/>
            <w:vAlign w:val="center"/>
          </w:tcPr>
          <w:p w:rsidR="000B5BEE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82036D" w:rsidRPr="00BD51EA" w:rsidRDefault="00B749EB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BD51EA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BD51EA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BD51EA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BD51EA" w:rsidRDefault="00241773" w:rsidP="002F5A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2F5AF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7F0837" w:rsidRPr="00BD51EA" w:rsidRDefault="000B5BEE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F0837" w:rsidRPr="00BD51EA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2C0E49" w:rsidRPr="002C0E49" w:rsidRDefault="002F5AF5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、2/17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補上班上課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(2/15)</w:t>
            </w:r>
          </w:p>
        </w:tc>
      </w:tr>
      <w:tr w:rsidR="00164C42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164C42" w:rsidRDefault="00164C42" w:rsidP="00164C4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年代流行重點分析p8~p30</w:t>
            </w:r>
          </w:p>
          <w:p w:rsidR="00164C42" w:rsidRDefault="00164C42" w:rsidP="00164C42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染髮講解(顏色選擇及使用方式)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164C42" w:rsidRDefault="00164C42" w:rsidP="00164C4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性別平等教育、消費者保護教育</w:t>
            </w:r>
          </w:p>
        </w:tc>
      </w:tr>
      <w:tr w:rsidR="00164C42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164C42" w:rsidRDefault="00164C42" w:rsidP="00164C42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全染 片染 區塊染 挑染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164C42" w:rsidRDefault="00164C42" w:rsidP="00164C4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法治教育、性別平等教育、消費者保護教育</w:t>
            </w:r>
          </w:p>
        </w:tc>
      </w:tr>
      <w:tr w:rsidR="000B5BEE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0B5BEE" w:rsidRDefault="000B5BEE" w:rsidP="000B5BEE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全染 片染 區塊染 挑染實作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0B5BEE" w:rsidRPr="002C0E49" w:rsidRDefault="000B5BEE" w:rsidP="000B5BE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</w:t>
            </w:r>
            <w:r w:rsidRPr="00D000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優良讀物巡迴書展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、03/07</w:t>
            </w:r>
            <w:r w:rsidRPr="0002255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仰德青年模範生票選活動</w:t>
            </w:r>
          </w:p>
        </w:tc>
      </w:tr>
      <w:tr w:rsidR="000B5BEE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0B5BEE" w:rsidRDefault="000B5BEE" w:rsidP="000B5BEE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年代流行重點分析</w:t>
            </w:r>
          </w:p>
          <w:p w:rsidR="000B5BEE" w:rsidRDefault="000B5BEE" w:rsidP="000B5BEE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髮束製作各式顏色挑染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0B5BEE" w:rsidRPr="002C0E49" w:rsidRDefault="00164C42" w:rsidP="000B5BE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性別平等教育、消費者保護教育</w:t>
            </w:r>
          </w:p>
        </w:tc>
      </w:tr>
      <w:tr w:rsidR="000B5BEE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0B5BEE" w:rsidRPr="000B5BEE" w:rsidRDefault="000B5BEE" w:rsidP="000B5BE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時尚元素分析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0B5BEE" w:rsidRPr="002C0E49" w:rsidRDefault="00164C42" w:rsidP="000B5BE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性別平等教育</w:t>
            </w:r>
          </w:p>
        </w:tc>
      </w:tr>
      <w:tr w:rsidR="000B5BEE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0B5BEE" w:rsidRPr="005A1984" w:rsidRDefault="000B5BEE" w:rsidP="000B5BEE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</w:t>
            </w:r>
            <w:r w:rsidRPr="00DB745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高一二三期中考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0B5BEE" w:rsidRPr="005A1984" w:rsidRDefault="000B5BEE" w:rsidP="000B5BEE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</w:t>
            </w:r>
            <w:r w:rsidRPr="00DB745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高一二三期中考</w:t>
            </w:r>
          </w:p>
        </w:tc>
      </w:tr>
      <w:tr w:rsidR="000B5BEE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0B5BEE" w:rsidRPr="005A1984" w:rsidRDefault="000B5BEE" w:rsidP="000B5BE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0B5BEE" w:rsidRPr="005A1984" w:rsidRDefault="000B5BEE" w:rsidP="000B5BE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</w:p>
        </w:tc>
      </w:tr>
      <w:tr w:rsidR="000B5BEE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壓貼燙髮尾自然彎度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0B5BEE" w:rsidRPr="002C0E49" w:rsidRDefault="00164C42" w:rsidP="000B5BE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性別平等教育、消費者保護教育</w:t>
            </w:r>
          </w:p>
        </w:tc>
      </w:tr>
      <w:tr w:rsidR="000B5BEE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4/17-19高三期末考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0B5BEE" w:rsidRPr="002C0E49" w:rsidRDefault="000B5BEE" w:rsidP="000B5BE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4/15親職日補假、4/17-19高三期末考</w:t>
            </w:r>
          </w:p>
        </w:tc>
      </w:tr>
      <w:tr w:rsidR="00164C42" w:rsidRPr="00791590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64C42" w:rsidRPr="00791590" w:rsidRDefault="00164C42" w:rsidP="00164C4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64C42" w:rsidRPr="00791590" w:rsidRDefault="00164C42" w:rsidP="00164C4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164C42" w:rsidRDefault="00164C42" w:rsidP="00164C4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時尚造型演練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164C42" w:rsidRPr="00791590" w:rsidRDefault="00164C42" w:rsidP="00164C4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164C42" w:rsidRPr="00164C42" w:rsidRDefault="00164C42" w:rsidP="00164C42">
            <w:pPr>
              <w:rPr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法治教育、性別平等教育</w:t>
            </w:r>
          </w:p>
        </w:tc>
      </w:tr>
      <w:tr w:rsidR="00164C42" w:rsidRPr="004B2240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64C42" w:rsidRPr="004B2240" w:rsidRDefault="00164C42" w:rsidP="00164C4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64C42" w:rsidRPr="004B2240" w:rsidRDefault="00164C42" w:rsidP="00164C4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164C42" w:rsidRDefault="00164C42" w:rsidP="00164C4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銀絲燙渣男燙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164C42" w:rsidRPr="004B2240" w:rsidRDefault="00164C42" w:rsidP="00164C4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164C42" w:rsidRPr="00164C42" w:rsidRDefault="00164C42" w:rsidP="00164C42">
            <w:pPr>
              <w:rPr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法治教育、性別平等教育</w:t>
            </w:r>
          </w:p>
        </w:tc>
      </w:tr>
      <w:tr w:rsidR="00164C42" w:rsidRPr="004B2240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64C42" w:rsidRPr="004B2240" w:rsidRDefault="00164C42" w:rsidP="00164C4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64C42" w:rsidRPr="004B2240" w:rsidRDefault="00164C42" w:rsidP="00164C4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164C42" w:rsidRDefault="00164C42" w:rsidP="00164C4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時尚造型演練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164C42" w:rsidRPr="004B2240" w:rsidRDefault="00164C42" w:rsidP="00164C4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164C42" w:rsidRPr="00164C42" w:rsidRDefault="00164C42" w:rsidP="00164C42">
            <w:pPr>
              <w:rPr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法治教育、性別平等教育</w:t>
            </w:r>
          </w:p>
        </w:tc>
      </w:tr>
      <w:tr w:rsidR="00164C42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164C42" w:rsidRDefault="00164C42" w:rsidP="00164C4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繞燙實作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164C42" w:rsidRPr="00164C42" w:rsidRDefault="00164C42" w:rsidP="00164C42">
            <w:pPr>
              <w:rPr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法治教育、</w:t>
            </w:r>
            <w:r w:rsidRPr="00164C42">
              <w:rPr>
                <w:rFonts w:ascii="標楷體" w:eastAsia="標楷體" w:hAnsi="標楷體" w:hint="eastAsia"/>
                <w:sz w:val="18"/>
                <w:szCs w:val="18"/>
              </w:rPr>
              <w:t>消費者保護教育</w:t>
            </w:r>
          </w:p>
        </w:tc>
      </w:tr>
      <w:tr w:rsidR="00164C42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164C42" w:rsidRDefault="00164C42" w:rsidP="00164C4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整體造型演練</w:t>
            </w:r>
          </w:p>
          <w:p w:rsidR="00164C42" w:rsidRDefault="00164C42" w:rsidP="00164C4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髮型設計討論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164C42" w:rsidRPr="00164C42" w:rsidRDefault="00164C42" w:rsidP="00164C42">
            <w:pPr>
              <w:rPr>
                <w:sz w:val="18"/>
                <w:szCs w:val="18"/>
              </w:rPr>
            </w:pPr>
            <w:r w:rsidRPr="00164C42">
              <w:rPr>
                <w:rFonts w:ascii="標楷體" w:eastAsia="標楷體" w:hAnsi="標楷體" w:hint="eastAsia"/>
                <w:sz w:val="18"/>
                <w:szCs w:val="18"/>
              </w:rPr>
              <w:t>消費者保護教育</w:t>
            </w:r>
          </w:p>
        </w:tc>
      </w:tr>
      <w:tr w:rsidR="00164C42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164C42" w:rsidRDefault="00164C42" w:rsidP="00164C4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整體造型演練</w:t>
            </w:r>
          </w:p>
          <w:p w:rsidR="00164C42" w:rsidRDefault="00164C42" w:rsidP="00164C4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髮型設計實作分享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164C42" w:rsidRPr="00BD51EA" w:rsidRDefault="00164C42" w:rsidP="00164C4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164C42" w:rsidRPr="00164C42" w:rsidRDefault="00164C42" w:rsidP="00164C42">
            <w:pPr>
              <w:rPr>
                <w:sz w:val="18"/>
                <w:szCs w:val="18"/>
              </w:rPr>
            </w:pPr>
            <w:bookmarkStart w:id="0" w:name="_GoBack"/>
            <w:bookmarkEnd w:id="0"/>
            <w:r w:rsidRPr="00164C42">
              <w:rPr>
                <w:rFonts w:ascii="標楷體" w:eastAsia="標楷體" w:hAnsi="標楷體" w:hint="eastAsia"/>
                <w:sz w:val="18"/>
                <w:szCs w:val="18"/>
              </w:rPr>
              <w:t>性別平等教育、消費者保護教育</w:t>
            </w:r>
          </w:p>
        </w:tc>
      </w:tr>
      <w:tr w:rsidR="000B5BEE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B5BEE" w:rsidRDefault="000B5BEE" w:rsidP="000B5BE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0B5BEE" w:rsidRPr="002C0E49" w:rsidRDefault="000B5BEE" w:rsidP="000B5BE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</w:t>
            </w:r>
          </w:p>
        </w:tc>
      </w:tr>
      <w:tr w:rsidR="000B5BEE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B5BEE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B5BEE" w:rsidRDefault="000B5BEE" w:rsidP="000B5BE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0B5BEE" w:rsidRPr="002C0E49" w:rsidRDefault="000B5BEE" w:rsidP="000B5BE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6/10端午節放假</w:t>
            </w:r>
          </w:p>
        </w:tc>
      </w:tr>
      <w:tr w:rsidR="000B5BEE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B5BEE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B5BEE" w:rsidRDefault="000B5BEE" w:rsidP="000B5BE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0B5BEE" w:rsidRPr="002C0E49" w:rsidRDefault="000B5BEE" w:rsidP="000B5BE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高一二期末考</w:t>
            </w:r>
          </w:p>
        </w:tc>
      </w:tr>
      <w:tr w:rsidR="000B5BEE" w:rsidRPr="00BD51EA" w:rsidTr="00164C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B5BEE" w:rsidRDefault="000B5BEE" w:rsidP="000B5BE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0B5BEE" w:rsidRPr="00BD51EA" w:rsidRDefault="000B5BEE" w:rsidP="000B5BE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B5BEE" w:rsidRPr="00BD51EA" w:rsidRDefault="000B5BEE" w:rsidP="000B5BE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0B5BEE" w:rsidRPr="002C0E49" w:rsidRDefault="000B5BEE" w:rsidP="000B5BE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法律常識大會考</w:t>
            </w: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64C42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5BEE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64C4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6724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B97FF1F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2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4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F2C64-575E-4CE3-95EC-7AA67241E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0</TotalTime>
  <Pages>1</Pages>
  <Words>690</Words>
  <Characters>470</Characters>
  <Application>Microsoft Office Word</Application>
  <DocSecurity>0</DocSecurity>
  <Lines>3</Lines>
  <Paragraphs>2</Paragraphs>
  <ScaleCrop>false</ScaleCrop>
  <Company>User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ydvs</cp:lastModifiedBy>
  <cp:revision>2</cp:revision>
  <cp:lastPrinted>2009-02-11T08:45:00Z</cp:lastPrinted>
  <dcterms:created xsi:type="dcterms:W3CDTF">2024-02-29T01:40:00Z</dcterms:created>
  <dcterms:modified xsi:type="dcterms:W3CDTF">2024-02-29T01:40:00Z</dcterms:modified>
</cp:coreProperties>
</file>