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AB2232">
        <w:rPr>
          <w:rFonts w:ascii="標楷體" w:eastAsia="標楷體" w:hAnsi="標楷體" w:hint="eastAsia"/>
        </w:rPr>
        <w:t xml:space="preserve"> 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</w:t>
      </w:r>
      <w:r w:rsidR="00AB2232">
        <w:rPr>
          <w:rFonts w:ascii="標楷體" w:eastAsia="標楷體" w:hAnsi="標楷體" w:hint="eastAsia"/>
        </w:rPr>
        <w:t>烘焙實務</w:t>
      </w:r>
      <w:r w:rsidR="000A19B9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DA326E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A326E" w:rsidRPr="000E242F" w:rsidRDefault="00DA326E" w:rsidP="00DA326E">
            <w:pPr>
              <w:spacing w:line="400" w:lineRule="exact"/>
              <w:jc w:val="both"/>
              <w:rPr>
                <w:rFonts w:ascii="標楷體" w:eastAsia="標楷體" w:hAnsi="標楷體" w:cs="標楷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 w:val="20"/>
                <w:szCs w:val="20"/>
              </w:rPr>
              <w:t>讓學生對烘焙產品了解更多，提升學生品德技能，為往後生涯規劃有更多的興趣</w:t>
            </w:r>
          </w:p>
        </w:tc>
      </w:tr>
      <w:tr w:rsidR="00DA326E" w:rsidRPr="000A19B9" w:rsidTr="00852AC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DA326E" w:rsidRPr="00BF6E2A" w:rsidRDefault="00DA326E" w:rsidP="00DA326E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kern w:val="0"/>
                <w:sz w:val="20"/>
                <w:szCs w:val="20"/>
              </w:rPr>
            </w:pPr>
            <w:r w:rsidRPr="00BF6E2A">
              <w:rPr>
                <w:rFonts w:ascii="標楷體" w:eastAsia="標楷體" w:hAnsi="標楷體" w:hint="eastAsia"/>
                <w:sz w:val="20"/>
                <w:szCs w:val="20"/>
              </w:rPr>
              <w:t>採多元評量，評量方式為：□紙筆測驗</w:t>
            </w:r>
            <w:r w:rsidRPr="00BF6E2A">
              <w:rPr>
                <w:rFonts w:ascii="標楷體" w:eastAsia="標楷體" w:hAnsi="標楷體" w:cs="標楷體" w:hint="eastAsia"/>
                <w:b/>
                <w:sz w:val="20"/>
                <w:szCs w:val="20"/>
              </w:rPr>
              <w:t>■</w:t>
            </w:r>
            <w:r w:rsidRPr="00BF6E2A">
              <w:rPr>
                <w:rFonts w:ascii="標楷體" w:eastAsia="標楷體" w:hAnsi="標楷體" w:hint="eastAsia"/>
                <w:sz w:val="20"/>
                <w:szCs w:val="20"/>
              </w:rPr>
              <w:t>檔案評量</w:t>
            </w:r>
            <w:r w:rsidRPr="00BF6E2A">
              <w:rPr>
                <w:rFonts w:ascii="標楷體" w:eastAsia="標楷體" w:hAnsi="標楷體" w:cs="標楷體" w:hint="eastAsia"/>
                <w:b/>
                <w:sz w:val="20"/>
                <w:szCs w:val="20"/>
              </w:rPr>
              <w:t>■</w:t>
            </w:r>
            <w:r w:rsidRPr="00BF6E2A">
              <w:rPr>
                <w:rFonts w:ascii="標楷體" w:eastAsia="標楷體" w:hAnsi="標楷體" w:hint="eastAsia"/>
                <w:sz w:val="20"/>
                <w:szCs w:val="20"/>
              </w:rPr>
              <w:t>習作評量</w:t>
            </w:r>
            <w:r w:rsidRPr="00BF6E2A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Pr="00BF6E2A">
              <w:rPr>
                <w:rFonts w:ascii="標楷體" w:eastAsia="標楷體" w:hAnsi="標楷體" w:hint="eastAsia"/>
                <w:sz w:val="20"/>
                <w:szCs w:val="20"/>
              </w:rPr>
              <w:t>□口語評量</w:t>
            </w:r>
            <w:r w:rsidRPr="00BF6E2A">
              <w:rPr>
                <w:rFonts w:ascii="標楷體" w:eastAsia="標楷體" w:hAnsi="標楷體" w:cs="標楷體" w:hint="eastAsia"/>
                <w:b/>
                <w:sz w:val="20"/>
                <w:szCs w:val="20"/>
              </w:rPr>
              <w:t>■</w:t>
            </w:r>
            <w:r w:rsidRPr="00BF6E2A">
              <w:rPr>
                <w:rFonts w:ascii="標楷體" w:eastAsia="標楷體" w:hAnsi="標楷體" w:hint="eastAsia"/>
                <w:sz w:val="20"/>
                <w:szCs w:val="20"/>
              </w:rPr>
              <w:t>其他：______________</w:t>
            </w:r>
          </w:p>
        </w:tc>
      </w:tr>
      <w:tr w:rsidR="00DA326E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A326E" w:rsidRPr="00BF6E2A" w:rsidRDefault="00DA326E" w:rsidP="00DA326E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kern w:val="0"/>
                <w:sz w:val="20"/>
                <w:szCs w:val="20"/>
              </w:rPr>
            </w:pPr>
            <w:r w:rsidRPr="007815B8">
              <w:rPr>
                <w:rFonts w:ascii="華康超明體" w:eastAsia="華康超明體" w:hAnsi="標楷體" w:hint="eastAsia"/>
                <w:bCs/>
                <w:spacing w:val="-6"/>
                <w:sz w:val="22"/>
                <w:szCs w:val="22"/>
              </w:rPr>
              <w:t>定期評量佔40% （段考）、平時評量佔60%</w:t>
            </w:r>
          </w:p>
        </w:tc>
      </w:tr>
      <w:tr w:rsidR="00DA326E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DA326E" w:rsidRDefault="00DA326E" w:rsidP="00DA326E">
            <w:pPr>
              <w:spacing w:line="400" w:lineRule="exact"/>
            </w:pPr>
            <w:r>
              <w:rPr>
                <w:rFonts w:ascii="標楷體" w:eastAsia="標楷體" w:hAnsi="標楷體" w:cs="標楷體" w:hint="eastAsia"/>
                <w:b/>
                <w:kern w:val="0"/>
                <w:sz w:val="20"/>
                <w:szCs w:val="20"/>
              </w:rPr>
              <w:t>對烘焙及中式點心製作能有更多收穫及技能更成長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0A19B9" w:rsidRDefault="00AB2232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4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0A19B9" w:rsidRDefault="00AB2232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陳璿謙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0A19B9" w:rsidRDefault="00AB2232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自編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C097A" w:rsidRPr="000A19B9" w:rsidRDefault="00AB2232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餐二孝</w:t>
            </w:r>
          </w:p>
        </w:tc>
      </w:tr>
      <w:tr w:rsidR="00FC097A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AB2232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課程介紹及計算方法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DA326E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實習教室安全規定及使用設備宣導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,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鳳梨酥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DA326E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蘇式豆沙月餅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蛋黃酥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菊花酥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綠豆椪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桃酥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台式月餅融入</w:t>
            </w:r>
            <w:r w:rsidRPr="00704E83">
              <w:rPr>
                <w:rFonts w:ascii="標楷體" w:eastAsia="標楷體" w:hAnsi="標楷體"/>
                <w:sz w:val="22"/>
                <w:szCs w:val="22"/>
              </w:rPr>
              <w:t>多元文化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A326E" w:rsidRDefault="00DA326E" w:rsidP="00DA32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DA326E" w:rsidRPr="000A19B9" w:rsidRDefault="00DA326E" w:rsidP="00DA32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廣式月餅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791590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素食老婆餅融入</w:t>
            </w:r>
            <w:r w:rsidRPr="00704E83">
              <w:rPr>
                <w:rFonts w:ascii="標楷體" w:eastAsia="標楷體" w:hAnsi="標楷體"/>
                <w:sz w:val="22"/>
                <w:szCs w:val="22"/>
              </w:rPr>
              <w:t>性別平等教育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4B2240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咖哩餃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椰蓉酥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太陽餅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lastRenderedPageBreak/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蛋塔融入</w:t>
            </w:r>
            <w:r w:rsidRPr="00704E83">
              <w:rPr>
                <w:rFonts w:ascii="標楷體" w:eastAsia="標楷體" w:hAnsi="標楷體"/>
                <w:sz w:val="22"/>
                <w:szCs w:val="22"/>
              </w:rPr>
              <w:t>環保教育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蒜蓉酥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BD51EA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泡餅融入</w:t>
            </w:r>
            <w:r w:rsidRPr="00704E83">
              <w:rPr>
                <w:rFonts w:ascii="標楷體" w:eastAsia="標楷體" w:hAnsi="標楷體"/>
                <w:sz w:val="22"/>
                <w:szCs w:val="22"/>
              </w:rPr>
              <w:t>永續發展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製作流程及注意事項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實習教室整理維護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DA326E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A326E" w:rsidRDefault="00DA326E" w:rsidP="00DA326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DA326E" w:rsidRPr="000A19B9" w:rsidRDefault="00DA326E" w:rsidP="00DA326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A326E" w:rsidRPr="000A19B9" w:rsidRDefault="00DA326E" w:rsidP="00DA326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12978" w:rsidRDefault="00312978">
      <w:r>
        <w:separator/>
      </w:r>
    </w:p>
  </w:endnote>
  <w:endnote w:type="continuationSeparator" w:id="0">
    <w:p w:rsidR="00312978" w:rsidRDefault="0031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altName w:val="LANTINGHEI TC DEMIBOLD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華康超明體">
    <w:altName w:val="微軟正黑體"/>
    <w:panose1 w:val="020B0604020202020204"/>
    <w:charset w:val="88"/>
    <w:family w:val="modern"/>
    <w:pitch w:val="fixed"/>
    <w:sig w:usb0="80000001" w:usb1="28091800" w:usb2="00000016" w:usb3="00000000" w:csb0="00100000" w:csb1="00000000"/>
  </w:font>
  <w:font w:name="¼Ð·¢Åé">
    <w:altName w:val="Arial"/>
    <w:panose1 w:val="020B0604020202020204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12978" w:rsidRDefault="00312978">
      <w:r>
        <w:separator/>
      </w:r>
    </w:p>
  </w:footnote>
  <w:footnote w:type="continuationSeparator" w:id="0">
    <w:p w:rsidR="00312978" w:rsidRDefault="00312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720517765">
    <w:abstractNumId w:val="3"/>
  </w:num>
  <w:num w:numId="2" w16cid:durableId="1818454705">
    <w:abstractNumId w:val="2"/>
  </w:num>
  <w:num w:numId="3" w16cid:durableId="1948542376">
    <w:abstractNumId w:val="1"/>
  </w:num>
  <w:num w:numId="4" w16cid:durableId="30888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2978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525F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1EED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2232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078A0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326E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0E7E02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CF071-CB8C-4B43-A9A9-172414223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C:\Users\User\Documents\自訂 Office 範本\112-2 教學進度表.dotx</Template>
  <TotalTime>1</TotalTime>
  <Pages>2</Pages>
  <Words>182</Words>
  <Characters>1043</Characters>
  <Application>Microsoft Office Word</Application>
  <DocSecurity>0</DocSecurity>
  <Lines>8</Lines>
  <Paragraphs>2</Paragraphs>
  <ScaleCrop>false</ScaleCrop>
  <Company>User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璿謙 陳</cp:lastModifiedBy>
  <cp:revision>2</cp:revision>
  <cp:lastPrinted>2009-02-11T08:45:00Z</cp:lastPrinted>
  <dcterms:created xsi:type="dcterms:W3CDTF">2025-02-21T15:03:00Z</dcterms:created>
  <dcterms:modified xsi:type="dcterms:W3CDTF">2025-02-21T15:03:00Z</dcterms:modified>
</cp:coreProperties>
</file>