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5E53F7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5E53F7">
        <w:rPr>
          <w:rFonts w:ascii="標楷體" w:eastAsia="標楷體" w:hAnsi="標楷體" w:hint="eastAsia"/>
        </w:rPr>
        <w:t>舞台表演實務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704"/>
        <w:gridCol w:w="1290"/>
        <w:gridCol w:w="553"/>
        <w:gridCol w:w="1418"/>
        <w:gridCol w:w="283"/>
        <w:gridCol w:w="709"/>
        <w:gridCol w:w="1645"/>
      </w:tblGrid>
      <w:tr w:rsidR="005E53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E53F7" w:rsidRPr="005E53F7" w:rsidRDefault="005E53F7" w:rsidP="005E53F7">
            <w:pPr>
              <w:spacing w:line="400" w:lineRule="exact"/>
              <w:rPr>
                <w:rFonts w:ascii="標楷體" w:eastAsia="標楷體" w:hAnsi="標楷體"/>
              </w:rPr>
            </w:pPr>
            <w:r w:rsidRPr="005E53F7">
              <w:rPr>
                <w:rFonts w:ascii="標楷體" w:eastAsia="標楷體" w:hAnsi="標楷體" w:hint="eastAsia"/>
              </w:rPr>
              <w:t>學習美姿美儀技巧、學習舞台展演儀態、提升個人自信與魅力</w:t>
            </w:r>
          </w:p>
        </w:tc>
      </w:tr>
      <w:tr w:rsidR="005E53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E53F7" w:rsidRPr="005E53F7" w:rsidRDefault="005E53F7" w:rsidP="005E53F7">
            <w:pPr>
              <w:spacing w:line="400" w:lineRule="exact"/>
              <w:rPr>
                <w:rFonts w:ascii="標楷體" w:eastAsia="標楷體" w:hAnsi="標楷體"/>
              </w:rPr>
            </w:pPr>
            <w:r w:rsidRPr="005E53F7">
              <w:rPr>
                <w:rFonts w:ascii="標楷體" w:eastAsia="標楷體" w:hAnsi="標楷體" w:hint="eastAsia"/>
              </w:rPr>
              <w:t>出缺席、作業、上課表現、期中期末測驗</w:t>
            </w:r>
          </w:p>
        </w:tc>
      </w:tr>
      <w:tr w:rsidR="005E53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E53F7" w:rsidRPr="005E53F7" w:rsidRDefault="005E53F7" w:rsidP="005E53F7">
            <w:pPr>
              <w:spacing w:line="400" w:lineRule="exact"/>
              <w:rPr>
                <w:rFonts w:ascii="標楷體" w:eastAsia="標楷體" w:hAnsi="標楷體"/>
              </w:rPr>
            </w:pPr>
            <w:r w:rsidRPr="005E53F7">
              <w:rPr>
                <w:rFonts w:ascii="標楷體" w:eastAsia="標楷體" w:hAnsi="標楷體" w:hint="eastAsia"/>
              </w:rPr>
              <w:t>期中</w:t>
            </w:r>
            <w:r>
              <w:rPr>
                <w:rFonts w:ascii="標楷體" w:eastAsia="標楷體" w:hAnsi="標楷體" w:hint="eastAsia"/>
              </w:rPr>
              <w:t>呈現</w:t>
            </w:r>
            <w:r w:rsidRPr="005E53F7">
              <w:rPr>
                <w:rFonts w:ascii="標楷體" w:eastAsia="標楷體" w:hAnsi="標楷體" w:hint="eastAsia"/>
              </w:rPr>
              <w:t>30%，期末</w:t>
            </w:r>
            <w:r>
              <w:rPr>
                <w:rFonts w:ascii="標楷體" w:eastAsia="標楷體" w:hAnsi="標楷體" w:hint="eastAsia"/>
              </w:rPr>
              <w:t>呈現</w:t>
            </w:r>
            <w:r w:rsidRPr="005E53F7">
              <w:rPr>
                <w:rFonts w:ascii="標楷體" w:eastAsia="標楷體" w:hAnsi="標楷體" w:hint="eastAsia"/>
              </w:rPr>
              <w:t>30%，平常成績(出席、課程表現、作業)40%</w:t>
            </w:r>
          </w:p>
        </w:tc>
      </w:tr>
      <w:tr w:rsidR="005E53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E53F7" w:rsidRPr="005E53F7" w:rsidRDefault="005E53F7" w:rsidP="005E53F7">
            <w:pPr>
              <w:spacing w:line="400" w:lineRule="exact"/>
              <w:rPr>
                <w:rFonts w:ascii="標楷體" w:eastAsia="標楷體" w:hAnsi="標楷體"/>
              </w:rPr>
            </w:pPr>
            <w:r w:rsidRPr="005E53F7">
              <w:rPr>
                <w:rFonts w:ascii="標楷體" w:eastAsia="標楷體" w:hAnsi="標楷體" w:hint="eastAsia"/>
              </w:rPr>
              <w:t>專心上課、達成課堂要求、完成指定作業</w:t>
            </w:r>
          </w:p>
        </w:tc>
      </w:tr>
      <w:tr w:rsidR="005E53F7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0300FC" w:rsidRPr="000A19B9" w:rsidTr="00564064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0300FC" w:rsidRPr="000A19B9" w:rsidRDefault="000300FC" w:rsidP="005E5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704" w:type="dxa"/>
            <w:vMerge w:val="restart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蔡旻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靜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254" w:type="dxa"/>
            <w:gridSpan w:val="3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舞台表演實務下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45" w:type="dxa"/>
            <w:vMerge w:val="restart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時尚二忠</w:t>
            </w:r>
          </w:p>
        </w:tc>
      </w:tr>
      <w:tr w:rsidR="000300FC" w:rsidRPr="000A19B9" w:rsidTr="007C5AFD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0300FC" w:rsidRPr="000A19B9" w:rsidRDefault="000300FC" w:rsidP="005E5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704" w:type="dxa"/>
            <w:vMerge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254" w:type="dxa"/>
            <w:gridSpan w:val="3"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bookmarkStart w:id="0" w:name="_GoBack"/>
            <w:bookmarkEnd w:id="0"/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科友</w:t>
            </w:r>
            <w:proofErr w:type="gramEnd"/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45" w:type="dxa"/>
            <w:vMerge/>
            <w:shd w:val="clear" w:color="auto" w:fill="auto"/>
            <w:vAlign w:val="center"/>
          </w:tcPr>
          <w:p w:rsidR="000300FC" w:rsidRPr="000A19B9" w:rsidRDefault="000300FC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4-1表情演練6-19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4-2姿態演練20-32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4-2姿態演練33-45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4-3眼神演練46-53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4-4舞台情境演練54-60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4-4舞台情境演練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61-66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期中呈現</w:t>
            </w: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5-1舞台表演內容演練與成果展70-73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議題融入:性別平等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0300F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5-1舞台表演內容演練與成果展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74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補假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Default="005E53F7" w:rsidP="005E53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0300F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5-1舞台表演內容演練與成果展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78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0300F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5-1舞台表演內容演練與成果展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82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0300F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5-1舞台表演內容演練與成果展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86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0300F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5-1舞台表演內容演練與成果展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0300F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5-1舞台表演內容演練與成果展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93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0300F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5-1舞台表演內容演練與成果展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96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</w:t>
            </w:r>
            <w:r w:rsidR="000300F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0300FC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期末呈現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0300FC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舞台展演作品賞析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E53F7" w:rsidRPr="000A19B9" w:rsidTr="000300F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E53F7" w:rsidRDefault="005E53F7" w:rsidP="005E53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3967" w:type="dxa"/>
            <w:gridSpan w:val="4"/>
            <w:shd w:val="clear" w:color="auto" w:fill="auto"/>
            <w:vAlign w:val="center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暑假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3F7" w:rsidRPr="000A19B9" w:rsidRDefault="005E53F7" w:rsidP="005E53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637" w:type="dxa"/>
            <w:gridSpan w:val="3"/>
            <w:shd w:val="clear" w:color="auto" w:fill="auto"/>
          </w:tcPr>
          <w:p w:rsidR="005E53F7" w:rsidRPr="000A19B9" w:rsidRDefault="005E53F7" w:rsidP="005E53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956" w:rsidRDefault="00720956">
      <w:r>
        <w:separator/>
      </w:r>
    </w:p>
  </w:endnote>
  <w:endnote w:type="continuationSeparator" w:id="0">
    <w:p w:rsidR="00720956" w:rsidRDefault="00720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00F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956" w:rsidRDefault="00720956">
      <w:r>
        <w:separator/>
      </w:r>
    </w:p>
  </w:footnote>
  <w:footnote w:type="continuationSeparator" w:id="0">
    <w:p w:rsidR="00720956" w:rsidRDefault="00720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00FC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E53F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0956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553BDD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EF096-2856-488F-9E74-75D81BA4F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>User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2025-02-11T07:13:00Z</cp:lastPrinted>
  <dcterms:created xsi:type="dcterms:W3CDTF">2025-02-11T07:13:00Z</dcterms:created>
  <dcterms:modified xsi:type="dcterms:W3CDTF">2025-02-11T07:13:00Z</dcterms:modified>
</cp:coreProperties>
</file>