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D8D75" w14:textId="77777777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bookmarkStart w:id="0" w:name="_GoBack"/>
      <w:bookmarkEnd w:id="0"/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860A68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</w:t>
      </w:r>
      <w:r w:rsidR="00BA2338">
        <w:rPr>
          <w:rFonts w:ascii="標楷體" w:eastAsia="標楷體" w:hAnsi="標楷體" w:hint="eastAsia"/>
        </w:rPr>
        <w:t>餐飲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857"/>
        <w:gridCol w:w="993"/>
        <w:gridCol w:w="1275"/>
        <w:gridCol w:w="709"/>
        <w:gridCol w:w="1787"/>
      </w:tblGrid>
      <w:tr w:rsidR="00BA2338" w:rsidRPr="000A19B9" w14:paraId="01D85A2C" w14:textId="77777777" w:rsidTr="00797D4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E38799F" w14:textId="77777777" w:rsidR="00BA2338" w:rsidRPr="000A19B9" w:rsidRDefault="00BA2338" w:rsidP="00BA23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  <w:vAlign w:val="center"/>
          </w:tcPr>
          <w:p w14:paraId="579ECAD6" w14:textId="77777777" w:rsidR="00BA2338" w:rsidRPr="00385FD4" w:rsidRDefault="00BA2338" w:rsidP="00BA2338">
            <w:pPr>
              <w:jc w:val="both"/>
              <w:rPr>
                <w:szCs w:val="20"/>
              </w:rPr>
            </w:pPr>
            <w:r w:rsidRPr="00385FD4">
              <w:rPr>
                <w:rFonts w:ascii="標楷體" w:eastAsia="標楷體" w:hAnsi="標楷體" w:cs="標楷體"/>
                <w:szCs w:val="20"/>
              </w:rPr>
              <w:t>培養同學具有正確的服務觀及實作能力</w:t>
            </w:r>
          </w:p>
        </w:tc>
      </w:tr>
      <w:tr w:rsidR="00BA2338" w:rsidRPr="000A19B9" w14:paraId="73E6E093" w14:textId="77777777" w:rsidTr="00797D4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4080912" w14:textId="77777777" w:rsidR="00BA2338" w:rsidRPr="000A19B9" w:rsidRDefault="00BA2338" w:rsidP="00BA23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  <w:vAlign w:val="center"/>
          </w:tcPr>
          <w:p w14:paraId="2350F57F" w14:textId="77777777" w:rsidR="00BA2338" w:rsidRPr="00385FD4" w:rsidRDefault="00BA2338" w:rsidP="00BA2338">
            <w:pPr>
              <w:jc w:val="both"/>
              <w:rPr>
                <w:szCs w:val="20"/>
              </w:rPr>
            </w:pPr>
            <w:r w:rsidRPr="00385FD4">
              <w:rPr>
                <w:rFonts w:ascii="標楷體" w:eastAsia="標楷體" w:hAnsi="標楷體" w:cs="標楷體"/>
                <w:szCs w:val="20"/>
              </w:rPr>
              <w:t>筆試、實際操作</w:t>
            </w:r>
          </w:p>
        </w:tc>
      </w:tr>
      <w:tr w:rsidR="00BA2338" w:rsidRPr="000A19B9" w14:paraId="5D8CB3CF" w14:textId="77777777" w:rsidTr="00797D4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B4266A1" w14:textId="77777777" w:rsidR="00BA2338" w:rsidRPr="000A19B9" w:rsidRDefault="00BA2338" w:rsidP="00BA23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  <w:vAlign w:val="center"/>
          </w:tcPr>
          <w:p w14:paraId="3D6818D0" w14:textId="77777777" w:rsidR="00BA2338" w:rsidRPr="00385FD4" w:rsidRDefault="00BA2338" w:rsidP="00BA2338">
            <w:pPr>
              <w:jc w:val="both"/>
              <w:rPr>
                <w:szCs w:val="20"/>
              </w:rPr>
            </w:pPr>
            <w:r w:rsidRPr="00385FD4">
              <w:rPr>
                <w:rFonts w:ascii="標楷體" w:eastAsia="標楷體" w:hAnsi="標楷體" w:cs="標楷體"/>
                <w:szCs w:val="20"/>
              </w:rPr>
              <w:t>平時成績與態度40﹪、期中考30﹪、期末考30﹪</w:t>
            </w:r>
          </w:p>
        </w:tc>
      </w:tr>
      <w:tr w:rsidR="00BA2338" w:rsidRPr="000A19B9" w14:paraId="67A24CBB" w14:textId="77777777" w:rsidTr="00797D4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9DAFAA4" w14:textId="77777777" w:rsidR="00BA2338" w:rsidRPr="000A19B9" w:rsidRDefault="00BA2338" w:rsidP="00BA2338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  <w:vAlign w:val="center"/>
          </w:tcPr>
          <w:p w14:paraId="60CE5BBD" w14:textId="77777777" w:rsidR="00BA2338" w:rsidRPr="00385FD4" w:rsidRDefault="00BA2338" w:rsidP="00BA2338">
            <w:pPr>
              <w:jc w:val="both"/>
              <w:rPr>
                <w:szCs w:val="20"/>
              </w:rPr>
            </w:pPr>
            <w:r w:rsidRPr="00385FD4">
              <w:rPr>
                <w:rFonts w:ascii="標楷體" w:eastAsia="標楷體" w:hAnsi="標楷體" w:cs="標楷體"/>
                <w:szCs w:val="20"/>
              </w:rPr>
              <w:t>同學具有專業操作之實務能力與培養、學習工作正確態度</w:t>
            </w:r>
          </w:p>
        </w:tc>
      </w:tr>
      <w:tr w:rsidR="00BA2338" w:rsidRPr="000A19B9" w14:paraId="71E5E739" w14:textId="77777777" w:rsidTr="008573FB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14:paraId="5866916D" w14:textId="77777777" w:rsidR="00BA2338" w:rsidRPr="000A19B9" w:rsidRDefault="00BA2338" w:rsidP="00BA2338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BA2338" w:rsidRPr="000A19B9" w14:paraId="56B52573" w14:textId="77777777" w:rsidTr="00CB2564">
        <w:trPr>
          <w:trHeight w:val="882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BE473BD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638E138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6F24E6BA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14:paraId="75B44F0D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1498BB4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1D81341C" w14:textId="77777777" w:rsidR="00BA2338" w:rsidRPr="000A19B9" w:rsidRDefault="00860A6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宋俊杰</w:t>
            </w:r>
            <w:r w:rsidR="00BA2338">
              <w:rPr>
                <w:rFonts w:ascii="標楷體" w:eastAsia="標楷體" w:hAnsi="標楷體" w:cs="標楷體" w:hint="eastAsia"/>
                <w:kern w:val="0"/>
              </w:rPr>
              <w:t>師傅</w:t>
            </w:r>
          </w:p>
        </w:tc>
        <w:tc>
          <w:tcPr>
            <w:tcW w:w="857" w:type="dxa"/>
            <w:shd w:val="clear" w:color="auto" w:fill="auto"/>
            <w:vAlign w:val="center"/>
          </w:tcPr>
          <w:p w14:paraId="00B8E719" w14:textId="77777777" w:rsidR="00BA2338" w:rsidRPr="000A19B9" w:rsidRDefault="00BA2338" w:rsidP="00BA23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授課教室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0866427" w14:textId="77777777" w:rsidR="00BA2338" w:rsidRPr="000A19B9" w:rsidRDefault="00860A68" w:rsidP="00BA23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西餐</w:t>
            </w:r>
            <w:r w:rsidR="00BA2338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  <w:r w:rsidR="00BA2338">
              <w:rPr>
                <w:rFonts w:ascii="標楷體" w:eastAsia="標楷體" w:hAnsi="標楷體" w:cs="標楷體" w:hint="eastAsia"/>
                <w:kern w:val="0"/>
              </w:rPr>
              <w:t>)教室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BCFD3E" w14:textId="77777777" w:rsidR="00BA2338" w:rsidRPr="000A19B9" w:rsidRDefault="00BA2338" w:rsidP="00BA2338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434C06FE" w14:textId="77777777" w:rsidR="00BA2338" w:rsidRPr="000A19B9" w:rsidRDefault="00860A6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</w:t>
            </w:r>
            <w:r w:rsidR="00BA2338">
              <w:rPr>
                <w:rFonts w:ascii="標楷體" w:eastAsia="標楷體" w:hAnsi="標楷體" w:cs="標楷體" w:hint="eastAsia"/>
                <w:kern w:val="0"/>
              </w:rPr>
              <w:t>孝</w:t>
            </w:r>
          </w:p>
        </w:tc>
      </w:tr>
      <w:tr w:rsidR="00BA2338" w:rsidRPr="000A19B9" w14:paraId="01E4DEC7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E6A8B2F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86A852E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09842056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D948ED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26CF8317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BA2338" w:rsidRPr="000A19B9" w14:paraId="4B7BBD6A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432E77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05A7195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08C4569F" w14:textId="77777777" w:rsidR="00BA2338" w:rsidRPr="00BA2338" w:rsidRDefault="00BA233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2"/>
              </w:rPr>
            </w:pPr>
            <w:r w:rsidRPr="00BA2338"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>開學打掃週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3BBE0B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61F6933F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BA2338" w:rsidRPr="000A19B9" w14:paraId="19959B82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51E6A11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D7F0DB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02/18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293FE3DE" w14:textId="5CA57A17" w:rsidR="00BA2338" w:rsidRPr="00BA2338" w:rsidRDefault="00CB2564" w:rsidP="00CB2564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 xml:space="preserve">墨西哥燻雞肉餅/ </w:t>
            </w:r>
            <w:r w:rsidR="00617BBE"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>鷹嘴豆濃湯</w:t>
            </w:r>
            <w:r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17BBE"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157B1E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3A20DB9B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BA2338" w:rsidRPr="000A19B9" w14:paraId="1D051AFC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B7B87AC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D1082DC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02/25(二)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2D7926A9" w14:textId="6870F09C" w:rsidR="00BA2338" w:rsidRPr="00DC3C6E" w:rsidRDefault="00DC3C6E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C3C6E">
              <w:rPr>
                <w:rFonts w:ascii="標楷體" w:eastAsia="標楷體" w:hAnsi="標楷體" w:hint="eastAsia"/>
                <w:sz w:val="28"/>
                <w:szCs w:val="28"/>
              </w:rPr>
              <w:t>美式炸雞/優格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蔬菜棒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CCFB3C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21CEFE79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BA2338" w:rsidRPr="000A19B9" w14:paraId="565838F0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903C5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428EAE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21689B8E" w14:textId="0DD1E853" w:rsidR="00BA2338" w:rsidRPr="00DC3C6E" w:rsidRDefault="00DC3C6E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DC3C6E">
              <w:rPr>
                <w:rFonts w:ascii="標楷體" w:eastAsia="標楷體" w:hAnsi="標楷體" w:hint="eastAsia"/>
                <w:sz w:val="28"/>
                <w:szCs w:val="28"/>
              </w:rPr>
              <w:t>日式漢堡排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/清香翡翠飯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245141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1D4E0D12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BA2338" w:rsidRPr="000A19B9" w14:paraId="374DD8DC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18D4162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311F92E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13915CD7" w14:textId="1FABC12A" w:rsidR="00BA2338" w:rsidRPr="00DC3C6E" w:rsidRDefault="00DC3C6E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>紅酒燉牛肉/法式玉米湯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A352C9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76ABC913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BA2338" w:rsidRPr="000A19B9" w14:paraId="5FA460FA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0854C9C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4D8CA99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1BE125D4" w14:textId="5D0FA06E" w:rsidR="00BA2338" w:rsidRPr="00DC3C6E" w:rsidRDefault="00DC3C6E" w:rsidP="00FD2BC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>燻鮭魚義大利麵餃</w:t>
            </w:r>
            <w:r w:rsidR="00FD2BCA">
              <w:rPr>
                <w:rFonts w:ascii="標楷體" w:eastAsia="標楷體" w:hAnsi="標楷體" w:hint="eastAsia"/>
                <w:kern w:val="0"/>
                <w:sz w:val="28"/>
                <w:szCs w:val="22"/>
              </w:rPr>
              <w:t>/</w:t>
            </w:r>
            <w:r w:rsidR="00FD2BCA" w:rsidRPr="00FD2BCA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酪梨沙拉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74EC1E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4B92F3EB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BA2338" w:rsidRPr="000A19B9" w14:paraId="27155798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0293229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76127C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7AFCC61" w14:textId="2F103AD9" w:rsidR="00BA2338" w:rsidRPr="00FD2BCA" w:rsidRDefault="00FD2BCA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FD2BCA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海鮮巧達湯/</w:t>
            </w:r>
            <w:r w:rsidRPr="00FD2BCA">
              <w:rPr>
                <w:rFonts w:ascii="標楷體" w:eastAsia="標楷體" w:hAnsi="標楷體" w:cs="微軟正黑體" w:hint="eastAsia"/>
                <w:color w:val="000000"/>
                <w:sz w:val="28"/>
                <w:szCs w:val="28"/>
                <w:lang w:bidi="ar"/>
              </w:rPr>
              <w:t>香煎蒜香奶油干貝虎蝦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407AF6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5AB9DB0D" w14:textId="77777777" w:rsidR="00BA2338" w:rsidRPr="000A19B9" w:rsidRDefault="00BA2338" w:rsidP="00BA2338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BA2338" w:rsidRPr="000A19B9" w14:paraId="2DD23133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8CE1BD6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0ED4BC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203EAAA" w14:textId="1A7B47D2" w:rsidR="00BA2338" w:rsidRPr="00FD2BCA" w:rsidRDefault="00FD2BCA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8"/>
                <w:szCs w:val="28"/>
              </w:rPr>
            </w:pPr>
            <w:r w:rsidRPr="00FD2BCA"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普羅旺斯烤雞</w:t>
            </w:r>
            <w:r>
              <w:rPr>
                <w:rFonts w:ascii="標楷體" w:eastAsia="標楷體" w:hAnsi="標楷體" w:cs="新細明體" w:hint="eastAsia"/>
                <w:bCs/>
                <w:color w:val="000000"/>
                <w:kern w:val="0"/>
                <w:sz w:val="28"/>
                <w:szCs w:val="28"/>
              </w:rPr>
              <w:t>/凱薩沙拉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4E68B3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0A139F48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BA2338" w:rsidRPr="000A19B9" w14:paraId="1EA2A874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B63329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D5B098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33E48512" w14:textId="5361ECD6" w:rsidR="00BA2338" w:rsidRPr="00DC3C6E" w:rsidRDefault="00C63DDE" w:rsidP="00C63DD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蒜香義大利麵/香煎紐約客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D1D2D0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6C915625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BA2338" w:rsidRPr="000A19B9" w14:paraId="74E46627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12529E7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C572DC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6D449FF" w14:textId="09EEA7ED" w:rsidR="00BA2338" w:rsidRPr="00DC3C6E" w:rsidRDefault="00C63DDE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松露蘑菇敦飯/鐵板雞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27A0F1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70560734" w14:textId="77777777" w:rsidR="00BA2338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2F5F44F0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BA2338" w:rsidRPr="000A19B9" w14:paraId="6E05754E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2FE47E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5DBF91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08AF903" w14:textId="7B916C00" w:rsidR="00BA2338" w:rsidRPr="00C63DDE" w:rsidRDefault="00C63DDE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C63DD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紙包烤鮭魚/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法式洋蔥湯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7FD209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08A99D55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BA2338" w:rsidRPr="000A19B9" w14:paraId="76DC49CA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27230B6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1C3AE3A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AFFC76D" w14:textId="699BEC95" w:rsidR="00BA2338" w:rsidRPr="00DC3C6E" w:rsidRDefault="00C63DDE" w:rsidP="00C63DD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香煎小羔羊/焗烤馬鈴薯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929111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0ED4054E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BA2338" w:rsidRPr="000A19B9" w14:paraId="118D5AC0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7BD05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FEB65B9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14AA3C42" w14:textId="1FB41F48" w:rsidR="00BA2338" w:rsidRPr="00DC3C6E" w:rsidRDefault="00C63DDE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蘑菇奶油燉雞/</w:t>
            </w:r>
            <w:r w:rsidRPr="00C63DDE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華爾道夫沙拉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D65F7B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7819D1AA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A2338" w:rsidRPr="000A19B9" w14:paraId="62C38742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F321E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295D8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05/13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718B5D80" w14:textId="282C3B0D" w:rsidR="00BA2338" w:rsidRPr="00DC3C6E" w:rsidRDefault="00293755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松露焦糖豬排/馬鈴薯泥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EF635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298808BA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BA2338" w:rsidRPr="000A19B9" w14:paraId="3EC72207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28D7F5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3F17179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109B13E4" w14:textId="66BB18F5" w:rsidR="00BA2338" w:rsidRPr="00DC3C6E" w:rsidRDefault="00293755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泰式沙拉/椒麻雞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56CFA5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2568C12A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A2338" w:rsidRPr="000A19B9" w14:paraId="3294DAC9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871421A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01DE4D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5EB9F761" w14:textId="5E5563B0" w:rsidR="00BA2338" w:rsidRPr="00DC3C6E" w:rsidRDefault="00293755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尼斯香煎鱸魚/青醬燉飯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54220D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79AB1014" w14:textId="77777777" w:rsidR="00BA2338" w:rsidRPr="000A19B9" w:rsidRDefault="00BA2338" w:rsidP="00BA2338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BA2338" w:rsidRPr="000A19B9" w14:paraId="184EA81A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9A0CE4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ED3F54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03A32B59" w14:textId="58356A0E" w:rsidR="00BA2338" w:rsidRPr="00DC3C6E" w:rsidRDefault="00293755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手工披撒/日式炸雞翅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2A0CB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369F4CB6" w14:textId="77777777" w:rsidR="00BA2338" w:rsidRPr="000A19B9" w:rsidRDefault="00BA2338" w:rsidP="00BA2338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BA2338" w:rsidRPr="000A19B9" w14:paraId="7E088A3D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93B9F3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516436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4F7E49A7" w14:textId="27A0B109" w:rsidR="00BA2338" w:rsidRPr="00293755" w:rsidRDefault="00293755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9375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塔香蕃茄磨菇筆管麵</w:t>
            </w: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/番茄燉牛膝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DC63EF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33F2A09E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A2338" w:rsidRPr="000A19B9" w14:paraId="540D1C94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8AC32E2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28D127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45ECC931" w14:textId="77777777" w:rsidR="00BA2338" w:rsidRPr="00BA2338" w:rsidRDefault="00BA2338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期末考週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EF38BD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  <w:vAlign w:val="center"/>
          </w:tcPr>
          <w:p w14:paraId="1F607FA2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BA2338" w:rsidRPr="000A19B9" w14:paraId="66C3A3E7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0E327C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9B374EC" w14:textId="77777777" w:rsidR="00BA2338" w:rsidRPr="000A19B9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34994C37" w14:textId="02E6970F" w:rsidR="00BA2338" w:rsidRPr="00EB1F55" w:rsidRDefault="00EB1F55" w:rsidP="00EB1F5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EB1F55">
              <w:rPr>
                <w:rFonts w:ascii="標楷體" w:eastAsia="標楷體" w:hAnsi="標楷體" w:hint="eastAsia"/>
                <w:sz w:val="28"/>
                <w:szCs w:val="28"/>
              </w:rPr>
              <w:t>火腿起士三明治/南瓜濃湯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0DA295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3E232EB5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A2338" w:rsidRPr="000A19B9" w14:paraId="1039E633" w14:textId="77777777" w:rsidTr="00CB25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A73C010" w14:textId="77777777" w:rsidR="00BA2338" w:rsidRPr="000A19B9" w:rsidRDefault="00BA2338" w:rsidP="00BA233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9C1C46" w14:textId="77777777" w:rsidR="00BA2338" w:rsidRDefault="00860A68" w:rsidP="00BA2338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06/29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(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二</w:t>
            </w:r>
            <w:r w:rsidR="00BA2338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4251" w:type="dxa"/>
            <w:gridSpan w:val="4"/>
            <w:shd w:val="clear" w:color="auto" w:fill="auto"/>
            <w:vAlign w:val="center"/>
          </w:tcPr>
          <w:p w14:paraId="10F58A04" w14:textId="747489DD" w:rsidR="00BA2338" w:rsidRPr="00BA2338" w:rsidRDefault="00F82260" w:rsidP="00BA233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香煎</w:t>
            </w:r>
            <w:r w:rsidR="00EB1F55">
              <w:rPr>
                <w:rFonts w:ascii="標楷體" w:eastAsia="標楷體" w:hAnsi="標楷體" w:cs="標楷體" w:hint="eastAsia"/>
                <w:kern w:val="0"/>
                <w:sz w:val="28"/>
                <w:szCs w:val="22"/>
              </w:rPr>
              <w:t>菲力/</w:t>
            </w:r>
            <w:r w:rsidR="00EB1F55" w:rsidRPr="00EB1F55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海鮮優格翠沙拉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BC741A" w14:textId="77777777" w:rsidR="00BA2338" w:rsidRPr="000A19B9" w:rsidRDefault="00BA2338" w:rsidP="00BA2338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496" w:type="dxa"/>
            <w:gridSpan w:val="2"/>
            <w:shd w:val="clear" w:color="auto" w:fill="auto"/>
          </w:tcPr>
          <w:p w14:paraId="76BEC935" w14:textId="77777777" w:rsidR="00BA2338" w:rsidRPr="000A19B9" w:rsidRDefault="00BA2338" w:rsidP="00BA2338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1840F464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EE1F3" w14:textId="77777777" w:rsidR="00ED2B86" w:rsidRDefault="00ED2B86">
      <w:r>
        <w:separator/>
      </w:r>
    </w:p>
  </w:endnote>
  <w:endnote w:type="continuationSeparator" w:id="0">
    <w:p w14:paraId="2C6D8D71" w14:textId="77777777" w:rsidR="00ED2B86" w:rsidRDefault="00ED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F556E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C6D1169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BA3BE" w14:textId="77777777" w:rsidR="00ED2B86" w:rsidRDefault="00ED2B86">
      <w:r>
        <w:separator/>
      </w:r>
    </w:p>
  </w:footnote>
  <w:footnote w:type="continuationSeparator" w:id="0">
    <w:p w14:paraId="5627EE07" w14:textId="77777777" w:rsidR="00ED2B86" w:rsidRDefault="00ED2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3E4"/>
    <w:rsid w:val="00125727"/>
    <w:rsid w:val="00125E9C"/>
    <w:rsid w:val="00126458"/>
    <w:rsid w:val="001306EE"/>
    <w:rsid w:val="001313B6"/>
    <w:rsid w:val="00137988"/>
    <w:rsid w:val="00140F7A"/>
    <w:rsid w:val="00145AD6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755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30A9C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2575"/>
    <w:rsid w:val="00604328"/>
    <w:rsid w:val="00604987"/>
    <w:rsid w:val="00606995"/>
    <w:rsid w:val="006106F0"/>
    <w:rsid w:val="0061193A"/>
    <w:rsid w:val="006145D9"/>
    <w:rsid w:val="0061752B"/>
    <w:rsid w:val="00617BBE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0A68"/>
    <w:rsid w:val="008615CE"/>
    <w:rsid w:val="00862C64"/>
    <w:rsid w:val="00864607"/>
    <w:rsid w:val="00871DFE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340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2338"/>
    <w:rsid w:val="00BA3709"/>
    <w:rsid w:val="00BB2DC8"/>
    <w:rsid w:val="00BC09E1"/>
    <w:rsid w:val="00BC4BD2"/>
    <w:rsid w:val="00BC7B18"/>
    <w:rsid w:val="00BD1F90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3DDE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2564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689C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0973"/>
    <w:rsid w:val="00D9435D"/>
    <w:rsid w:val="00D979EB"/>
    <w:rsid w:val="00DA3118"/>
    <w:rsid w:val="00DA5E99"/>
    <w:rsid w:val="00DB2DB0"/>
    <w:rsid w:val="00DB7453"/>
    <w:rsid w:val="00DB786E"/>
    <w:rsid w:val="00DC3C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1F55"/>
    <w:rsid w:val="00EB5AEE"/>
    <w:rsid w:val="00EB68F8"/>
    <w:rsid w:val="00EC27D9"/>
    <w:rsid w:val="00EC563E"/>
    <w:rsid w:val="00EC72C3"/>
    <w:rsid w:val="00EC7AB4"/>
    <w:rsid w:val="00ED0647"/>
    <w:rsid w:val="00ED2B86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2260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2BCA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26B9E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41FC9-6B19-4436-A030-F991010E5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>User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2025-02-13T11:37:00Z</dcterms:created>
  <dcterms:modified xsi:type="dcterms:W3CDTF">2025-02-13T11:37:00Z</dcterms:modified>
</cp:coreProperties>
</file>