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DD2BCF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DD2BCF">
        <w:rPr>
          <w:rFonts w:ascii="標楷體" w:eastAsia="標楷體" w:hAnsi="標楷體" w:hint="eastAsia"/>
        </w:rPr>
        <w:t>數學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DD2BC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D2BCF" w:rsidRPr="00310306" w:rsidRDefault="00DD2BCF" w:rsidP="00DD2BCF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DD2BC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D2BCF" w:rsidRPr="00310306" w:rsidRDefault="00DD2BCF" w:rsidP="00DD2BCF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DD2BC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D2BCF" w:rsidRPr="00310306" w:rsidRDefault="00DD2BCF" w:rsidP="00DD2BCF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DD2BC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D2BCF" w:rsidRPr="00310306" w:rsidRDefault="00DD2BCF" w:rsidP="00DD2BCF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提高學生學習興趣及自身的基本學力，使理論與應用並進，培養繼續進修與自我發展的能力。</w:t>
            </w:r>
          </w:p>
        </w:tc>
      </w:tr>
      <w:tr w:rsidR="00DD2BCF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DD2BCF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DD2BCF" w:rsidRPr="00310306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許立佳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D2BCF" w:rsidRPr="00310306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D2BCF" w:rsidRPr="00310306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自編教材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D2BCF" w:rsidRPr="00310306" w:rsidRDefault="00DD2BCF" w:rsidP="00DD2BC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DD2BCF" w:rsidRPr="00310306" w:rsidRDefault="00AA6A92" w:rsidP="00AA6A9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</w:t>
            </w:r>
            <w:r w:rsidR="00DD2BCF" w:rsidRPr="00310306">
              <w:rPr>
                <w:rFonts w:ascii="標楷體" w:eastAsia="標楷體" w:hAnsi="標楷體" w:cs="標楷體" w:hint="eastAsia"/>
                <w:kern w:val="0"/>
              </w:rPr>
              <w:t>三</w:t>
            </w:r>
            <w:r>
              <w:rPr>
                <w:rFonts w:ascii="標楷體" w:eastAsia="標楷體" w:hAnsi="標楷體" w:cs="標楷體" w:hint="eastAsia"/>
                <w:kern w:val="0"/>
              </w:rPr>
              <w:t>忠</w:t>
            </w:r>
            <w:bookmarkStart w:id="0" w:name="_GoBack"/>
            <w:bookmarkEnd w:id="0"/>
          </w:p>
        </w:tc>
      </w:tr>
      <w:tr w:rsidR="00DD2BCF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D2BCF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三角函數的應用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三角函數的應用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向量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向量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圓與直線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數列與級數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數列與級數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高三期末畢業考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Default="00DD2BCF" w:rsidP="00DD2BC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統測總複習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二元一次不等式及其運用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指數與對數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排列組合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機率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統計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D2BCF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2BCF" w:rsidRDefault="00DD2BCF" w:rsidP="00DD2BC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D2BCF" w:rsidRPr="000A19B9" w:rsidRDefault="00DD2BCF" w:rsidP="00DD2BC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2BCF" w:rsidRPr="000A19B9" w:rsidRDefault="00DD2BCF" w:rsidP="00DD2BC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A6A92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D2BCF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2115CA7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C03B8-3FE1-4C41-926B-A8D5B7F7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96</TotalTime>
  <Pages>1</Pages>
  <Words>553</Words>
  <Characters>488</Characters>
  <Application>Microsoft Office Word</Application>
  <DocSecurity>0</DocSecurity>
  <Lines>4</Lines>
  <Paragraphs>2</Paragraphs>
  <ScaleCrop>false</ScaleCrop>
  <Company>User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9</cp:revision>
  <cp:lastPrinted>2009-02-11T08:45:00Z</cp:lastPrinted>
  <dcterms:created xsi:type="dcterms:W3CDTF">2024-01-22T00:48:00Z</dcterms:created>
  <dcterms:modified xsi:type="dcterms:W3CDTF">2025-02-12T02:13:00Z</dcterms:modified>
</cp:coreProperties>
</file>