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BC82" w14:textId="7149C531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9B7D21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9B7D21">
        <w:rPr>
          <w:rFonts w:ascii="標楷體" w:eastAsia="標楷體" w:hAnsi="標楷體" w:hint="eastAsia"/>
        </w:rPr>
        <w:t>時尚造型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925"/>
        <w:gridCol w:w="494"/>
        <w:gridCol w:w="1860"/>
      </w:tblGrid>
      <w:tr w:rsidR="00652460" w:rsidRPr="000A19B9" w14:paraId="3E68E46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62CF85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52192143" w14:textId="33C7690E" w:rsidR="00652460" w:rsidRDefault="000C3F9A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1.學習基礎飾品設計技巧。</w:t>
            </w:r>
          </w:p>
          <w:p w14:paraId="3412F1C2" w14:textId="77777777" w:rsidR="000C3F9A" w:rsidRDefault="000C3F9A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/>
              </w:rPr>
              <w:t>建立良好飾品設計基礎，以應潮流變化。</w:t>
            </w:r>
          </w:p>
          <w:p w14:paraId="0CC00ABE" w14:textId="132D502F" w:rsidR="000C3F9A" w:rsidRPr="000A19B9" w:rsidRDefault="000C3F9A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3.提升實務能力，養成良好工作態度。</w:t>
            </w:r>
          </w:p>
        </w:tc>
      </w:tr>
      <w:tr w:rsidR="00652460" w:rsidRPr="000A19B9" w14:paraId="6618BF4E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90E3068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063F773" w14:textId="287B796D" w:rsidR="00652460" w:rsidRPr="000A19B9" w:rsidRDefault="000C3F9A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出缺席、作品、上課表現</w:t>
            </w:r>
          </w:p>
        </w:tc>
      </w:tr>
      <w:tr w:rsidR="00652460" w:rsidRPr="000A19B9" w14:paraId="18025FD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E700CF1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BAD7230" w14:textId="23EE1707" w:rsidR="00652460" w:rsidRPr="000A19B9" w:rsidRDefault="00FE3075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期中、期末</w:t>
            </w:r>
            <w:r>
              <w:rPr>
                <w:rFonts w:ascii="標楷體" w:eastAsia="標楷體" w:hAnsi="標楷體" w:hint="eastAsia"/>
              </w:rPr>
              <w:t>各30%</w:t>
            </w:r>
            <w:r>
              <w:rPr>
                <w:rFonts w:ascii="標楷體" w:eastAsia="標楷體" w:hAnsi="標楷體"/>
              </w:rPr>
              <w:t>，平</w:t>
            </w:r>
            <w:r>
              <w:rPr>
                <w:rFonts w:ascii="標楷體" w:eastAsia="標楷體" w:hAnsi="標楷體" w:hint="eastAsia"/>
              </w:rPr>
              <w:t>時40%</w:t>
            </w:r>
          </w:p>
        </w:tc>
      </w:tr>
      <w:tr w:rsidR="00652460" w:rsidRPr="000A19B9" w14:paraId="081C640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23DB74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0A6BFE4" w14:textId="24AAC4F6" w:rsidR="00652460" w:rsidRPr="000A19B9" w:rsidRDefault="00FE3075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攜帶實習用具，認真上課，完成指定作業</w:t>
            </w:r>
          </w:p>
        </w:tc>
      </w:tr>
      <w:tr w:rsidR="00652460" w:rsidRPr="000A19B9" w14:paraId="40C5EC7E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4350321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14:paraId="28CE31DE" w14:textId="77777777" w:rsidTr="00766324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40E8002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3B518539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170B3E6" w14:textId="13ACB74F" w:rsidR="00FC097A" w:rsidRPr="000A19B9" w:rsidRDefault="000C3F9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BB25061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22C25A3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50B42E0" w14:textId="698F2945" w:rsidR="00FC097A" w:rsidRPr="000A19B9" w:rsidRDefault="009B7D21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吳梓歆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C1157E0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706517AB" w14:textId="78BEF9A2" w:rsidR="00FC097A" w:rsidRPr="000A19B9" w:rsidRDefault="00E47FA9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飾品設計與實務</w:t>
            </w:r>
          </w:p>
        </w:tc>
        <w:tc>
          <w:tcPr>
            <w:tcW w:w="494" w:type="dxa"/>
            <w:vMerge w:val="restart"/>
            <w:shd w:val="clear" w:color="auto" w:fill="auto"/>
            <w:vAlign w:val="center"/>
          </w:tcPr>
          <w:p w14:paraId="7149FF84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3EDC69A8" w14:textId="2AED8940" w:rsidR="00FC097A" w:rsidRPr="000A19B9" w:rsidRDefault="009B7D21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時尚二忠</w:t>
            </w:r>
          </w:p>
        </w:tc>
      </w:tr>
      <w:tr w:rsidR="00FC097A" w:rsidRPr="000A19B9" w14:paraId="2A5B0EAC" w14:textId="77777777" w:rsidTr="00766324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095BD15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27AB938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59205F2D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9F0264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F93EF9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20F18D62" w14:textId="2CF39CA4" w:rsidR="00FC097A" w:rsidRPr="000A19B9" w:rsidRDefault="00E47FA9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翰英文化</w:t>
            </w:r>
          </w:p>
        </w:tc>
        <w:tc>
          <w:tcPr>
            <w:tcW w:w="494" w:type="dxa"/>
            <w:vMerge/>
            <w:shd w:val="clear" w:color="auto" w:fill="auto"/>
            <w:vAlign w:val="center"/>
          </w:tcPr>
          <w:p w14:paraId="6DC9A18B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6B47537F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38E453BD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4EA6BE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5F7ABA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FF3F1C9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8F900C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960902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5C15A84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6D547A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4E857E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63FCF4" w14:textId="59472BF9" w:rsidR="00A53AD2" w:rsidRPr="000A19B9" w:rsidRDefault="00A53AD2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花飾種類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0EBEFBD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658E9FF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2F82C5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E5F1C1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784EE9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77F34C" w14:textId="307D5D13" w:rsidR="007F0837" w:rsidRPr="000A19B9" w:rsidRDefault="00A53AD2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花飾材料與工具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BD7C5B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588F6B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35C906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F1D3F3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5CD9BC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319CD92" w14:textId="1107C085" w:rsidR="007F0837" w:rsidRPr="000A19B9" w:rsidRDefault="00A53AD2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花飾設計原理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F056CC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3E9439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3272CE2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096F6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02A18D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FC5273" w14:textId="4CF47F05" w:rsidR="00453B05" w:rsidRPr="000A19B9" w:rsidRDefault="00062E85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成品設計與製作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F3D067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28EFC53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00613D9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5A7085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9BA8C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A6F444" w14:textId="3FBDCCF2" w:rsidR="00453B05" w:rsidRPr="000A19B9" w:rsidRDefault="00062E85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成品設計與製作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5DF52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5852821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74BDB10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40419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9E08CD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5C480E9" w14:textId="6F6C41D8" w:rsidR="00453B05" w:rsidRPr="000A19B9" w:rsidRDefault="00062E8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成品設計與製作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92155B" w14:textId="077EE708" w:rsidR="00453B05" w:rsidRPr="000A19B9" w:rsidRDefault="008D2EEC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作品一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54A0C11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1F4CAEF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C3C627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9AF0E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18E786" w14:textId="6BADF867" w:rsidR="00453B05" w:rsidRPr="000A19B9" w:rsidRDefault="003B4B0F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76C117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DA7F25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74A869E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E0412B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53104DC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39A80A2" w14:textId="77777777" w:rsidR="00062E85" w:rsidRDefault="00062E8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編織種類</w:t>
            </w:r>
          </w:p>
          <w:p w14:paraId="04943787" w14:textId="0526DC79" w:rsidR="00727D3A" w:rsidRPr="000A19B9" w:rsidRDefault="00727D3A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環境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議題融入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522F415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8FAB2C0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1D5C922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F2DFC9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801662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E78AE3" w14:textId="6D097127" w:rsidR="00453B05" w:rsidRPr="000A19B9" w:rsidRDefault="00062E8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鈎針編織</w:t>
            </w:r>
            <w:r w:rsidR="004358C9"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工具、材料與基</w:t>
            </w:r>
            <w:r w:rsidR="004358C9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本針法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C805C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925892" w14:textId="4EE19933" w:rsidR="002C0E49" w:rsidRPr="000A19B9" w:rsidRDefault="002C0E49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38CE296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F0BE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595A50" w14:textId="77777777"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EA9963" w14:textId="36FA7739" w:rsidR="00453B05" w:rsidRPr="000A19B9" w:rsidRDefault="004358C9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鈎針編織工具、材料與基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本針法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90B3B3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EB7510" w14:textId="77777777"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69F6B6C2" w14:textId="77777777"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14:paraId="0F0C5A4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17816D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CD1C1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BBBB55" w14:textId="70E3B47E" w:rsidR="00453B05" w:rsidRPr="000A19B9" w:rsidRDefault="004358C9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成品設計與製作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0E73F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83742B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14:paraId="1EF75F0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EF582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151F76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4EF86" w14:textId="20982C97" w:rsidR="00453B05" w:rsidRPr="000A19B9" w:rsidRDefault="004358C9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成品設計與製作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45B29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CE1D6BA" w14:textId="77777777"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14:paraId="2581591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0692D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C64D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F5C6C0" w14:textId="08F36D42" w:rsidR="00453B05" w:rsidRPr="000A19B9" w:rsidRDefault="004358C9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成品設計與製作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8D69F93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48C91" w14:textId="77777777"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291754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42921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EBE0BE" w14:textId="77777777"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197EB7" w14:textId="7DB32CA1" w:rsidR="00453B05" w:rsidRPr="000A19B9" w:rsidRDefault="004358C9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成品設計與製作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1EF3F7" w14:textId="45104219" w:rsidR="00453B05" w:rsidRPr="000A19B9" w:rsidRDefault="008D2EEC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作品二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1D82417F" w14:textId="77777777"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14:paraId="343071F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1F972B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F75A9B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5BF49B" w14:textId="4B114191" w:rsidR="00453B05" w:rsidRPr="000A19B9" w:rsidRDefault="008D2EE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創意飾品設計與製作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C3A15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1282CA" w14:textId="77777777"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44CD04B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9046C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F80F6B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5744E85" w14:textId="52675FD9" w:rsidR="00453B05" w:rsidRPr="000A19B9" w:rsidRDefault="008D2EE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技法綜合應用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F5053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7D58145" w14:textId="77777777"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14:paraId="75B590E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39BEDD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5BDF7B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993831" w14:textId="11A8B1E8" w:rsidR="00453B05" w:rsidRPr="000A19B9" w:rsidRDefault="008D2EE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作品展示與賞析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0D86B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7F60F4B" w14:textId="77777777"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14:paraId="373169C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84D3E5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FC1DA45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ADF8059" w14:textId="5EE85DF5" w:rsidR="00453B05" w:rsidRPr="000A19B9" w:rsidRDefault="008D2EE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作品展示與賞析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4BDD20" w14:textId="3EEF00E0" w:rsidR="00453B05" w:rsidRPr="000A19B9" w:rsidRDefault="008D2EEC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作品三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86F0C22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3BC1041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B34FE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0C561C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B50553F" w14:textId="73FC7346" w:rsidR="00453B05" w:rsidRPr="000A19B9" w:rsidRDefault="003B4B0F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3535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301EBD4" w14:textId="77777777"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1E6F0F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C6217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9FFE1C0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88449B5" w14:textId="79316680" w:rsidR="00453B05" w:rsidRPr="000A19B9" w:rsidRDefault="008D2EE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0C7F1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8757DFD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3C18EA9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B0A5FD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4DCB461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009C12" w14:textId="6E7CBC17" w:rsidR="000A19B9" w:rsidRPr="000A19B9" w:rsidRDefault="008D2EE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70262D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753256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2ECFC39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</w:t>
      </w:r>
      <w:r w:rsidRPr="000A19B9">
        <w:rPr>
          <w:rFonts w:ascii="標楷體" w:eastAsia="標楷體" w:hAnsi="標楷體" w:hint="eastAsia"/>
        </w:rPr>
        <w:lastRenderedPageBreak/>
        <w:t>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B49B6" w14:textId="77777777" w:rsidR="00282C49" w:rsidRDefault="00282C49">
      <w:r>
        <w:separator/>
      </w:r>
    </w:p>
  </w:endnote>
  <w:endnote w:type="continuationSeparator" w:id="0">
    <w:p w14:paraId="3B2B70A6" w14:textId="77777777" w:rsidR="00282C49" w:rsidRDefault="0028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AA96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3ABA39C6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65C28" w14:textId="77777777" w:rsidR="00282C49" w:rsidRDefault="00282C49">
      <w:r>
        <w:separator/>
      </w:r>
    </w:p>
  </w:footnote>
  <w:footnote w:type="continuationSeparator" w:id="0">
    <w:p w14:paraId="5ED5A51A" w14:textId="77777777" w:rsidR="00282C49" w:rsidRDefault="00282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444615805">
    <w:abstractNumId w:val="3"/>
  </w:num>
  <w:num w:numId="2" w16cid:durableId="1751728673">
    <w:abstractNumId w:val="2"/>
  </w:num>
  <w:num w:numId="3" w16cid:durableId="1185248020">
    <w:abstractNumId w:val="1"/>
  </w:num>
  <w:num w:numId="4" w16cid:durableId="1755928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2E85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3F9A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2490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2C49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4B0F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58C9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27D3A"/>
    <w:rsid w:val="00736721"/>
    <w:rsid w:val="007403B6"/>
    <w:rsid w:val="00746007"/>
    <w:rsid w:val="00761A52"/>
    <w:rsid w:val="00766324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214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0916"/>
    <w:rsid w:val="008C2D53"/>
    <w:rsid w:val="008D2EEC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D21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AD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47FA9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77148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075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8AAAA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25</TotalTime>
  <Pages>2</Pages>
  <Words>163</Words>
  <Characters>932</Characters>
  <Application>Microsoft Office Word</Application>
  <DocSecurity>0</DocSecurity>
  <Lines>7</Lines>
  <Paragraphs>2</Paragraphs>
  <ScaleCrop>false</ScaleCrop>
  <Company>User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Jason Hsieh</cp:lastModifiedBy>
  <cp:revision>9</cp:revision>
  <cp:lastPrinted>2009-02-11T08:45:00Z</cp:lastPrinted>
  <dcterms:created xsi:type="dcterms:W3CDTF">2025-02-10T03:13:00Z</dcterms:created>
  <dcterms:modified xsi:type="dcterms:W3CDTF">2025-02-17T05:49:00Z</dcterms:modified>
</cp:coreProperties>
</file>