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EC71" w14:textId="53808B57"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6E218D">
        <w:rPr>
          <w:rFonts w:hint="eastAsia"/>
        </w:rPr>
        <w:t>一</w:t>
      </w:r>
      <w:r w:rsidR="00652460">
        <w:t>年級</w:t>
      </w:r>
      <w:r w:rsidR="006E218D">
        <w:rPr>
          <w:rFonts w:hint="eastAsia"/>
        </w:rPr>
        <w:t>餐飲服務技術</w:t>
      </w:r>
      <w:r w:rsidR="00652460"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14:paraId="7CF1A66D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E589D3D" w14:textId="77777777" w:rsidR="00652460" w:rsidRDefault="00652460" w:rsidP="00BD51EA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8952679" w14:textId="4F1F6F8E" w:rsidR="00652460" w:rsidRDefault="00CF008C" w:rsidP="00BD51EA">
            <w:pPr>
              <w:spacing w:line="400" w:lineRule="exact"/>
            </w:pPr>
            <w:r>
              <w:rPr>
                <w:rFonts w:hint="eastAsia"/>
              </w:rPr>
              <w:t>了解餐廳服務流程與禮儀</w:t>
            </w:r>
            <w:r w:rsidR="001929B4">
              <w:rPr>
                <w:rFonts w:hint="eastAsia"/>
              </w:rPr>
              <w:t>、飲料服務的概念與顧客抱怨如何處理的流程</w:t>
            </w:r>
          </w:p>
        </w:tc>
      </w:tr>
      <w:tr w:rsidR="00652460" w14:paraId="7B036C9E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D8AA5D2" w14:textId="77777777" w:rsidR="00652460" w:rsidRDefault="00652460" w:rsidP="00BD51EA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B085DCE" w14:textId="44B0716E" w:rsidR="00652460" w:rsidRDefault="00C42570" w:rsidP="00BD51EA">
            <w:pPr>
              <w:spacing w:line="400" w:lineRule="exact"/>
            </w:pPr>
            <w:r>
              <w:rPr>
                <w:rFonts w:hint="eastAsia"/>
              </w:rPr>
              <w:t>紙筆評量</w:t>
            </w:r>
          </w:p>
        </w:tc>
      </w:tr>
      <w:tr w:rsidR="00652460" w14:paraId="5963C2DF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D6ADFDC" w14:textId="77777777" w:rsidR="00652460" w:rsidRDefault="00652460" w:rsidP="00BD51EA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55FE0412" w14:textId="0917481E" w:rsidR="00652460" w:rsidRDefault="00C42570" w:rsidP="00BD51EA">
            <w:pPr>
              <w:spacing w:line="400" w:lineRule="exact"/>
            </w:pPr>
            <w:r>
              <w:rPr>
                <w:rFonts w:hint="eastAsia"/>
              </w:rPr>
              <w:t>期中考</w:t>
            </w:r>
            <w:r>
              <w:rPr>
                <w:rFonts w:hint="eastAsia"/>
              </w:rPr>
              <w:t>30%</w:t>
            </w:r>
          </w:p>
          <w:p w14:paraId="06E02517" w14:textId="5D364C10" w:rsidR="00C42570" w:rsidRDefault="00C42570" w:rsidP="00BD51EA">
            <w:pPr>
              <w:spacing w:line="400" w:lineRule="exact"/>
            </w:pPr>
            <w:r>
              <w:rPr>
                <w:rFonts w:hint="eastAsia"/>
              </w:rPr>
              <w:t>期末考</w:t>
            </w:r>
            <w:r>
              <w:rPr>
                <w:rFonts w:hint="eastAsia"/>
              </w:rPr>
              <w:t>30%</w:t>
            </w:r>
          </w:p>
          <w:p w14:paraId="181ADB82" w14:textId="150C070D" w:rsidR="00C42570" w:rsidRDefault="00C42570" w:rsidP="00BD51EA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平時作業、出席率</w:t>
            </w:r>
            <w:r>
              <w:rPr>
                <w:rFonts w:hint="eastAsia"/>
              </w:rPr>
              <w:t>40%</w:t>
            </w:r>
          </w:p>
        </w:tc>
      </w:tr>
      <w:tr w:rsidR="00652460" w14:paraId="30422E1C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337CB23" w14:textId="77777777" w:rsidR="00652460" w:rsidRDefault="00652460" w:rsidP="00BD51EA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E78EDA8" w14:textId="10FC8C3D" w:rsidR="00652460" w:rsidRDefault="001929B4" w:rsidP="00BD51EA">
            <w:pPr>
              <w:spacing w:line="400" w:lineRule="exact"/>
            </w:pPr>
            <w:r>
              <w:rPr>
                <w:rFonts w:hint="eastAsia"/>
              </w:rPr>
              <w:t>學習到餐飲與飲料服務的基本概念，知道餐廳服務流程、處理客訴的方法</w:t>
            </w:r>
          </w:p>
        </w:tc>
      </w:tr>
      <w:tr w:rsidR="00652460" w14:paraId="05EDAD10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75EFA72F" w14:textId="77777777" w:rsidR="00652460" w:rsidRDefault="00652460" w:rsidP="00BD51EA">
            <w:pPr>
              <w:spacing w:line="400" w:lineRule="exact"/>
            </w:pPr>
            <w:r>
              <w:t>五、教學進度</w:t>
            </w:r>
          </w:p>
        </w:tc>
      </w:tr>
      <w:tr w:rsidR="00FC097A" w:rsidRPr="00BD51EA" w14:paraId="0657A19D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A150360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632F3511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2513BA0C" w14:textId="2FF23CDF" w:rsidR="00FC097A" w:rsidRPr="00BD51EA" w:rsidRDefault="0052724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FC097A"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00D53548" w14:textId="77777777" w:rsidR="00FC097A" w:rsidRPr="00BD51EA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E69B33F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080E3230" w14:textId="15BE2AF6" w:rsidR="00FC097A" w:rsidRPr="00BD51EA" w:rsidRDefault="0052724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陳姿雅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3A80031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F1C2217" w14:textId="539CB602" w:rsidR="00FC097A" w:rsidRPr="00BD51EA" w:rsidRDefault="0052724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餐飲服務技術下冊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7554BD15" w14:textId="77777777" w:rsidR="00FC097A" w:rsidRPr="00BD51EA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4EE6C670" w14:textId="146AFFBA" w:rsidR="00FC097A" w:rsidRPr="00BD51EA" w:rsidRDefault="0052724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餐一忠</w:t>
            </w:r>
          </w:p>
        </w:tc>
      </w:tr>
      <w:tr w:rsidR="00FC097A" w:rsidRPr="00BD51EA" w14:paraId="4B26A53C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6ADFBF3A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4B800F1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4208F48B" w14:textId="77777777" w:rsidR="00FC097A" w:rsidRPr="00BD51EA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6C9A4DE9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6ABE68B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3BB848EC" w14:textId="5F817708" w:rsidR="00FC097A" w:rsidRPr="00BD51EA" w:rsidRDefault="0052724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樂學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27D26B44" w14:textId="77777777" w:rsidR="00FC097A" w:rsidRPr="00BD51EA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4E69C7E6" w14:textId="77777777"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BD51EA" w14:paraId="59B3F055" w14:textId="77777777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49DD11B" w14:textId="77777777" w:rsidR="001057A3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6BB846" w14:textId="77777777"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0892980" w14:textId="77777777"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909E5B2" w14:textId="77777777"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BDC179" w14:textId="77777777" w:rsidR="0082036D" w:rsidRPr="00BD51EA" w:rsidRDefault="00B749E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D51EA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D51EA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BD51EA" w14:paraId="14C5E0E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17E19D" w14:textId="77777777" w:rsidR="007F0837" w:rsidRPr="00BD51EA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A374417" w14:textId="77777777" w:rsidR="007F0837" w:rsidRPr="00BD51EA" w:rsidRDefault="00241773" w:rsidP="002F5A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3BEA17" w14:textId="5D18C5A5" w:rsidR="007F0837" w:rsidRPr="00BD51EA" w:rsidRDefault="005A6779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69055FC" w14:textId="77777777" w:rsidR="007F0837" w:rsidRPr="00BD51EA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A3F9863" w14:textId="77777777" w:rsidR="002C0E49" w:rsidRPr="002C0E49" w:rsidRDefault="002F5AF5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7F0837" w:rsidRPr="00BD51EA" w14:paraId="5A0EFD2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522769" w14:textId="77777777" w:rsidR="007F0837" w:rsidRPr="00BD51EA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BE95AD" w14:textId="77777777" w:rsidR="007F0837" w:rsidRPr="00BD51EA" w:rsidRDefault="00241773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280DFF8" w14:textId="550D0115" w:rsidR="007F0837" w:rsidRPr="00BD51EA" w:rsidRDefault="005A6779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07餐飲禮儀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51D09EF" w14:textId="77777777" w:rsidR="007F0837" w:rsidRPr="00BD51EA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612CB53" w14:textId="77777777" w:rsidR="002C0E49" w:rsidRPr="002C0E4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BD51EA" w14:paraId="4BC0B0A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C129E62" w14:textId="77777777" w:rsidR="007F0837" w:rsidRPr="00BD51EA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152C794" w14:textId="77777777" w:rsidR="007F0837" w:rsidRPr="00BD51EA" w:rsidRDefault="00241773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BF5887" w14:textId="69D22214" w:rsidR="007F0837" w:rsidRPr="00BD51EA" w:rsidRDefault="00347444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07餐飲禮儀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AB3EBC4" w14:textId="77777777" w:rsidR="007F0837" w:rsidRPr="00BD51EA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36884F0" w14:textId="77777777" w:rsidR="00A165AE" w:rsidRPr="002C0E49" w:rsidRDefault="005C746C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羽球週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、2/28放假、3/1國文月</w:t>
            </w:r>
          </w:p>
        </w:tc>
      </w:tr>
      <w:tr w:rsidR="00453B05" w:rsidRPr="00BD51EA" w14:paraId="5C52CBE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A459264" w14:textId="77777777" w:rsidR="00453B05" w:rsidRPr="00BD51EA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A0DE81D" w14:textId="77777777" w:rsidR="00453B05" w:rsidRPr="00BD51EA" w:rsidRDefault="005C746C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8E5596" w14:textId="5D5D64DC" w:rsidR="00453B05" w:rsidRPr="00BD51EA" w:rsidRDefault="00347444" w:rsidP="00453B05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07餐飲禮儀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976260C" w14:textId="76F398EA" w:rsidR="00453B05" w:rsidRPr="00BD51EA" w:rsidRDefault="00347444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07習作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49E69EF" w14:textId="77777777" w:rsidR="002C0E49" w:rsidRPr="002C0E49" w:rsidRDefault="00D000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</w:t>
            </w:r>
            <w:r w:rsid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03/07</w:t>
            </w:r>
            <w:r w:rsidR="0002255F"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</w:p>
        </w:tc>
      </w:tr>
      <w:tr w:rsidR="00347444" w:rsidRPr="00BD51EA" w14:paraId="4D34385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F65C4E5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E3F6CD2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23E6FDB" w14:textId="7B151F2A" w:rsidR="00347444" w:rsidRPr="00BD51EA" w:rsidRDefault="00347444" w:rsidP="0034744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08餐飲服務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560DE8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06065F5" w14:textId="77777777" w:rsidR="00347444" w:rsidRPr="002C0E49" w:rsidRDefault="00347444" w:rsidP="003474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347444" w:rsidRPr="00BD51EA" w14:paraId="7159A2B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61BD90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BB22F5B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CF7B11" w14:textId="0A0398EC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08餐飲服務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B1202E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52C58DA" w14:textId="77777777" w:rsidR="00347444" w:rsidRPr="002C0E49" w:rsidRDefault="00347444" w:rsidP="0034744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生活週記抽查</w:t>
            </w:r>
          </w:p>
        </w:tc>
      </w:tr>
      <w:tr w:rsidR="00347444" w:rsidRPr="00BD51EA" w14:paraId="713DD30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C472E5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9786D06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BFB2AA3" w14:textId="4439FFB7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D9F968B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E5F188F" w14:textId="77777777" w:rsidR="00347444" w:rsidRPr="005A1984" w:rsidRDefault="00347444" w:rsidP="0034744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347444" w:rsidRPr="00BD51EA" w14:paraId="79302E5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BD6A743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4DB93D4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C2E171" w14:textId="106DB783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D4F7315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BFECDF5" w14:textId="77777777" w:rsidR="00347444" w:rsidRPr="005A1984" w:rsidRDefault="00347444" w:rsidP="003474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347444" w:rsidRPr="00BD51EA" w14:paraId="02A266B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86E564F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BF1F009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B927338" w14:textId="603565BE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08餐飲服務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5AFF0A" w14:textId="517FC18F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9F6F85A" w14:textId="77777777" w:rsidR="00347444" w:rsidRPr="002C0E49" w:rsidRDefault="00347444" w:rsidP="003474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、4/13親職日</w:t>
            </w:r>
          </w:p>
        </w:tc>
      </w:tr>
      <w:tr w:rsidR="00347444" w:rsidRPr="00BD51EA" w14:paraId="74C8018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4C5CE5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B9476D1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9EEE30" w14:textId="3BF14BF3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09飲料服務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124A577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5ECB426" w14:textId="77777777" w:rsidR="00347444" w:rsidRPr="002C0E49" w:rsidRDefault="00347444" w:rsidP="003474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高三週記抽查</w:t>
            </w:r>
          </w:p>
        </w:tc>
      </w:tr>
      <w:tr w:rsidR="00347444" w:rsidRPr="00791590" w14:paraId="71C8BBA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7F05FB5" w14:textId="77777777" w:rsidR="00347444" w:rsidRPr="00791590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B94625F" w14:textId="77777777" w:rsidR="00347444" w:rsidRPr="00791590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68E9228" w14:textId="22EF1B1F" w:rsidR="00347444" w:rsidRPr="00791590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09飲料服務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689D27C" w14:textId="77777777" w:rsidR="00347444" w:rsidRPr="00791590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05CC39A" w14:textId="77777777" w:rsidR="00347444" w:rsidRPr="005A1984" w:rsidRDefault="00347444" w:rsidP="0034744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四技二專統測</w:t>
            </w:r>
          </w:p>
        </w:tc>
      </w:tr>
      <w:tr w:rsidR="00347444" w:rsidRPr="004B2240" w14:paraId="28DDDC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CD37478" w14:textId="77777777" w:rsidR="00347444" w:rsidRPr="004B2240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27FD08" w14:textId="77777777" w:rsidR="00347444" w:rsidRPr="004B2240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422E2C9" w14:textId="49F0445C" w:rsidR="00347444" w:rsidRPr="004B2240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09飲料服務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96332C6" w14:textId="0852A756" w:rsidR="00347444" w:rsidRPr="004B2240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D9FDC93" w14:textId="77777777" w:rsidR="00347444" w:rsidRPr="002C0E49" w:rsidRDefault="00347444" w:rsidP="003474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</w:tc>
      </w:tr>
      <w:tr w:rsidR="00347444" w:rsidRPr="004B2240" w14:paraId="1726C08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2733A1C" w14:textId="77777777" w:rsidR="00347444" w:rsidRPr="004B2240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893576" w14:textId="77777777" w:rsidR="00347444" w:rsidRPr="004B2240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D4E249" w14:textId="616DF98F" w:rsidR="00347444" w:rsidRPr="004B2240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10餐廳服務流程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F9CC15" w14:textId="77777777" w:rsidR="00347444" w:rsidRPr="004B2240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1718FF" w14:textId="77777777" w:rsidR="00347444" w:rsidRPr="002C0E49" w:rsidRDefault="00347444" w:rsidP="003474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</w:p>
        </w:tc>
      </w:tr>
      <w:tr w:rsidR="00347444" w:rsidRPr="00BD51EA" w14:paraId="36D6FF9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4B50FB3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282E40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D83407E" w14:textId="28DBFFD2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10餐廳服務流程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F4DE357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A17319D" w14:textId="77777777" w:rsidR="00347444" w:rsidRPr="00BF7B29" w:rsidRDefault="00347444" w:rsidP="00347444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</w:tc>
      </w:tr>
      <w:tr w:rsidR="00347444" w:rsidRPr="00BD51EA" w14:paraId="14B0F3D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1174BF8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5CA5152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D9E83BD" w14:textId="16853A6B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10餐廳服務流程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530D868" w14:textId="509F5CBF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5DEAD317" w14:textId="77777777" w:rsidR="00347444" w:rsidRPr="002C0E49" w:rsidRDefault="00347444" w:rsidP="003474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47444" w:rsidRPr="00BD51EA" w14:paraId="7B68298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8875AC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5172227" w14:textId="77777777" w:rsidR="00347444" w:rsidRPr="00BD51EA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385DD66" w14:textId="510F41CE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11餐廳顧客抱怨及緊急事件處理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18B8AD7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15A2C75" w14:textId="77777777" w:rsidR="00347444" w:rsidRPr="002C0E49" w:rsidRDefault="00347444" w:rsidP="00347444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</w:p>
        </w:tc>
      </w:tr>
      <w:tr w:rsidR="00347444" w:rsidRPr="00BD51EA" w14:paraId="38A0F82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0DA2D1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42C06AA" w14:textId="77777777" w:rsidR="00347444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8088053" w14:textId="11278A9E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11餐廳顧客抱怨及緊急事件處理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92FBE75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7AA3ADC" w14:textId="77777777" w:rsidR="00347444" w:rsidRPr="002C0E49" w:rsidRDefault="00347444" w:rsidP="003474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高一、二生活週記抽查</w:t>
            </w:r>
          </w:p>
        </w:tc>
      </w:tr>
      <w:tr w:rsidR="00347444" w:rsidRPr="00BD51EA" w14:paraId="6AF2F74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5C5E57" w14:textId="77777777" w:rsidR="00347444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9BDA3C" w14:textId="77777777" w:rsidR="00347444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2103D91" w14:textId="62C3A0CD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11餐廳顧客抱怨及緊急事件處理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168A44" w14:textId="7B6BC930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FC31B16" w14:textId="77777777" w:rsidR="00347444" w:rsidRPr="002C0E49" w:rsidRDefault="00347444" w:rsidP="003474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347444" w:rsidRPr="00BD51EA" w14:paraId="57737D7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063CC9" w14:textId="77777777" w:rsidR="00347444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856AF94" w14:textId="77777777" w:rsidR="00347444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09AA252" w14:textId="27F000D4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75210A8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255FA63" w14:textId="77777777" w:rsidR="00347444" w:rsidRPr="002C0E49" w:rsidRDefault="00347444" w:rsidP="003474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347444" w:rsidRPr="00BD51EA" w14:paraId="44E48C6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A0D503" w14:textId="77777777" w:rsidR="00347444" w:rsidRPr="00BD51EA" w:rsidRDefault="00347444" w:rsidP="003474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9188FF6" w14:textId="77777777" w:rsidR="00347444" w:rsidRDefault="00347444" w:rsidP="003474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5788DD" w14:textId="4166BE39" w:rsidR="00347444" w:rsidRPr="00BD51EA" w:rsidRDefault="00347444" w:rsidP="003474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F2A5E79" w14:textId="77777777" w:rsidR="00347444" w:rsidRPr="00BD51EA" w:rsidRDefault="00347444" w:rsidP="003474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7774024" w14:textId="77777777" w:rsidR="00347444" w:rsidRPr="002C0E49" w:rsidRDefault="00347444" w:rsidP="003474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14:paraId="0EEB37C5" w14:textId="77777777"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</w:t>
      </w:r>
      <w:r w:rsidRPr="001F582C">
        <w:rPr>
          <w:rFonts w:ascii="標楷體" w:eastAsia="標楷體" w:hAnsi="標楷體" w:hint="eastAsia"/>
        </w:rPr>
        <w:lastRenderedPageBreak/>
        <w:t>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EB1D7" w14:textId="77777777" w:rsidR="00470B78" w:rsidRDefault="00470B78">
      <w:r>
        <w:separator/>
      </w:r>
    </w:p>
  </w:endnote>
  <w:endnote w:type="continuationSeparator" w:id="0">
    <w:p w14:paraId="2AF09AFF" w14:textId="77777777"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E196C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36923142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4B2B1" w14:textId="77777777" w:rsidR="00470B78" w:rsidRDefault="00470B78">
      <w:r>
        <w:separator/>
      </w:r>
    </w:p>
  </w:footnote>
  <w:footnote w:type="continuationSeparator" w:id="0">
    <w:p w14:paraId="48BB13B9" w14:textId="77777777"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1253587312">
    <w:abstractNumId w:val="3"/>
  </w:num>
  <w:num w:numId="2" w16cid:durableId="1230848717">
    <w:abstractNumId w:val="2"/>
  </w:num>
  <w:num w:numId="3" w16cid:durableId="1380593483">
    <w:abstractNumId w:val="1"/>
  </w:num>
  <w:num w:numId="4" w16cid:durableId="606817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48C1"/>
    <w:rsid w:val="000E5FB8"/>
    <w:rsid w:val="000F5BFF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29B4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47444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27240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779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E218D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658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2570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08C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371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C6FDFAD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2360B-5AC2-4C56-BE62-FCBA8D44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57</TotalTime>
  <Pages>2</Pages>
  <Words>697</Words>
  <Characters>504</Characters>
  <Application>Microsoft Office Word</Application>
  <DocSecurity>0</DocSecurity>
  <Lines>4</Lines>
  <Paragraphs>2</Paragraphs>
  <ScaleCrop>false</ScaleCrop>
  <Company>User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40616028</cp:lastModifiedBy>
  <cp:revision>11</cp:revision>
  <cp:lastPrinted>2009-02-11T08:45:00Z</cp:lastPrinted>
  <dcterms:created xsi:type="dcterms:W3CDTF">2024-02-22T06:27:00Z</dcterms:created>
  <dcterms:modified xsi:type="dcterms:W3CDTF">2024-02-22T07:26:00Z</dcterms:modified>
</cp:coreProperties>
</file>