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2460" w:rsidRPr="000A19B9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="00652460" w:rsidRPr="000A19B9">
        <w:rPr>
          <w:rFonts w:ascii="標楷體" w:eastAsia="標楷體" w:hAnsi="標楷體"/>
        </w:rPr>
        <w:t>高中</w:t>
      </w:r>
      <w:r w:rsidR="001B13A6" w:rsidRPr="000A19B9">
        <w:rPr>
          <w:rFonts w:ascii="標楷體" w:eastAsia="標楷體" w:hAnsi="標楷體" w:hint="eastAsia"/>
        </w:rPr>
        <w:t>1</w:t>
      </w:r>
      <w:r w:rsidR="00E07B18" w:rsidRPr="000A19B9">
        <w:rPr>
          <w:rFonts w:ascii="標楷體" w:eastAsia="標楷體" w:hAnsi="標楷體" w:hint="eastAsia"/>
        </w:rPr>
        <w:t>1</w:t>
      </w:r>
      <w:r w:rsidR="000A19B9">
        <w:rPr>
          <w:rFonts w:ascii="標楷體" w:eastAsia="標楷體" w:hAnsi="標楷體" w:hint="eastAsia"/>
        </w:rPr>
        <w:t>3</w:t>
      </w:r>
      <w:r w:rsidR="00652460" w:rsidRPr="000A19B9">
        <w:rPr>
          <w:rFonts w:ascii="標楷體" w:eastAsia="標楷體" w:hAnsi="標楷體"/>
        </w:rPr>
        <w:t>年度第</w:t>
      </w:r>
      <w:r w:rsidR="00217562" w:rsidRPr="000A19B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學期</w:t>
      </w:r>
      <w:r w:rsidR="007665DD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年級</w:t>
      </w:r>
      <w:r w:rsidR="00B17BE9">
        <w:rPr>
          <w:rFonts w:ascii="標楷體" w:eastAsia="標楷體" w:hAnsi="標楷體" w:hint="eastAsia"/>
        </w:rPr>
        <w:t>國文</w:t>
      </w:r>
      <w:r w:rsidR="00652460"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652460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Pr="000A19B9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5C7EBD" w:rsidRDefault="005C7EBD" w:rsidP="005C7EBD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1.欣賞文學之美               2.瞭解文意</w:t>
            </w:r>
          </w:p>
          <w:p w:rsidR="00652460" w:rsidRPr="005C7EBD" w:rsidRDefault="005C7EBD" w:rsidP="005C7EBD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3.熟讀與背誦重要文句         4.提升講說及寫作能力</w:t>
            </w:r>
          </w:p>
        </w:tc>
      </w:tr>
      <w:tr w:rsidR="00652460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Pr="000A19B9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652460" w:rsidRPr="000A19B9" w:rsidRDefault="005C7EBD" w:rsidP="00BD51EA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1.課堂表現 2.學習態度 3.課堂作業 4.期中、期末考</w:t>
            </w:r>
          </w:p>
        </w:tc>
      </w:tr>
      <w:tr w:rsidR="00652460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Pr="000A19B9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652460" w:rsidRPr="000A19B9" w:rsidRDefault="005C7EBD" w:rsidP="00BD51EA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期中考30%   期末考 30% 平常成績40%</w:t>
            </w:r>
          </w:p>
        </w:tc>
      </w:tr>
      <w:tr w:rsidR="00652460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Pr="000A19B9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652460" w:rsidRPr="000A19B9" w:rsidRDefault="005C7EBD" w:rsidP="00BD51EA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1.學習作者之人生哲學  2.心存善念及感恩 3.向聖賢看齊</w:t>
            </w:r>
          </w:p>
        </w:tc>
      </w:tr>
      <w:tr w:rsidR="00652460" w:rsidRPr="000A19B9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652460" w:rsidRPr="000A19B9" w:rsidRDefault="00652460" w:rsidP="00BD51EA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FC097A" w:rsidRPr="000A19B9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FC097A" w:rsidRPr="000A19B9" w:rsidRDefault="005C7EBD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3</w:t>
            </w:r>
            <w:r w:rsidR="00FC097A" w:rsidRPr="000A19B9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="00FC097A"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FC097A" w:rsidRPr="000A19B9" w:rsidRDefault="00FC097A" w:rsidP="00BD51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FC097A" w:rsidRPr="000A19B9" w:rsidRDefault="005C7EBD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劉喜年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FC097A" w:rsidRPr="000A19B9" w:rsidRDefault="007665DD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國文（三）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FC097A" w:rsidRPr="000A19B9" w:rsidRDefault="00FC097A" w:rsidP="00BD51EA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FC097A" w:rsidRPr="000A19B9" w:rsidRDefault="007665DD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eastAsia="標楷體" w:hint="eastAsia"/>
                <w:kern w:val="0"/>
                <w:sz w:val="20"/>
                <w:szCs w:val="20"/>
              </w:rPr>
              <w:t>時尚二、餐二仁</w:t>
            </w:r>
          </w:p>
        </w:tc>
      </w:tr>
      <w:tr w:rsidR="00FC097A" w:rsidRPr="000A19B9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FC097A" w:rsidRPr="000A19B9" w:rsidRDefault="00FC097A" w:rsidP="00BD51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FC097A" w:rsidRPr="000A19B9" w:rsidRDefault="005C7EBD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創新出版社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FC097A" w:rsidRPr="000A19B9" w:rsidRDefault="00FC097A" w:rsidP="00BD51EA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6533DB" w:rsidRPr="000A19B9" w:rsidTr="001A092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57A3" w:rsidRPr="000A19B9" w:rsidRDefault="001057A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 xml:space="preserve"> 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82036D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</w:t>
            </w:r>
            <w:r w:rsidR="00B749EB" w:rsidRPr="000A19B9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註</w:t>
            </w:r>
          </w:p>
        </w:tc>
      </w:tr>
      <w:tr w:rsidR="007F083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F0837" w:rsidRPr="000A19B9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F0837" w:rsidRPr="000A19B9" w:rsidRDefault="00241773" w:rsidP="000A19B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</w:t>
            </w:r>
            <w:r w:rsidR="002F5AF5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F0837" w:rsidRPr="00984E24" w:rsidRDefault="00984E24" w:rsidP="00984E2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第一課 先秦文學蓼莪/漁父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F0837" w:rsidRPr="000A19B9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C0E49" w:rsidRPr="000A19B9" w:rsidRDefault="00FE328F" w:rsidP="00A165A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02/11 開學</w:t>
            </w:r>
          </w:p>
        </w:tc>
      </w:tr>
      <w:tr w:rsidR="007F083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F0837" w:rsidRPr="000A19B9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F0837" w:rsidRPr="000A19B9" w:rsidRDefault="00241773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</w:t>
            </w:r>
            <w:r w:rsidR="002F5AF5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F0837" w:rsidRPr="000A19B9" w:rsidRDefault="00984E24" w:rsidP="00984E24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第一課 先秦文學蓼莪/漁父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F0837" w:rsidRPr="000A19B9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C0E49" w:rsidRPr="000A19B9" w:rsidRDefault="00984E24" w:rsidP="00A165A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color w:val="FF0000"/>
                <w:kern w:val="0"/>
                <w:sz w:val="18"/>
                <w:szCs w:val="18"/>
              </w:rPr>
              <w:t>*融入生命教育</w:t>
            </w:r>
          </w:p>
        </w:tc>
      </w:tr>
      <w:tr w:rsidR="007F083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F0837" w:rsidRPr="000A19B9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F0837" w:rsidRPr="000A19B9" w:rsidRDefault="00241773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F0837" w:rsidRPr="000A19B9" w:rsidRDefault="00984E24" w:rsidP="00984E24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第一課 先秦文學蓼莪/漁父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F0837" w:rsidRPr="000A19B9" w:rsidRDefault="00984E24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第一課習作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A165AE" w:rsidRPr="000A19B9" w:rsidRDefault="00FE328F" w:rsidP="00A165A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籃球週、02/28 放假</w:t>
            </w:r>
          </w:p>
        </w:tc>
      </w:tr>
      <w:tr w:rsidR="00453B05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0A19B9" w:rsidRDefault="005C746C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0A19B9" w:rsidRDefault="00984E24" w:rsidP="00453B0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第二課 荷塘月色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2C0E49" w:rsidRPr="000A19B9" w:rsidRDefault="00FE328F" w:rsidP="00453B0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453B05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="0002255F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0A19B9" w:rsidRDefault="00984E24" w:rsidP="00453B0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第二課 荷塘月色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5A1984" w:rsidRPr="000A19B9" w:rsidRDefault="00FE328F" w:rsidP="002C0E4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03/13-14 高三模擬考</w:t>
            </w:r>
          </w:p>
        </w:tc>
      </w:tr>
      <w:tr w:rsidR="00453B05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="00DB7453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0A19B9" w:rsidRDefault="00984E24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第二課 荷塘月色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0A19B9" w:rsidRDefault="00984E24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第二課習作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5A1984" w:rsidRPr="000A19B9" w:rsidRDefault="00FE328F" w:rsidP="00FE328F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453B05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="00DB7453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0A19B9" w:rsidRDefault="00984E24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第三課 上校/因為風的緣故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5A1984" w:rsidRPr="000A19B9" w:rsidRDefault="00FE328F" w:rsidP="00453B05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03/26-28 期中考</w:t>
            </w:r>
          </w:p>
        </w:tc>
      </w:tr>
      <w:tr w:rsidR="00453B05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="00DB7453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0A19B9" w:rsidRDefault="00984E24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第三課 上校/因為風的緣故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5A1984" w:rsidRPr="000A19B9" w:rsidRDefault="00FE328F" w:rsidP="005A198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</w:tc>
      </w:tr>
      <w:tr w:rsidR="00453B05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0A19B9" w:rsidRDefault="000A19B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="004C5C3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0A19B9" w:rsidRDefault="00984E24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第三課 上校/因為風的緣故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0A19B9" w:rsidRDefault="00984E24" w:rsidP="00453B05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第三課習作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2C0E49" w:rsidRPr="000A19B9" w:rsidRDefault="00FE328F" w:rsidP="00FE328F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04/12 親職日</w:t>
            </w:r>
            <w:r w:rsidR="00984E24"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*融入性別平等教育</w:t>
            </w:r>
          </w:p>
        </w:tc>
      </w:tr>
      <w:tr w:rsidR="00453B05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0A19B9" w:rsidRDefault="000A19B9" w:rsidP="005A198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="004C5C3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0A19B9" w:rsidRDefault="00984E24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第五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課 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亭午之鷹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984E24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5A1984" w:rsidRDefault="00FE328F" w:rsidP="004C5C3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親職日補假乙天</w:t>
            </w:r>
          </w:p>
          <w:p w:rsidR="00FE328F" w:rsidRPr="000A19B9" w:rsidRDefault="00FE328F" w:rsidP="004C5C3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04/16-18 高三期末考</w:t>
            </w:r>
          </w:p>
        </w:tc>
      </w:tr>
      <w:tr w:rsidR="00453B05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="004C5C3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0A19B9" w:rsidRDefault="00984E24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第五課 亭午之鷹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C0E49" w:rsidRPr="000A19B9" w:rsidRDefault="00FE328F" w:rsidP="00FE328F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</w:tc>
      </w:tr>
      <w:tr w:rsidR="00453B05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0A19B9" w:rsidRDefault="000A19B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="004C5C3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0A19B9" w:rsidRDefault="00984E24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第五課 亭午之鷹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53B05" w:rsidRPr="000A19B9" w:rsidRDefault="00FE328F" w:rsidP="00453B0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4/28-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9 高一二作業抽查</w:t>
            </w:r>
          </w:p>
        </w:tc>
      </w:tr>
      <w:tr w:rsidR="00453B05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0A19B9" w:rsidRDefault="00984E24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第五課 亭午之鷹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0A19B9" w:rsidRDefault="00984E24" w:rsidP="00453B05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第五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課習作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2C0E49" w:rsidRPr="000A19B9" w:rsidRDefault="002C0E49" w:rsidP="00453B0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453B05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0A19B9" w:rsidRDefault="00A4663A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0A19B9" w:rsidRDefault="00984E24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第八課 發現事理的樂趣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BF7B29" w:rsidRPr="000A19B9" w:rsidRDefault="00BF7B29" w:rsidP="00A4663A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453B05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="00A66AF1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0A19B9" w:rsidRDefault="00984E24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第八課 發現事理的樂趣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BF7B29" w:rsidRPr="000A19B9" w:rsidRDefault="00BF7B29" w:rsidP="00453B0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453B05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0A19B9" w:rsidRDefault="000A19B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="00A66AF1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0A19B9" w:rsidRDefault="00984E24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第八課 發現事理的樂趣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0A19B9" w:rsidRDefault="00984E24" w:rsidP="00453B05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第八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課習作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53B05" w:rsidRPr="000A19B9" w:rsidRDefault="00FE328F" w:rsidP="002C0E49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</w:tc>
      </w:tr>
      <w:tr w:rsidR="00453B05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="00A66AF1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984E24" w:rsidRDefault="00984E24" w:rsidP="00984E24">
            <w:pPr>
              <w:rPr>
                <w:rFonts w:ascii="標楷體" w:eastAsia="標楷體" w:hAnsi="標楷體" w:hint="eastAsia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第九課 郁離子選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2C0E49" w:rsidRPr="000A19B9" w:rsidRDefault="00FE328F" w:rsidP="00A66AF1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  <w:tr w:rsidR="00453B05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0A19B9" w:rsidRDefault="000A19B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="00A66AF1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984E24" w:rsidRDefault="00984E24" w:rsidP="00984E24">
            <w:pPr>
              <w:rPr>
                <w:rFonts w:ascii="標楷體" w:eastAsia="標楷體" w:hAnsi="標楷體" w:hint="eastAsia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第九課 郁離子選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53B05" w:rsidRPr="000A19B9" w:rsidRDefault="00453B05" w:rsidP="00453B0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453B05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="00A66AF1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</w:t>
            </w:r>
            <w:r w:rsidR="00264AE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984E24" w:rsidRDefault="00984E24" w:rsidP="00984E24">
            <w:pPr>
              <w:rPr>
                <w:rFonts w:ascii="標楷體" w:eastAsia="標楷體" w:hAnsi="標楷體" w:hint="eastAsia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第九課 郁離子選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0A19B9" w:rsidRDefault="00984E24" w:rsidP="00453B05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第九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課習作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53B05" w:rsidRPr="000A19B9" w:rsidRDefault="003F7651" w:rsidP="003F7651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453B05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0A19B9" w:rsidRDefault="000A19B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="00264AE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0A19B9" w:rsidRDefault="00984E24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</w:rPr>
              <w:t>第十課 談靜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C0E49" w:rsidRPr="000A19B9" w:rsidRDefault="00984E24" w:rsidP="00264AE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*融入生命教育</w:t>
            </w:r>
            <w:bookmarkStart w:id="0" w:name="_GoBack"/>
            <w:bookmarkEnd w:id="0"/>
          </w:p>
        </w:tc>
      </w:tr>
      <w:tr w:rsidR="000A19B9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A19B9" w:rsidRPr="000A19B9" w:rsidRDefault="000A19B9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A19B9" w:rsidRDefault="003F7651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0A19B9" w:rsidRPr="000A19B9" w:rsidRDefault="00984E24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</w:rPr>
              <w:t>第十課 談靜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0A19B9" w:rsidRPr="000A19B9" w:rsidRDefault="00984E24" w:rsidP="00453B05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第十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課習作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0A19B9" w:rsidRPr="000A19B9" w:rsidRDefault="003F7651" w:rsidP="00264AE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:rsidR="006357C3" w:rsidRPr="000A19B9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0A19B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0B78" w:rsidRDefault="00470B78">
      <w:r>
        <w:separator/>
      </w:r>
    </w:p>
  </w:endnote>
  <w:endnote w:type="continuationSeparator" w:id="0">
    <w:p w:rsidR="00470B78" w:rsidRDefault="00470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84E24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0B78" w:rsidRDefault="00470B78">
      <w:r>
        <w:separator/>
      </w:r>
    </w:p>
  </w:footnote>
  <w:footnote w:type="continuationSeparator" w:id="0">
    <w:p w:rsidR="00470B78" w:rsidRDefault="00470B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C7EBD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5DD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4369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4E24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17BE9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6257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328F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43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83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0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9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56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8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183244-EC8B-40B3-8EBB-B5B662F03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教學進度表.dotx</Template>
  <TotalTime>2</TotalTime>
  <Pages>1</Pages>
  <Words>702</Words>
  <Characters>555</Characters>
  <Application>Microsoft Office Word</Application>
  <DocSecurity>0</DocSecurity>
  <Lines>4</Lines>
  <Paragraphs>2</Paragraphs>
  <ScaleCrop>false</ScaleCrop>
  <Company>User</Company>
  <LinksUpToDate>false</LinksUpToDate>
  <CharactersWithSpaces>1255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ellen226</cp:lastModifiedBy>
  <cp:revision>4</cp:revision>
  <cp:lastPrinted>2009-02-11T08:45:00Z</cp:lastPrinted>
  <dcterms:created xsi:type="dcterms:W3CDTF">2025-02-10T01:55:00Z</dcterms:created>
  <dcterms:modified xsi:type="dcterms:W3CDTF">2025-02-10T05:53:00Z</dcterms:modified>
</cp:coreProperties>
</file>