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7B213" w14:textId="48251489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0151B4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8E1EC6">
        <w:rPr>
          <w:rFonts w:ascii="標楷體" w:eastAsia="標楷體" w:hAnsi="標楷體" w:hint="eastAsia"/>
        </w:rPr>
        <w:t>職涯體驗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4CAEEFD4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1473268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3659FC3" w14:textId="640CA9FA" w:rsidR="00652460" w:rsidRPr="000A19B9" w:rsidRDefault="00530D13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530D13">
              <w:rPr>
                <w:rFonts w:ascii="標楷體" w:eastAsia="標楷體" w:hAnsi="標楷體"/>
              </w:rPr>
              <w:t>培養學生具備良好的職業道德、團隊合作精神及服務態度，幫助學生了解自己的興趣、性格特點與職業目標，進行自我反思與職業規劃。</w:t>
            </w:r>
          </w:p>
        </w:tc>
      </w:tr>
      <w:tr w:rsidR="00652460" w:rsidRPr="000A19B9" w14:paraId="31FAAEE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E3378BF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7AC2455" w14:textId="1C5A8CB6" w:rsidR="00652460" w:rsidRPr="000A19B9" w:rsidRDefault="00553AFC" w:rsidP="00553AFC">
            <w:pPr>
              <w:spacing w:line="400" w:lineRule="exact"/>
              <w:rPr>
                <w:rFonts w:ascii="標楷體" w:eastAsia="標楷體" w:hAnsi="標楷體" w:hint="eastAsia"/>
              </w:rPr>
            </w:pPr>
            <w:r w:rsidRPr="00F64073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</w:t>
            </w:r>
          </w:p>
        </w:tc>
      </w:tr>
      <w:tr w:rsidR="00652460" w:rsidRPr="000A19B9" w14:paraId="33CBDCA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9151F45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A5D9938" w14:textId="444E3994" w:rsidR="00652460" w:rsidRPr="000A19B9" w:rsidRDefault="00553AFC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出席率</w:t>
            </w:r>
            <w:r w:rsidR="007C6FB5">
              <w:rPr>
                <w:rFonts w:eastAsia="標楷體" w:hint="eastAsia"/>
              </w:rPr>
              <w:t>40%</w:t>
            </w:r>
            <w:r>
              <w:rPr>
                <w:rFonts w:eastAsia="標楷體" w:hint="eastAsia"/>
              </w:rPr>
              <w:t>、</w:t>
            </w:r>
            <w:r w:rsidR="007C6FB5">
              <w:rPr>
                <w:rFonts w:eastAsia="標楷體" w:hint="eastAsia"/>
              </w:rPr>
              <w:t>課程</w:t>
            </w:r>
            <w:r>
              <w:rPr>
                <w:rFonts w:eastAsia="標楷體" w:hint="eastAsia"/>
              </w:rPr>
              <w:t>參與度</w:t>
            </w:r>
            <w:r w:rsidR="007C6FB5"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0%</w:t>
            </w:r>
          </w:p>
        </w:tc>
      </w:tr>
      <w:tr w:rsidR="00652460" w:rsidRPr="000A19B9" w14:paraId="79718D1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DBB374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D802E00" w14:textId="5AB5971C" w:rsidR="00652460" w:rsidRPr="000A19B9" w:rsidRDefault="0071415B" w:rsidP="00AE1EF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71415B">
              <w:rPr>
                <w:rFonts w:ascii="標楷體" w:eastAsia="標楷體" w:hAnsi="標楷體"/>
              </w:rPr>
              <w:t>期望學生在課程中展現出專業的態度，尊重餐飲行業的規範與職業道德，具備服務業必須具備的敬業精神、責任感與良好心態。</w:t>
            </w:r>
          </w:p>
        </w:tc>
      </w:tr>
      <w:tr w:rsidR="00652460" w:rsidRPr="000A19B9" w14:paraId="1B6BE9C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143DA191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41C4D103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5F54B2C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7E518776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18C6A7B7" w14:textId="1F355BD4" w:rsidR="00FC097A" w:rsidRPr="000A19B9" w:rsidRDefault="007C6FB5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81CD60C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54C578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CC7000D" w14:textId="10F56480" w:rsidR="00FC097A" w:rsidRPr="000A19B9" w:rsidRDefault="000151B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959F86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0B9B1655" w14:textId="133FCCCE" w:rsidR="00FC097A" w:rsidRPr="000A19B9" w:rsidRDefault="007C6FB5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無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7B4740C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40D4E0E7" w14:textId="0A05F67E" w:rsidR="00FC097A" w:rsidRPr="000A19B9" w:rsidRDefault="000151B4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餐技</w:t>
            </w:r>
          </w:p>
        </w:tc>
      </w:tr>
      <w:tr w:rsidR="00FC097A" w:rsidRPr="000A19B9" w14:paraId="58ECBB5B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36934ACA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4BA8F409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2BA6D024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98BCADF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2F2A60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1D82C49" w14:textId="4AF8AB67" w:rsidR="000151B4" w:rsidRPr="000A19B9" w:rsidRDefault="000151B4" w:rsidP="000151B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0D27F33E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50AB5BC7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769CFB3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DC78A4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0CD23F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3EA63DF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064991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640FFAA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2553527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5F553B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55C53A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7C013D" w14:textId="2E198413" w:rsidR="007F0837" w:rsidRPr="000A19B9" w:rsidRDefault="00F631DD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48395C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DCD3ABD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69230A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8F93AC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20EB4E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4EFBD32" w14:textId="5217C987" w:rsidR="007F0837" w:rsidRPr="000A19B9" w:rsidRDefault="00E52716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熱門職業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C39E0EF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3770C62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4139577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054F1D7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CE7595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C81C2F9" w14:textId="67997311" w:rsidR="007F0837" w:rsidRPr="000A19B9" w:rsidRDefault="00E52716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52716">
              <w:rPr>
                <w:rFonts w:ascii="標楷體" w:eastAsia="標楷體" w:hAnsi="標楷體"/>
                <w:kern w:val="0"/>
                <w:sz w:val="22"/>
                <w:szCs w:val="22"/>
              </w:rPr>
              <w:t>餐飲業的基礎知識與職場態度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21BD9F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E745DA5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053CB6B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DD1F8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0EAFAA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B760D1C" w14:textId="6693C7AD" w:rsidR="00453B05" w:rsidRPr="000A19B9" w:rsidRDefault="00E52716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5271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後場廚房工作介紹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E1CAD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3300BAD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5B9B378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39DC7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CBF9EE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73FEF7D" w14:textId="6DA4BE91" w:rsidR="00453B05" w:rsidRPr="000A19B9" w:rsidRDefault="00E52716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5271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餐飲業的顧客服務與投訴處理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D3419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587F3A7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36B4ED7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CAE9C3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AC108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1039C9B" w14:textId="3E7B2722" w:rsidR="00453B05" w:rsidRPr="000A19B9" w:rsidRDefault="00E5271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5271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職場規範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29BC6A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D216F3A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3719671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607EA7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BBB6F3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662D38" w14:textId="42A2FFF7" w:rsidR="00453B05" w:rsidRPr="00B42ABA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bCs/>
                <w:kern w:val="0"/>
                <w:sz w:val="22"/>
                <w:szCs w:val="22"/>
              </w:rPr>
            </w:pPr>
            <w:r w:rsidRPr="00B42ABA">
              <w:rPr>
                <w:rFonts w:ascii="標楷體" w:eastAsia="標楷體" w:hAnsi="標楷體" w:cs="標楷體" w:hint="eastAsia"/>
                <w:b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EE185D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D9B59F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5112E5D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95688C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D8B8B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336054" w14:textId="0D90CAA7" w:rsidR="00453B05" w:rsidRPr="00B42ABA" w:rsidRDefault="00FA5BE4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bCs/>
                <w:kern w:val="0"/>
                <w:sz w:val="22"/>
                <w:szCs w:val="22"/>
              </w:rPr>
            </w:pPr>
            <w:r w:rsidRPr="00B42ABA">
              <w:rPr>
                <w:rFonts w:ascii="標楷體" w:eastAsia="標楷體" w:hAnsi="標楷體" w:cs="標楷體" w:hint="eastAsia"/>
                <w:b/>
                <w:bCs/>
                <w:kern w:val="0"/>
                <w:sz w:val="22"/>
                <w:szCs w:val="22"/>
              </w:rPr>
              <w:t>清明放假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1036F86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DA4EEF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3885818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0839BA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F9B7F7F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B76E655" w14:textId="2BC31615" w:rsidR="00453B05" w:rsidRPr="000A19B9" w:rsidRDefault="00AC794E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 w:rsidRPr="00AC794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職場安全與衛生常識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6F116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EFAD9E2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53B05" w:rsidRPr="000A19B9" w14:paraId="3A35473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4C7DEE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2BE43B8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838A590" w14:textId="272C52B9" w:rsidR="00453B05" w:rsidRPr="000A19B9" w:rsidRDefault="00580F4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80F4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禮儀與專業形象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34563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2DD1C3B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790D481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17F0E62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8FA91A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B1963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ADDB0AC" w14:textId="68F4273E" w:rsidR="00453B05" w:rsidRPr="000A19B9" w:rsidRDefault="00580F4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80F4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食材成本與庫存管理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CFA2C2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9A3B202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41270F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B9F72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C4C5C1A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8763AB8" w14:textId="7ACC580D" w:rsidR="00453B05" w:rsidRPr="000A19B9" w:rsidRDefault="00580F4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80F4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定價策略與銷售分析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AB7869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DB48389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774FEBD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91A29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17318D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D4DEFE" w14:textId="6C156C23" w:rsidR="00453B05" w:rsidRPr="000A19B9" w:rsidRDefault="00580F4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80F4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食品製作過程中的注意事項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D7B77F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B6E3DB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1FD6828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17D2E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D01BCB5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6B143B9" w14:textId="105B9F63" w:rsidR="00453B05" w:rsidRPr="000A19B9" w:rsidRDefault="00580F4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80F4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投訴處理與衝突解決技巧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7FCD1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6ED11F4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3B10980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93F9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E87A1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E9F903B" w14:textId="577BB88A" w:rsidR="00453B05" w:rsidRPr="000A19B9" w:rsidRDefault="00580F4C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580F4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提升顧客體驗與滿意度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A6CE7CB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055812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1C4D1AF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6A46D1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CFA5942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B3F1882" w14:textId="0DC98B37" w:rsidR="00453B05" w:rsidRPr="000A19B9" w:rsidRDefault="003C28A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職業興趣測驗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E9C23D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717EF88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6172169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5110292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9C90C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69FD4C" w14:textId="6EA3BE91" w:rsidR="00453B05" w:rsidRPr="000A19B9" w:rsidRDefault="00120EC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20EC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職業選擇與未來發展方向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2274DDC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8E2D77F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52B02B8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0D9E84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2B035C4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0BA1E7" w14:textId="5C720427" w:rsidR="00453B05" w:rsidRPr="000A19B9" w:rsidRDefault="00120EC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職涯規劃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24F04F0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C7D6C4A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5A2EB3D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8288F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9CCA0E0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A449FF8" w14:textId="4C5DEAF6" w:rsidR="00453B05" w:rsidRPr="00F631DD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bCs/>
                <w:kern w:val="0"/>
                <w:sz w:val="22"/>
                <w:szCs w:val="22"/>
              </w:rPr>
            </w:pPr>
            <w:r w:rsidRPr="00F631DD">
              <w:rPr>
                <w:rFonts w:ascii="標楷體" w:eastAsia="標楷體" w:hAnsi="標楷體" w:cs="標楷體" w:hint="eastAsia"/>
                <w:b/>
                <w:bCs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5B9CAD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3A709C6" w14:textId="77777777"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14:paraId="3822AE8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B620D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15A003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2A83B68" w14:textId="2649B181" w:rsidR="00453B05" w:rsidRPr="000A19B9" w:rsidRDefault="00B75BA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職涯體驗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BAD9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407705" w14:textId="77777777"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A19B9" w:rsidRPr="000A19B9" w14:paraId="17083E1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8DE488" w14:textId="77777777"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F85026F" w14:textId="77777777"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CBB2BAC" w14:textId="1A0519D9" w:rsidR="000A19B9" w:rsidRPr="00F631DD" w:rsidRDefault="007772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b/>
                <w:bCs/>
                <w:kern w:val="0"/>
                <w:sz w:val="22"/>
                <w:szCs w:val="22"/>
              </w:rPr>
            </w:pPr>
            <w:r w:rsidRPr="00F631DD">
              <w:rPr>
                <w:rFonts w:ascii="標楷體" w:eastAsia="標楷體" w:hAnsi="標楷體" w:cs="標楷體" w:hint="eastAsia"/>
                <w:b/>
                <w:bCs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3874D08" w14:textId="77777777"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8A32D29" w14:textId="77777777"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32438533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70790" w14:textId="77777777" w:rsidR="00F85F02" w:rsidRDefault="00F85F02">
      <w:r>
        <w:separator/>
      </w:r>
    </w:p>
  </w:endnote>
  <w:endnote w:type="continuationSeparator" w:id="0">
    <w:p w14:paraId="01682F66" w14:textId="77777777" w:rsidR="00F85F02" w:rsidRDefault="00F85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F6A63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06712871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3A061" w14:textId="77777777" w:rsidR="00F85F02" w:rsidRDefault="00F85F02">
      <w:r>
        <w:separator/>
      </w:r>
    </w:p>
  </w:footnote>
  <w:footnote w:type="continuationSeparator" w:id="0">
    <w:p w14:paraId="509628A8" w14:textId="77777777" w:rsidR="00F85F02" w:rsidRDefault="00F85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883908543">
    <w:abstractNumId w:val="3"/>
  </w:num>
  <w:num w:numId="2" w16cid:durableId="1814105094">
    <w:abstractNumId w:val="2"/>
  </w:num>
  <w:num w:numId="3" w16cid:durableId="569998526">
    <w:abstractNumId w:val="1"/>
  </w:num>
  <w:num w:numId="4" w16cid:durableId="72668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4CC0"/>
    <w:rsid w:val="00005290"/>
    <w:rsid w:val="000074CD"/>
    <w:rsid w:val="000151B4"/>
    <w:rsid w:val="000158FD"/>
    <w:rsid w:val="0002255F"/>
    <w:rsid w:val="000312FA"/>
    <w:rsid w:val="0004281B"/>
    <w:rsid w:val="0005372D"/>
    <w:rsid w:val="00053FCE"/>
    <w:rsid w:val="000552C4"/>
    <w:rsid w:val="00056C20"/>
    <w:rsid w:val="0005714E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A75C0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0EC6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2B9"/>
    <w:rsid w:val="001B59F8"/>
    <w:rsid w:val="001B6D46"/>
    <w:rsid w:val="001C04EB"/>
    <w:rsid w:val="001C16BD"/>
    <w:rsid w:val="001C20C3"/>
    <w:rsid w:val="001D3F6A"/>
    <w:rsid w:val="001D4B9E"/>
    <w:rsid w:val="001E05D1"/>
    <w:rsid w:val="001E48CC"/>
    <w:rsid w:val="001E7306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072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B5500"/>
    <w:rsid w:val="002C0E49"/>
    <w:rsid w:val="002C4D88"/>
    <w:rsid w:val="002D5EF3"/>
    <w:rsid w:val="002E3770"/>
    <w:rsid w:val="002E416F"/>
    <w:rsid w:val="002E7B74"/>
    <w:rsid w:val="002F25A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6F59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8A5"/>
    <w:rsid w:val="003C2A61"/>
    <w:rsid w:val="003C3707"/>
    <w:rsid w:val="003D2F99"/>
    <w:rsid w:val="003D6352"/>
    <w:rsid w:val="003E7E2B"/>
    <w:rsid w:val="003F7651"/>
    <w:rsid w:val="00401933"/>
    <w:rsid w:val="0040531A"/>
    <w:rsid w:val="00407413"/>
    <w:rsid w:val="00413A26"/>
    <w:rsid w:val="0041521E"/>
    <w:rsid w:val="004204BB"/>
    <w:rsid w:val="00421162"/>
    <w:rsid w:val="00423BBB"/>
    <w:rsid w:val="00430000"/>
    <w:rsid w:val="0043024E"/>
    <w:rsid w:val="004318C5"/>
    <w:rsid w:val="00436F01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1134"/>
    <w:rsid w:val="004E6AEE"/>
    <w:rsid w:val="004F0EFE"/>
    <w:rsid w:val="004F1E97"/>
    <w:rsid w:val="004F6281"/>
    <w:rsid w:val="00512BAE"/>
    <w:rsid w:val="00515825"/>
    <w:rsid w:val="00523185"/>
    <w:rsid w:val="00523D8F"/>
    <w:rsid w:val="0052527C"/>
    <w:rsid w:val="00525711"/>
    <w:rsid w:val="00525D5F"/>
    <w:rsid w:val="00530305"/>
    <w:rsid w:val="00530D13"/>
    <w:rsid w:val="00533498"/>
    <w:rsid w:val="00534421"/>
    <w:rsid w:val="005352B7"/>
    <w:rsid w:val="005356E3"/>
    <w:rsid w:val="0054224B"/>
    <w:rsid w:val="00546582"/>
    <w:rsid w:val="005535E5"/>
    <w:rsid w:val="00553AFC"/>
    <w:rsid w:val="005549C3"/>
    <w:rsid w:val="00557914"/>
    <w:rsid w:val="005609F8"/>
    <w:rsid w:val="00565B50"/>
    <w:rsid w:val="0057628A"/>
    <w:rsid w:val="00580F4C"/>
    <w:rsid w:val="00581AD2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5D7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132A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415B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7248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6FB5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3A81"/>
    <w:rsid w:val="008D7B7C"/>
    <w:rsid w:val="008E1EC6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25646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3610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4481"/>
    <w:rsid w:val="00A165AE"/>
    <w:rsid w:val="00A203EF"/>
    <w:rsid w:val="00A22380"/>
    <w:rsid w:val="00A22CBB"/>
    <w:rsid w:val="00A2312E"/>
    <w:rsid w:val="00A240EA"/>
    <w:rsid w:val="00A277FF"/>
    <w:rsid w:val="00A32BC2"/>
    <w:rsid w:val="00A3328A"/>
    <w:rsid w:val="00A33A98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6EB"/>
    <w:rsid w:val="00AB0CCD"/>
    <w:rsid w:val="00AB54FC"/>
    <w:rsid w:val="00AB75E4"/>
    <w:rsid w:val="00AB7EA8"/>
    <w:rsid w:val="00AC794E"/>
    <w:rsid w:val="00AD14BA"/>
    <w:rsid w:val="00AD63D3"/>
    <w:rsid w:val="00AD6F9D"/>
    <w:rsid w:val="00AD7891"/>
    <w:rsid w:val="00AD7BE6"/>
    <w:rsid w:val="00AE1EF9"/>
    <w:rsid w:val="00AE37CA"/>
    <w:rsid w:val="00AE67DB"/>
    <w:rsid w:val="00B01987"/>
    <w:rsid w:val="00B06276"/>
    <w:rsid w:val="00B20FE9"/>
    <w:rsid w:val="00B27884"/>
    <w:rsid w:val="00B27ECA"/>
    <w:rsid w:val="00B33908"/>
    <w:rsid w:val="00B42ABA"/>
    <w:rsid w:val="00B44A48"/>
    <w:rsid w:val="00B5316B"/>
    <w:rsid w:val="00B538C4"/>
    <w:rsid w:val="00B56341"/>
    <w:rsid w:val="00B624C4"/>
    <w:rsid w:val="00B64046"/>
    <w:rsid w:val="00B70B0A"/>
    <w:rsid w:val="00B72DF3"/>
    <w:rsid w:val="00B749EB"/>
    <w:rsid w:val="00B75BA8"/>
    <w:rsid w:val="00B8431C"/>
    <w:rsid w:val="00B85437"/>
    <w:rsid w:val="00B85D61"/>
    <w:rsid w:val="00B91CA7"/>
    <w:rsid w:val="00B92AC4"/>
    <w:rsid w:val="00B9558C"/>
    <w:rsid w:val="00BA3709"/>
    <w:rsid w:val="00BB2DC8"/>
    <w:rsid w:val="00BC09E1"/>
    <w:rsid w:val="00BC4BD2"/>
    <w:rsid w:val="00BC5E24"/>
    <w:rsid w:val="00BC7B18"/>
    <w:rsid w:val="00BD51EA"/>
    <w:rsid w:val="00BE4DC3"/>
    <w:rsid w:val="00BE4E2A"/>
    <w:rsid w:val="00BE5749"/>
    <w:rsid w:val="00BF04FA"/>
    <w:rsid w:val="00BF46CD"/>
    <w:rsid w:val="00BF7B29"/>
    <w:rsid w:val="00C009B0"/>
    <w:rsid w:val="00C061F5"/>
    <w:rsid w:val="00C0621C"/>
    <w:rsid w:val="00C11A95"/>
    <w:rsid w:val="00C1299D"/>
    <w:rsid w:val="00C14276"/>
    <w:rsid w:val="00C15D35"/>
    <w:rsid w:val="00C16D08"/>
    <w:rsid w:val="00C22858"/>
    <w:rsid w:val="00C23071"/>
    <w:rsid w:val="00C306DC"/>
    <w:rsid w:val="00C3180C"/>
    <w:rsid w:val="00C31C6F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93CCF"/>
    <w:rsid w:val="00CA163F"/>
    <w:rsid w:val="00CB1AAD"/>
    <w:rsid w:val="00CD0402"/>
    <w:rsid w:val="00CD469C"/>
    <w:rsid w:val="00CD503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07C2C"/>
    <w:rsid w:val="00D108BB"/>
    <w:rsid w:val="00D10C51"/>
    <w:rsid w:val="00D13EEC"/>
    <w:rsid w:val="00D17E2D"/>
    <w:rsid w:val="00D244C4"/>
    <w:rsid w:val="00D3202F"/>
    <w:rsid w:val="00D32331"/>
    <w:rsid w:val="00D33FCA"/>
    <w:rsid w:val="00D41E79"/>
    <w:rsid w:val="00D43088"/>
    <w:rsid w:val="00D45327"/>
    <w:rsid w:val="00D503F8"/>
    <w:rsid w:val="00D51A33"/>
    <w:rsid w:val="00D574F3"/>
    <w:rsid w:val="00D60128"/>
    <w:rsid w:val="00D610F2"/>
    <w:rsid w:val="00D67812"/>
    <w:rsid w:val="00D71FC8"/>
    <w:rsid w:val="00D729AF"/>
    <w:rsid w:val="00D75451"/>
    <w:rsid w:val="00D75693"/>
    <w:rsid w:val="00D8514F"/>
    <w:rsid w:val="00D856A5"/>
    <w:rsid w:val="00D86470"/>
    <w:rsid w:val="00D90790"/>
    <w:rsid w:val="00D9435D"/>
    <w:rsid w:val="00D979EB"/>
    <w:rsid w:val="00DA3118"/>
    <w:rsid w:val="00DA5E99"/>
    <w:rsid w:val="00DB1C01"/>
    <w:rsid w:val="00DB2DB0"/>
    <w:rsid w:val="00DB7453"/>
    <w:rsid w:val="00DB786E"/>
    <w:rsid w:val="00DD135A"/>
    <w:rsid w:val="00DE17C1"/>
    <w:rsid w:val="00DE1A3A"/>
    <w:rsid w:val="00DE4962"/>
    <w:rsid w:val="00DE6C9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2716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B6CBB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15E29"/>
    <w:rsid w:val="00F22ABB"/>
    <w:rsid w:val="00F24B2D"/>
    <w:rsid w:val="00F25AEB"/>
    <w:rsid w:val="00F33C64"/>
    <w:rsid w:val="00F37A5F"/>
    <w:rsid w:val="00F5290E"/>
    <w:rsid w:val="00F54B5C"/>
    <w:rsid w:val="00F6122B"/>
    <w:rsid w:val="00F631DD"/>
    <w:rsid w:val="00F63A39"/>
    <w:rsid w:val="00F65904"/>
    <w:rsid w:val="00F65E5D"/>
    <w:rsid w:val="00F754CC"/>
    <w:rsid w:val="00F76440"/>
    <w:rsid w:val="00F81CCC"/>
    <w:rsid w:val="00F8224C"/>
    <w:rsid w:val="00F83DE3"/>
    <w:rsid w:val="00F85F02"/>
    <w:rsid w:val="00F91156"/>
    <w:rsid w:val="00FA580E"/>
    <w:rsid w:val="00FA5BE4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D65EE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FEB0C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77</TotalTime>
  <Pages>1</Pages>
  <Words>169</Words>
  <Characters>965</Characters>
  <Application>Microsoft Office Word</Application>
  <DocSecurity>0</DocSecurity>
  <Lines>8</Lines>
  <Paragraphs>2</Paragraphs>
  <ScaleCrop>false</ScaleCrop>
  <Company>User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姿雅 陳</cp:lastModifiedBy>
  <cp:revision>14</cp:revision>
  <cp:lastPrinted>2009-02-11T08:45:00Z</cp:lastPrinted>
  <dcterms:created xsi:type="dcterms:W3CDTF">2025-02-24T13:40:00Z</dcterms:created>
  <dcterms:modified xsi:type="dcterms:W3CDTF">2025-02-24T14:57:00Z</dcterms:modified>
</cp:coreProperties>
</file>