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Default="009D3AF9" w:rsidP="00C009B0">
      <w:pPr>
        <w:pStyle w:val="Default"/>
        <w:spacing w:beforeLines="50" w:before="180" w:afterLines="50" w:after="180" w:line="400" w:lineRule="exact"/>
        <w:jc w:val="center"/>
      </w:pPr>
      <w:r>
        <w:rPr>
          <w:rFonts w:hint="eastAsia"/>
        </w:rPr>
        <w:t>仰德</w:t>
      </w:r>
      <w:r w:rsidR="00652460">
        <w:t>高中</w:t>
      </w:r>
      <w:r w:rsidR="001B13A6">
        <w:rPr>
          <w:rFonts w:hint="eastAsia"/>
        </w:rPr>
        <w:t>1</w:t>
      </w:r>
      <w:r w:rsidR="00E07B18">
        <w:rPr>
          <w:rFonts w:hint="eastAsia"/>
        </w:rPr>
        <w:t>1</w:t>
      </w:r>
      <w:r w:rsidR="00F54B5C">
        <w:t>2</w:t>
      </w:r>
      <w:r w:rsidR="00652460">
        <w:t>年度第</w:t>
      </w:r>
      <w:r w:rsidR="00217562">
        <w:rPr>
          <w:rFonts w:hint="eastAsia"/>
        </w:rPr>
        <w:t>二</w:t>
      </w:r>
      <w:r w:rsidR="00652460">
        <w:t>學期</w:t>
      </w:r>
      <w:r w:rsidR="007B3267">
        <w:rPr>
          <w:rFonts w:hint="eastAsia"/>
        </w:rPr>
        <w:t>一</w:t>
      </w:r>
      <w:r w:rsidR="00652460">
        <w:t>年級</w:t>
      </w:r>
      <w:r w:rsidR="00017C52" w:rsidRPr="00017C52">
        <w:rPr>
          <w:rFonts w:hint="eastAsia"/>
          <w:bdr w:val="single" w:sz="4" w:space="0" w:color="auto"/>
        </w:rPr>
        <w:t>健康與護理</w:t>
      </w:r>
      <w:r w:rsidR="00652460" w:rsidRPr="00017C52">
        <w:rPr>
          <w:bdr w:val="single" w:sz="4" w:space="0" w:color="auto"/>
        </w:rPr>
        <w:t>科</w:t>
      </w:r>
      <w:r w:rsidR="00652460">
        <w:t>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017C52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017C52" w:rsidRDefault="00017C52" w:rsidP="00017C52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017C52" w:rsidRPr="00C81620" w:rsidRDefault="00017C52" w:rsidP="00017C52">
            <w:pPr>
              <w:pStyle w:val="Web"/>
              <w:widowControl w:val="0"/>
              <w:spacing w:before="0" w:beforeAutospacing="0" w:after="0" w:afterAutospacing="0" w:line="300" w:lineRule="exact"/>
              <w:rPr>
                <w:rFonts w:ascii="標楷體" w:eastAsia="標楷體" w:hAnsi="標楷體"/>
                <w:spacing w:val="4"/>
                <w:kern w:val="2"/>
                <w:sz w:val="20"/>
                <w:szCs w:val="20"/>
              </w:rPr>
            </w:pPr>
            <w:r w:rsidRPr="00C81620">
              <w:rPr>
                <w:rFonts w:ascii="標楷體" w:eastAsia="標楷體" w:hAnsi="標楷體" w:hint="eastAsia"/>
                <w:spacing w:val="4"/>
                <w:kern w:val="2"/>
                <w:sz w:val="20"/>
                <w:szCs w:val="20"/>
              </w:rPr>
              <w:t>ㄧ、促進學生心理健康，學習不以異樣眼光看待精神病患者，且能給予適切的幫助。</w:t>
            </w:r>
          </w:p>
          <w:p w:rsidR="00017C52" w:rsidRPr="00C81620" w:rsidRDefault="00017C52" w:rsidP="00017C52">
            <w:pPr>
              <w:pStyle w:val="Web"/>
              <w:widowControl w:val="0"/>
              <w:spacing w:before="0" w:beforeAutospacing="0" w:after="0" w:afterAutospacing="0" w:line="300" w:lineRule="exact"/>
              <w:rPr>
                <w:rFonts w:ascii="標楷體" w:eastAsia="標楷體" w:hAnsi="標楷體"/>
                <w:spacing w:val="4"/>
                <w:kern w:val="2"/>
                <w:sz w:val="20"/>
                <w:szCs w:val="20"/>
              </w:rPr>
            </w:pPr>
            <w:r w:rsidRPr="00C81620">
              <w:rPr>
                <w:rFonts w:ascii="標楷體" w:eastAsia="標楷體" w:hAnsi="標楷體" w:hint="eastAsia"/>
                <w:spacing w:val="4"/>
                <w:kern w:val="2"/>
                <w:sz w:val="20"/>
                <w:szCs w:val="20"/>
              </w:rPr>
              <w:t>二、導正學生不良的用藥習慣，貫徹拒毒主張，並協助親友遠離物質濫用。</w:t>
            </w:r>
          </w:p>
          <w:p w:rsidR="00017C52" w:rsidRPr="00C81620" w:rsidRDefault="00017C52" w:rsidP="00017C52">
            <w:pPr>
              <w:spacing w:line="300" w:lineRule="exact"/>
              <w:ind w:left="208" w:hangingChars="100" w:hanging="208"/>
              <w:rPr>
                <w:rFonts w:ascii="標楷體" w:eastAsia="標楷體" w:hAnsi="標楷體"/>
                <w:sz w:val="20"/>
                <w:szCs w:val="20"/>
              </w:rPr>
            </w:pPr>
            <w:r w:rsidRPr="00C81620">
              <w:rPr>
                <w:rFonts w:ascii="標楷體" w:eastAsia="標楷體" w:hAnsi="標楷體" w:hint="eastAsia"/>
                <w:spacing w:val="4"/>
                <w:sz w:val="20"/>
                <w:szCs w:val="20"/>
              </w:rPr>
              <w:t>三、建立學生情感方面的技能，預防性騷擾與性侵害，並運用資源協助受害者。</w:t>
            </w:r>
          </w:p>
        </w:tc>
      </w:tr>
      <w:tr w:rsidR="00017C52" w:rsidTr="005A575A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017C52" w:rsidRDefault="00017C52" w:rsidP="00017C52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8142" w:type="dxa"/>
            <w:gridSpan w:val="9"/>
          </w:tcPr>
          <w:p w:rsidR="00017C52" w:rsidRPr="00C81620" w:rsidRDefault="00017C52" w:rsidP="00017C52">
            <w:pPr>
              <w:spacing w:line="4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81620">
              <w:rPr>
                <w:rFonts w:ascii="標楷體" w:eastAsia="標楷體" w:hAnsi="標楷體" w:hint="eastAsia"/>
                <w:sz w:val="20"/>
                <w:szCs w:val="20"/>
              </w:rPr>
              <w:t>1.學習態度  2.課堂問答  3.隨堂測驗  4.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學習手冊</w:t>
            </w:r>
            <w:r w:rsidRPr="00C81620">
              <w:rPr>
                <w:rFonts w:ascii="標楷體" w:eastAsia="標楷體" w:hAnsi="標楷體" w:hint="eastAsia"/>
                <w:sz w:val="20"/>
                <w:szCs w:val="20"/>
              </w:rPr>
              <w:t xml:space="preserve">撰寫  5.期中、期末測驗 </w:t>
            </w:r>
          </w:p>
        </w:tc>
      </w:tr>
      <w:tr w:rsidR="00017C52" w:rsidTr="005A575A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017C52" w:rsidRDefault="00017C52" w:rsidP="00017C52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8142" w:type="dxa"/>
            <w:gridSpan w:val="9"/>
          </w:tcPr>
          <w:p w:rsidR="00017C52" w:rsidRPr="00C81620" w:rsidRDefault="00017C52" w:rsidP="00017C52">
            <w:pPr>
              <w:spacing w:line="4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81620">
              <w:rPr>
                <w:rFonts w:ascii="標楷體" w:eastAsia="標楷體" w:hAnsi="標楷體" w:hint="eastAsia"/>
                <w:sz w:val="20"/>
                <w:szCs w:val="20"/>
              </w:rPr>
              <w:t xml:space="preserve">1.期中考成績：30％   2.期末考成績：30％    3.平時成績：40％ </w:t>
            </w:r>
          </w:p>
        </w:tc>
      </w:tr>
      <w:tr w:rsidR="00017C52" w:rsidTr="005A575A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017C52" w:rsidRDefault="00017C52" w:rsidP="00017C52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8142" w:type="dxa"/>
            <w:gridSpan w:val="9"/>
          </w:tcPr>
          <w:p w:rsidR="00017C52" w:rsidRPr="00C81620" w:rsidRDefault="00017C52" w:rsidP="00017C52">
            <w:pPr>
              <w:spacing w:line="4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81620">
              <w:rPr>
                <w:rFonts w:ascii="標楷體" w:eastAsia="標楷體" w:hAnsi="標楷體" w:hint="eastAsia"/>
                <w:sz w:val="20"/>
                <w:szCs w:val="20"/>
              </w:rPr>
              <w:t>心理健康及健康性觀念之養成、能有正確用藥觀念</w:t>
            </w:r>
          </w:p>
        </w:tc>
      </w:tr>
      <w:tr w:rsidR="00017C52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017C52" w:rsidRDefault="00017C52" w:rsidP="00017C52">
            <w:pPr>
              <w:spacing w:line="400" w:lineRule="exact"/>
            </w:pPr>
            <w:r>
              <w:t>五、教學進度</w:t>
            </w:r>
          </w:p>
        </w:tc>
      </w:tr>
      <w:tr w:rsidR="00017C52" w:rsidRPr="00BD51EA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1</w:t>
            </w:r>
            <w:r w:rsidRPr="00BD51EA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鍾慧美老師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健康與護理</w:t>
            </w:r>
            <w:r>
              <w:rPr>
                <w:rFonts w:ascii="標楷體" w:eastAsia="標楷體" w:hAnsi="標楷體" w:cs="標楷體"/>
                <w:kern w:val="0"/>
              </w:rPr>
              <w:fldChar w:fldCharType="begin"/>
            </w:r>
            <w:r>
              <w:rPr>
                <w:rFonts w:ascii="標楷體" w:eastAsia="標楷體" w:hAnsi="標楷體" w:cs="標楷體"/>
                <w:kern w:val="0"/>
              </w:rPr>
              <w:instrText xml:space="preserve"> </w:instrText>
            </w:r>
            <w:r>
              <w:rPr>
                <w:rFonts w:ascii="標楷體" w:eastAsia="標楷體" w:hAnsi="標楷體" w:cs="標楷體" w:hint="eastAsia"/>
                <w:kern w:val="0"/>
              </w:rPr>
              <w:instrText>= 2 \* ROMAN</w:instrText>
            </w:r>
            <w:r>
              <w:rPr>
                <w:rFonts w:ascii="標楷體" w:eastAsia="標楷體" w:hAnsi="標楷體" w:cs="標楷體"/>
                <w:kern w:val="0"/>
              </w:rPr>
              <w:instrText xml:space="preserve"> </w:instrText>
            </w:r>
            <w:r>
              <w:rPr>
                <w:rFonts w:ascii="標楷體" w:eastAsia="標楷體" w:hAnsi="標楷體" w:cs="標楷體"/>
                <w:kern w:val="0"/>
              </w:rPr>
              <w:fldChar w:fldCharType="separate"/>
            </w:r>
            <w:r>
              <w:rPr>
                <w:rFonts w:ascii="標楷體" w:eastAsia="標楷體" w:hAnsi="標楷體" w:cs="標楷體"/>
                <w:noProof/>
                <w:kern w:val="0"/>
              </w:rPr>
              <w:t>II</w:t>
            </w:r>
            <w:r>
              <w:rPr>
                <w:rFonts w:ascii="標楷體" w:eastAsia="標楷體" w:hAnsi="標楷體" w:cs="標楷體"/>
                <w:kern w:val="0"/>
              </w:rPr>
              <w:fldChar w:fldCharType="end"/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017C52" w:rsidRPr="00BD51EA" w:rsidRDefault="00493247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</w:t>
            </w:r>
            <w:r w:rsidR="00017C52">
              <w:rPr>
                <w:rFonts w:ascii="標楷體" w:eastAsia="標楷體" w:hAnsi="標楷體" w:cs="標楷體" w:hint="eastAsia"/>
                <w:kern w:val="0"/>
              </w:rPr>
              <w:t>一</w:t>
            </w:r>
            <w:r w:rsidR="00643304">
              <w:rPr>
                <w:rFonts w:ascii="標楷體" w:eastAsia="標楷體" w:hAnsi="標楷體" w:cs="標楷體" w:hint="eastAsia"/>
                <w:kern w:val="0"/>
              </w:rPr>
              <w:t>仁</w:t>
            </w:r>
            <w:bookmarkStart w:id="0" w:name="_GoBack"/>
            <w:bookmarkEnd w:id="0"/>
          </w:p>
        </w:tc>
      </w:tr>
      <w:tr w:rsidR="00017C52" w:rsidRPr="00BD51EA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育達文化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017C52" w:rsidRPr="00BD51EA" w:rsidTr="008573F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備   註</w:t>
            </w:r>
          </w:p>
        </w:tc>
      </w:tr>
      <w:tr w:rsidR="00017C52" w:rsidRPr="00BD51EA" w:rsidTr="009D093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02/16~02/17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4-1青少年的心理探索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17C52" w:rsidRDefault="00017C52" w:rsidP="00017C52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2/16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開學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、2/17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補上班上課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(2/15)</w:t>
            </w:r>
          </w:p>
          <w:p w:rsidR="00017C52" w:rsidRPr="002C0E49" w:rsidRDefault="00017C52" w:rsidP="00017C52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DD196F">
              <w:rPr>
                <w:rFonts w:ascii="標楷體" w:eastAsia="標楷體" w:hAnsi="標楷體" w:hint="eastAsia"/>
                <w:b/>
                <w:color w:val="FF0000"/>
                <w:sz w:val="18"/>
                <w:szCs w:val="18"/>
              </w:rPr>
              <w:t>法治.人權教育</w:t>
            </w:r>
          </w:p>
        </w:tc>
      </w:tr>
      <w:tr w:rsidR="00017C52" w:rsidRPr="00BD51EA" w:rsidTr="009D093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02/19~02/23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4-2人生逆轉勝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17C52" w:rsidRPr="002C0E49" w:rsidRDefault="00017C52" w:rsidP="00017C52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 w:rsidRPr="00DD196F">
              <w:rPr>
                <w:rFonts w:eastAsia="標楷體" w:hint="eastAsia"/>
                <w:b/>
                <w:color w:val="FF0000"/>
                <w:sz w:val="18"/>
                <w:szCs w:val="18"/>
              </w:rPr>
              <w:t>生命教育</w:t>
            </w:r>
          </w:p>
        </w:tc>
      </w:tr>
      <w:tr w:rsidR="00017C52" w:rsidRPr="00BD51EA" w:rsidTr="009D093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02/26~03/01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4-3享受青春不憂鬱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042643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學習手冊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17C52" w:rsidRPr="002C0E49" w:rsidRDefault="00017C52" w:rsidP="00017C5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2/26</w:t>
            </w:r>
            <w:r w:rsidRPr="005C746C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羽球週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、2/28放假、3/1國文月</w:t>
            </w:r>
          </w:p>
        </w:tc>
      </w:tr>
      <w:tr w:rsidR="00017C52" w:rsidRPr="00BD51EA" w:rsidTr="00E5474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03/04-03-08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5-1成癮性處方藥停看聽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17C52" w:rsidRPr="002C0E49" w:rsidRDefault="00017C52" w:rsidP="00017C5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03/04</w:t>
            </w:r>
            <w:r w:rsidRPr="00D0008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優良讀物巡迴書展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、03/07</w:t>
            </w:r>
            <w:r w:rsidRPr="0002255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仰德青年模範生票選活動</w:t>
            </w:r>
            <w:r w:rsidRPr="00DD196F">
              <w:rPr>
                <w:rFonts w:eastAsia="標楷體" w:hint="eastAsia"/>
                <w:b/>
                <w:color w:val="FF0000"/>
                <w:sz w:val="18"/>
                <w:szCs w:val="18"/>
              </w:rPr>
              <w:t>法治</w:t>
            </w:r>
            <w:r w:rsidRPr="00DD196F">
              <w:rPr>
                <w:rFonts w:eastAsia="標楷體" w:hint="eastAsia"/>
                <w:b/>
                <w:color w:val="FF0000"/>
                <w:sz w:val="18"/>
                <w:szCs w:val="18"/>
              </w:rPr>
              <w:t>.</w:t>
            </w:r>
            <w:r w:rsidRPr="00DD196F">
              <w:rPr>
                <w:rFonts w:eastAsia="標楷體" w:hint="eastAsia"/>
                <w:b/>
                <w:color w:val="FF0000"/>
                <w:sz w:val="18"/>
                <w:szCs w:val="18"/>
              </w:rPr>
              <w:t>生命教育</w:t>
            </w:r>
          </w:p>
        </w:tc>
      </w:tr>
      <w:tr w:rsidR="00017C52" w:rsidRPr="00BD51EA" w:rsidTr="00E5474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03/11-03-15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5-2物質濫用的風暴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17C52" w:rsidRPr="002C0E49" w:rsidRDefault="00017C52" w:rsidP="00017C5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3/12-13高三模擬考</w:t>
            </w:r>
            <w:r w:rsidRPr="002200C2">
              <w:rPr>
                <w:rFonts w:eastAsia="標楷體" w:hint="eastAsia"/>
                <w:b/>
                <w:color w:val="FF0000"/>
                <w:sz w:val="18"/>
                <w:szCs w:val="18"/>
              </w:rPr>
              <w:t>法治</w:t>
            </w:r>
            <w:r w:rsidRPr="002200C2">
              <w:rPr>
                <w:rFonts w:eastAsia="標楷體" w:hint="eastAsia"/>
                <w:b/>
                <w:color w:val="FF0000"/>
                <w:sz w:val="18"/>
                <w:szCs w:val="18"/>
              </w:rPr>
              <w:t>.</w:t>
            </w:r>
            <w:r w:rsidRPr="002200C2">
              <w:rPr>
                <w:rFonts w:eastAsia="標楷體" w:hint="eastAsia"/>
                <w:b/>
                <w:color w:val="FF0000"/>
                <w:sz w:val="18"/>
                <w:szCs w:val="18"/>
              </w:rPr>
              <w:t>生命教育</w:t>
            </w:r>
          </w:p>
        </w:tc>
      </w:tr>
      <w:tr w:rsidR="00017C52" w:rsidRPr="00BD51EA" w:rsidTr="00E5474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03/18-03/22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5-3青春不成癮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042643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學習手冊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017C52" w:rsidRPr="002C0E49" w:rsidRDefault="00017C52" w:rsidP="00017C52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3/18</w:t>
            </w:r>
            <w:r w:rsidRPr="00DB745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生活週記抽查</w:t>
            </w:r>
            <w:r w:rsidRPr="002200C2">
              <w:rPr>
                <w:rFonts w:eastAsia="標楷體" w:hint="eastAsia"/>
                <w:b/>
                <w:color w:val="FF0000"/>
                <w:sz w:val="18"/>
                <w:szCs w:val="18"/>
              </w:rPr>
              <w:t>法治</w:t>
            </w:r>
            <w:r w:rsidRPr="002200C2">
              <w:rPr>
                <w:rFonts w:eastAsia="標楷體" w:hint="eastAsia"/>
                <w:b/>
                <w:color w:val="FF0000"/>
                <w:sz w:val="18"/>
                <w:szCs w:val="18"/>
              </w:rPr>
              <w:t>.</w:t>
            </w:r>
            <w:r w:rsidRPr="002200C2">
              <w:rPr>
                <w:rFonts w:eastAsia="標楷體" w:hint="eastAsia"/>
                <w:b/>
                <w:color w:val="FF0000"/>
                <w:sz w:val="18"/>
                <w:szCs w:val="18"/>
              </w:rPr>
              <w:t>生命教育</w:t>
            </w:r>
          </w:p>
        </w:tc>
      </w:tr>
      <w:tr w:rsidR="00017C52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03/25-03/29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17C52" w:rsidRPr="005A1984" w:rsidRDefault="00017C52" w:rsidP="00017C52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3/27-29</w:t>
            </w:r>
            <w:r w:rsidRPr="00DB7453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高一二三期中考</w:t>
            </w:r>
          </w:p>
        </w:tc>
      </w:tr>
      <w:tr w:rsidR="00017C52" w:rsidRPr="00BD51EA" w:rsidTr="004226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04/01-04/05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交通安全宣導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17C52" w:rsidRPr="005A1984" w:rsidRDefault="00017C52" w:rsidP="00017C5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4/4-5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清明兒童節放假</w:t>
            </w:r>
            <w:r w:rsidRPr="002200C2">
              <w:rPr>
                <w:rFonts w:eastAsia="標楷體" w:hint="eastAsia"/>
                <w:b/>
                <w:color w:val="FF0000"/>
                <w:sz w:val="18"/>
                <w:szCs w:val="18"/>
              </w:rPr>
              <w:t>生命教育</w:t>
            </w:r>
          </w:p>
        </w:tc>
      </w:tr>
      <w:tr w:rsidR="00017C52" w:rsidRPr="00BD51EA" w:rsidTr="004226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04/08-04/12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6-1全人的性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17C52" w:rsidRDefault="00017C52" w:rsidP="00017C5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4/12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高三作業抽查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社團成果發表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、4/13親職日</w:t>
            </w:r>
          </w:p>
          <w:p w:rsidR="00017C52" w:rsidRPr="00017C52" w:rsidRDefault="00017C52" w:rsidP="00017C52">
            <w:pPr>
              <w:spacing w:line="240" w:lineRule="exact"/>
              <w:rPr>
                <w:rFonts w:ascii="標楷體" w:eastAsia="標楷體" w:hAnsi="標楷體"/>
                <w:color w:val="FF0000"/>
                <w:kern w:val="0"/>
                <w:sz w:val="18"/>
                <w:szCs w:val="18"/>
              </w:rPr>
            </w:pPr>
            <w:r w:rsidRPr="002200C2">
              <w:rPr>
                <w:rFonts w:ascii="標楷體" w:eastAsia="標楷體" w:hAnsi="標楷體" w:hint="eastAsia"/>
                <w:b/>
                <w:color w:val="FF0000"/>
                <w:sz w:val="18"/>
                <w:szCs w:val="18"/>
              </w:rPr>
              <w:t>性別平等.多元文化教育</w:t>
            </w:r>
          </w:p>
        </w:tc>
      </w:tr>
      <w:tr w:rsidR="00017C52" w:rsidRPr="00BD51EA" w:rsidTr="004226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04/15-04/19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6-2幸福進行曲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17C52" w:rsidRPr="002C0E49" w:rsidRDefault="00017C52" w:rsidP="00017C5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4/15親職日補假、4/17-19高三期末考、4/19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高三祈福儀式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送舊活動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高三週記抽查</w:t>
            </w:r>
          </w:p>
        </w:tc>
      </w:tr>
      <w:tr w:rsidR="00017C52" w:rsidRPr="00791590" w:rsidTr="004226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791590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91590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791590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04/22-04/26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6-2真愛值得等待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17C52" w:rsidRPr="00791590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17C52" w:rsidRPr="005A1984" w:rsidRDefault="00017C52" w:rsidP="00017C52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04/27-28</w:t>
            </w:r>
            <w:r w:rsidRPr="00A4663A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四技二專統測</w:t>
            </w:r>
          </w:p>
        </w:tc>
      </w:tr>
      <w:tr w:rsidR="00017C52" w:rsidRPr="004B2240" w:rsidTr="004226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4B2240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4B2240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04/29-05/03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6-3迎接新生命的美好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4B2240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042643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學習手冊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17C52" w:rsidRDefault="00017C52" w:rsidP="00017C5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</w:t>
            </w:r>
            <w:r w:rsidRPr="00A4663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公布高三補考名單</w:t>
            </w:r>
          </w:p>
          <w:p w:rsidR="00017C52" w:rsidRPr="002C0E49" w:rsidRDefault="00017C52" w:rsidP="00017C5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2200C2">
              <w:rPr>
                <w:rFonts w:ascii="標楷體" w:eastAsia="標楷體" w:hAnsi="標楷體" w:hint="eastAsia"/>
                <w:b/>
                <w:color w:val="FF0000"/>
                <w:kern w:val="0"/>
                <w:sz w:val="16"/>
                <w:szCs w:val="16"/>
              </w:rPr>
              <w:t>生命.性別平等教育</w:t>
            </w:r>
          </w:p>
        </w:tc>
      </w:tr>
      <w:tr w:rsidR="00017C52" w:rsidRPr="004B2240" w:rsidTr="004226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4B2240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4B2240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05/06-05/10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6-3避孕方法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17C52" w:rsidRPr="002C0E49" w:rsidRDefault="00017C52" w:rsidP="00017C5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5/9</w:t>
            </w:r>
            <w:r w:rsidRPr="00A4663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高三補考</w:t>
            </w:r>
          </w:p>
        </w:tc>
      </w:tr>
      <w:tr w:rsidR="00017C52" w:rsidRPr="00BD51EA" w:rsidTr="004226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05/12-05/17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6-3優生保健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17C52" w:rsidRPr="00BF7B29" w:rsidRDefault="00017C52" w:rsidP="00017C52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5/16</w:t>
            </w:r>
            <w:r w:rsidRPr="00A4663A">
              <w:rPr>
                <w:rFonts w:ascii="標楷體" w:eastAsia="標楷體" w:hAnsi="標楷體" w:hint="eastAsia"/>
                <w:sz w:val="18"/>
                <w:szCs w:val="18"/>
              </w:rPr>
              <w:t>高一、二作業抽查</w:t>
            </w:r>
          </w:p>
        </w:tc>
      </w:tr>
      <w:tr w:rsidR="00017C52" w:rsidRPr="00BD51EA" w:rsidTr="004226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05/20-05/25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6-3為愛做決定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17C52" w:rsidRPr="002C0E49" w:rsidRDefault="00017C52" w:rsidP="00017C5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017C52" w:rsidRPr="00BD51EA" w:rsidTr="004226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05/27-05/31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6-4性福要健康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17C52" w:rsidRPr="002C0E49" w:rsidRDefault="00017C52" w:rsidP="00017C52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5/30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畢典預演</w:t>
            </w:r>
          </w:p>
        </w:tc>
      </w:tr>
      <w:tr w:rsidR="00017C52" w:rsidRPr="00BD51EA" w:rsidTr="004226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06/03-06/07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6-4認識愛滋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17C52" w:rsidRPr="002C0E49" w:rsidRDefault="00017C52" w:rsidP="00017C5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6/3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業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典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禮、6/4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高一、二生活週記抽查</w:t>
            </w:r>
            <w:r w:rsidRPr="002200C2">
              <w:rPr>
                <w:rFonts w:ascii="標楷體" w:eastAsia="標楷體" w:hAnsi="標楷體" w:hint="eastAsia"/>
                <w:b/>
                <w:color w:val="FF0000"/>
                <w:kern w:val="0"/>
                <w:sz w:val="16"/>
                <w:szCs w:val="16"/>
              </w:rPr>
              <w:t>人權.生命教育</w:t>
            </w:r>
          </w:p>
        </w:tc>
      </w:tr>
      <w:tr w:rsidR="00017C52" w:rsidRPr="00BD51EA" w:rsidTr="0042266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06/10-06/15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6-5預防性騷擾與性侵害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學習手冊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17C52" w:rsidRDefault="00017C52" w:rsidP="00017C5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6/10端午節放假</w:t>
            </w:r>
          </w:p>
          <w:p w:rsidR="00017C52" w:rsidRPr="00017C52" w:rsidRDefault="00017C52" w:rsidP="00017C5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b/>
                <w:color w:val="FF0000"/>
                <w:kern w:val="0"/>
                <w:sz w:val="16"/>
                <w:szCs w:val="16"/>
              </w:rPr>
            </w:pPr>
            <w:r w:rsidRPr="002200C2">
              <w:rPr>
                <w:rFonts w:ascii="標楷體" w:eastAsia="標楷體" w:hAnsi="標楷體" w:hint="eastAsia"/>
                <w:b/>
                <w:color w:val="FF0000"/>
                <w:kern w:val="0"/>
                <w:sz w:val="16"/>
                <w:szCs w:val="16"/>
              </w:rPr>
              <w:t>性平.人權.多元文化.法治教育</w:t>
            </w:r>
          </w:p>
        </w:tc>
      </w:tr>
      <w:tr w:rsidR="00017C52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06/17-06/21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017C52" w:rsidRPr="002C0E49" w:rsidRDefault="00017C52" w:rsidP="00017C5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6/18-6/20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高一二期末考</w:t>
            </w:r>
          </w:p>
        </w:tc>
      </w:tr>
      <w:tr w:rsidR="00017C52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17C52" w:rsidRDefault="00017C52" w:rsidP="00017C5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06/24-06/28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17C52" w:rsidRPr="00BD51EA" w:rsidRDefault="00017C52" w:rsidP="00017C5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FA335B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健康行為養成之自我評估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17C52" w:rsidRPr="00BD51EA" w:rsidRDefault="00017C52" w:rsidP="00017C5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17C52" w:rsidRPr="002C0E49" w:rsidRDefault="00017C52" w:rsidP="00017C5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6/28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法律常識大會考</w:t>
            </w:r>
          </w:p>
        </w:tc>
      </w:tr>
    </w:tbl>
    <w:p w:rsidR="006357C3" w:rsidRPr="00704E83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704E83">
        <w:rPr>
          <w:rFonts w:ascii="標楷體" w:eastAsia="標楷體" w:hAnsi="標楷體"/>
          <w:sz w:val="22"/>
          <w:szCs w:val="22"/>
        </w:rPr>
        <w:t>（所謂重大議題包含：</w:t>
      </w:r>
      <w:r w:rsidRPr="001F582C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704E83">
        <w:rPr>
          <w:rFonts w:ascii="標楷體" w:eastAsia="標楷體" w:hAnsi="標楷體"/>
          <w:sz w:val="22"/>
          <w:szCs w:val="22"/>
        </w:rPr>
        <w:t>）</w:t>
      </w:r>
      <w:r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704E83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17C52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3247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0EB0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4330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A35B2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335B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78DC2854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styleId="Web">
    <w:name w:val="Normal (Web)"/>
    <w:basedOn w:val="a"/>
    <w:rsid w:val="00017C52"/>
    <w:pPr>
      <w:widowControl/>
      <w:spacing w:before="100" w:beforeAutospacing="1" w:after="100" w:afterAutospacing="1"/>
    </w:pPr>
    <w:rPr>
      <w:rFonts w:ascii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DABAF-778B-4B13-8E17-2C67DC97F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0</TotalTime>
  <Pages>1</Pages>
  <Words>885</Words>
  <Characters>561</Characters>
  <Application>Microsoft Office Word</Application>
  <DocSecurity>0</DocSecurity>
  <Lines>4</Lines>
  <Paragraphs>2</Paragraphs>
  <ScaleCrop>false</ScaleCrop>
  <Company>User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2024-02-21T06:24:00Z</cp:lastPrinted>
  <dcterms:created xsi:type="dcterms:W3CDTF">2024-02-21T06:30:00Z</dcterms:created>
  <dcterms:modified xsi:type="dcterms:W3CDTF">2024-02-21T06:30:00Z</dcterms:modified>
</cp:coreProperties>
</file>