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BD6B3" w14:textId="5151ABAF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proofErr w:type="gramStart"/>
      <w:r w:rsidR="00496BBA">
        <w:rPr>
          <w:rFonts w:ascii="標楷體" w:eastAsia="標楷體" w:hAnsi="標楷體" w:hint="eastAsia"/>
        </w:rPr>
        <w:t>三</w:t>
      </w:r>
      <w:proofErr w:type="gramEnd"/>
      <w:r w:rsidR="00652460" w:rsidRPr="000A19B9">
        <w:rPr>
          <w:rFonts w:ascii="標楷體" w:eastAsia="標楷體" w:hAnsi="標楷體"/>
        </w:rPr>
        <w:t>年級</w:t>
      </w:r>
      <w:r w:rsidR="00496BBA">
        <w:rPr>
          <w:rFonts w:ascii="標楷體" w:eastAsia="標楷體" w:hAnsi="標楷體" w:hint="eastAsia"/>
        </w:rPr>
        <w:t>時尚科</w:t>
      </w:r>
      <w:r w:rsidR="00652460" w:rsidRPr="000A19B9">
        <w:rPr>
          <w:rFonts w:ascii="標楷體" w:eastAsia="標楷體" w:hAnsi="標楷體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9936DD" w:rsidRPr="000A19B9" w14:paraId="3BF619F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86881A5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C427102" w14:textId="72A63921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學生能實務操作睫毛嫁接</w:t>
            </w:r>
          </w:p>
        </w:tc>
      </w:tr>
      <w:tr w:rsidR="009936DD" w:rsidRPr="000A19B9" w14:paraId="3ED5602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B4DFF93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A52A01E" w14:textId="5CDAE308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實作評量、課堂作業、出席狀況</w:t>
            </w:r>
          </w:p>
        </w:tc>
      </w:tr>
      <w:tr w:rsidR="009936DD" w:rsidRPr="000A19B9" w14:paraId="7CAC7CC8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1AD6E6C1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15F3622" w14:textId="64A9FA9B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期中考30%、期末考30%、平時成績40%</w:t>
            </w:r>
          </w:p>
        </w:tc>
      </w:tr>
      <w:tr w:rsidR="009936DD" w:rsidRPr="000A19B9" w14:paraId="64630FE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03BFAF9" w14:textId="77777777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817CEBE" w14:textId="63DE9B6B" w:rsidR="009936DD" w:rsidRPr="000A19B9" w:rsidRDefault="009936DD" w:rsidP="009936DD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936DD">
              <w:rPr>
                <w:rFonts w:ascii="標楷體" w:eastAsia="標楷體" w:hAnsi="標楷體"/>
              </w:rPr>
              <w:t>將實務操作運用於生活中</w:t>
            </w:r>
          </w:p>
        </w:tc>
      </w:tr>
      <w:tr w:rsidR="00652460" w:rsidRPr="000A19B9" w14:paraId="3B4D3D06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7665164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9936DD" w:rsidRPr="000A19B9" w14:paraId="053B87DA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1D2AE4E6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119C1D9B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2D2872D1" w14:textId="4D54843B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03C9758D" w14:textId="77777777" w:rsidR="009936DD" w:rsidRPr="000A19B9" w:rsidRDefault="009936DD" w:rsidP="009936D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62AF497C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79A2FAC7" w14:textId="38292058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盧凡宇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C7B913C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B7FAF32" w14:textId="069B83B4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936DD">
              <w:rPr>
                <w:rFonts w:ascii="標楷體" w:eastAsia="標楷體" w:hAnsi="標楷體" w:cs="標楷體"/>
                <w:kern w:val="0"/>
              </w:rPr>
              <w:t>我的第一本美</w:t>
            </w:r>
            <w:proofErr w:type="gramStart"/>
            <w:r w:rsidRPr="009936DD">
              <w:rPr>
                <w:rFonts w:ascii="標楷體" w:eastAsia="標楷體" w:hAnsi="標楷體" w:cs="標楷體"/>
                <w:kern w:val="0"/>
              </w:rPr>
              <w:t>睫</w:t>
            </w:r>
            <w:proofErr w:type="gramEnd"/>
            <w:r w:rsidRPr="009936DD">
              <w:rPr>
                <w:rFonts w:ascii="標楷體" w:eastAsia="標楷體" w:hAnsi="標楷體" w:cs="標楷體"/>
                <w:kern w:val="0"/>
              </w:rPr>
              <w:t>寶典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C70E981" w14:textId="77777777" w:rsidR="009936DD" w:rsidRPr="000A19B9" w:rsidRDefault="009936DD" w:rsidP="009936D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72BAD99E" w14:textId="27EC8966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時尚三</w:t>
            </w:r>
          </w:p>
        </w:tc>
      </w:tr>
      <w:tr w:rsidR="009936DD" w:rsidRPr="000A19B9" w14:paraId="1AB39BDB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57D756A3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7B239E00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207170B2" w14:textId="77777777" w:rsidR="009936DD" w:rsidRPr="000A19B9" w:rsidRDefault="009936DD" w:rsidP="009936D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3AFD1888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AA2F845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91B20E4" w14:textId="1946A971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9936DD">
              <w:rPr>
                <w:rFonts w:ascii="標楷體" w:eastAsia="標楷體" w:hAnsi="標楷體" w:cs="標楷體"/>
                <w:kern w:val="0"/>
              </w:rPr>
              <w:t>群英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20C9C304" w14:textId="77777777" w:rsidR="009936DD" w:rsidRPr="000A19B9" w:rsidRDefault="009936DD" w:rsidP="009936DD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774B316A" w14:textId="77777777" w:rsidR="009936DD" w:rsidRPr="000A19B9" w:rsidRDefault="009936DD" w:rsidP="009936D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34E1B833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6EED35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8F037C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85A85B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4986BB9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66968AF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7F0837" w:rsidRPr="000A19B9" w14:paraId="32ADA0C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2643FF6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AF6AC7D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4441560" w14:textId="790D0DA6" w:rsidR="007F0837" w:rsidRPr="000A19B9" w:rsidRDefault="00045866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週</w:t>
            </w:r>
            <w:proofErr w:type="gramEnd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2F4AEF6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FE8D7DA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504E5A9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9FE09A6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C4FBD9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CFE85CD" w14:textId="10DBF722" w:rsidR="007F0837" w:rsidRPr="000A19B9" w:rsidRDefault="00045866" w:rsidP="00045866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3-1 溝通與諮詢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B5FFEBB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C567A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A581A" w:rsidRPr="000A19B9" w14:paraId="1B76049B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8F72022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98B627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90F565" w14:textId="1228548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3-3 嫁接上睫毛步驟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0230E04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DD7FA1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7A581A" w:rsidRPr="000A19B9" w14:paraId="32A15D4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9B5BDE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82017E8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2420B55" w14:textId="66591953" w:rsidR="007A581A" w:rsidRPr="000A19B9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3-4 嫁接下睫毛步驟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B96CA8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68A4C63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7A581A" w:rsidRPr="000A19B9" w14:paraId="41B2138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383B15F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388825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9CBA604" w14:textId="4C075F1C" w:rsidR="007A581A" w:rsidRPr="000A19B9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高三模擬考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ACD899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FE23D9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7A581A" w:rsidRPr="000A19B9" w14:paraId="171B8B75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A2DCE8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E018E17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CB4F214" w14:textId="525ADB43" w:rsidR="007A581A" w:rsidRPr="000A19B9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3-5 卸除睫毛步驟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4B7CE7E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A79A0D3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7A581A" w:rsidRPr="000A19B9" w14:paraId="52C6B1A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6C1C1F3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3A54D5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2D522C8" w14:textId="7DAE45A2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bCs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5A41D5C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4072FEE" w14:textId="77777777" w:rsidR="007A581A" w:rsidRPr="000A19B9" w:rsidRDefault="007A581A" w:rsidP="007A581A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7A581A" w:rsidRPr="000A19B9" w14:paraId="065C41E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B9B0933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5BCAAB6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EE095E" w14:textId="37159751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A581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清明、兒童節放假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A41BB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CE84999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7A581A" w:rsidRPr="000A19B9" w14:paraId="3DB1292B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5A2F04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ACA60FA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0F73D52" w14:textId="1BFB604C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3-6 </w:t>
            </w:r>
            <w:proofErr w:type="gramStart"/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補接睫毛</w:t>
            </w:r>
            <w:proofErr w:type="gramEnd"/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7F85F36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E696E16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7A581A" w:rsidRPr="000A19B9" w14:paraId="49746D3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853508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5048A7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FFF2DB" w14:textId="448EA369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高三期末考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9147A46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1A3AA8A" w14:textId="77777777" w:rsidR="007A581A" w:rsidRDefault="007A581A" w:rsidP="007A581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14:paraId="5ED26B8A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7A581A" w:rsidRPr="000A19B9" w14:paraId="3EF2B36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8DC566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DA904D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2DEC74B" w14:textId="14CB68BD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3-7 睫毛SPA術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790629C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923D6C3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7A581A" w:rsidRPr="000A19B9" w14:paraId="3763ED4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D88772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0D1203E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CEBFDD" w14:textId="4B1F666F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4-1 眼型判斷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3A37D37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2079174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7A581A" w:rsidRPr="000A19B9" w14:paraId="37E68F6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918F7D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E3A5CB7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003BC10" w14:textId="11920A81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 四大睫毛造型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A5274A6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851DF0C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A581A" w:rsidRPr="000A19B9" w14:paraId="1918A18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31797CB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B26FD84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1D8A8B1" w14:textId="6C39DA97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4-3 各種眼</w:t>
            </w:r>
            <w:proofErr w:type="gramStart"/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型教戰手</w:t>
            </w:r>
            <w:proofErr w:type="gramEnd"/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FCC4BD0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B856FA4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7A581A" w:rsidRPr="000A19B9" w14:paraId="61C962ED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FA4FD3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DD534EE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5C8226" w14:textId="13638FCB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5-1 嫁接睫毛後的注意事項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2F9D707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BAFEAF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A581A" w:rsidRPr="000A19B9" w14:paraId="4C803736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E518C2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F38B37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A30946C" w14:textId="298936E4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5-2 睫毛保養護理產品介紹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BACC1A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D34C541" w14:textId="77777777" w:rsidR="007A581A" w:rsidRPr="000A19B9" w:rsidRDefault="007A581A" w:rsidP="007A581A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7A581A" w:rsidRPr="000A19B9" w14:paraId="7709BA6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DD30255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30D7069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59E5DF6" w14:textId="4F5B7CBD" w:rsidR="007A581A" w:rsidRPr="00045866" w:rsidRDefault="007A581A" w:rsidP="007A581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45866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7877CD5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3CCE8BF" w14:textId="77777777" w:rsidR="007A581A" w:rsidRPr="000A19B9" w:rsidRDefault="007A581A" w:rsidP="007A581A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7A581A" w:rsidRPr="000A19B9" w14:paraId="1A28903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410B83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637171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703AF28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63405E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1A8F76B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A581A" w:rsidRPr="000A19B9" w14:paraId="26E5333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31B812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B6F4A75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7881BA8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99DBDD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8949356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7A581A" w:rsidRPr="000A19B9" w14:paraId="3ED01D5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EAB12D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9BF046" w14:textId="77777777" w:rsidR="007A581A" w:rsidRPr="000A19B9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05DA0F7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2F52761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1F493A0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A581A" w:rsidRPr="000A19B9" w14:paraId="0B5FFD6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037A7C" w14:textId="77777777" w:rsidR="007A581A" w:rsidRPr="000A19B9" w:rsidRDefault="007A581A" w:rsidP="007A581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D7ED100" w14:textId="77777777" w:rsidR="007A581A" w:rsidRDefault="007A581A" w:rsidP="007A581A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249A55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418498" w14:textId="77777777" w:rsidR="007A581A" w:rsidRPr="000A19B9" w:rsidRDefault="007A581A" w:rsidP="007A581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488B3A2" w14:textId="77777777" w:rsidR="007A581A" w:rsidRPr="000A19B9" w:rsidRDefault="007A581A" w:rsidP="007A581A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7C8A4BE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DD007" w14:textId="77777777" w:rsidR="003B7C3C" w:rsidRDefault="003B7C3C">
      <w:r>
        <w:separator/>
      </w:r>
    </w:p>
  </w:endnote>
  <w:endnote w:type="continuationSeparator" w:id="0">
    <w:p w14:paraId="567355F6" w14:textId="77777777" w:rsidR="003B7C3C" w:rsidRDefault="003B7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B1FE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1CAF4859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7F55" w14:textId="77777777" w:rsidR="003B7C3C" w:rsidRDefault="003B7C3C">
      <w:r>
        <w:separator/>
      </w:r>
    </w:p>
  </w:footnote>
  <w:footnote w:type="continuationSeparator" w:id="0">
    <w:p w14:paraId="08252147" w14:textId="77777777" w:rsidR="003B7C3C" w:rsidRDefault="003B7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1554654382">
    <w:abstractNumId w:val="3"/>
  </w:num>
  <w:num w:numId="2" w16cid:durableId="1224364407">
    <w:abstractNumId w:val="2"/>
  </w:num>
  <w:num w:numId="3" w16cid:durableId="787354534">
    <w:abstractNumId w:val="1"/>
  </w:num>
  <w:num w:numId="4" w16cid:durableId="58996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5866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C6F52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08E3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7C3C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44A09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3FE"/>
    <w:rsid w:val="00481439"/>
    <w:rsid w:val="00482F8F"/>
    <w:rsid w:val="0048794E"/>
    <w:rsid w:val="00494416"/>
    <w:rsid w:val="00494EF0"/>
    <w:rsid w:val="00496BBA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3747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4832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A581A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6DD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33D7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7597"/>
    <w:rsid w:val="00C3180C"/>
    <w:rsid w:val="00C4737C"/>
    <w:rsid w:val="00C51404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08F4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1FB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2E776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90</TotalTime>
  <Pages>1</Pages>
  <Words>156</Words>
  <Characters>894</Characters>
  <Application>Microsoft Office Word</Application>
  <DocSecurity>0</DocSecurity>
  <Lines>7</Lines>
  <Paragraphs>2</Paragraphs>
  <ScaleCrop>false</ScaleCrop>
  <Company>User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wei cheng Lu</cp:lastModifiedBy>
  <cp:revision>10</cp:revision>
  <cp:lastPrinted>2009-02-11T08:45:00Z</cp:lastPrinted>
  <dcterms:created xsi:type="dcterms:W3CDTF">2024-01-22T00:48:00Z</dcterms:created>
  <dcterms:modified xsi:type="dcterms:W3CDTF">2025-02-10T11:19:00Z</dcterms:modified>
</cp:coreProperties>
</file>