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FFF" w:rsidRPr="000A19B9" w:rsidRDefault="006A5CCF" w:rsidP="003E3FFF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</w:rPr>
      </w:pPr>
      <w:r w:rsidRPr="006A5CCF">
        <w:rPr>
          <w:rFonts w:ascii="標楷體" w:eastAsia="標楷體" w:hAnsi="標楷體" w:hint="eastAsia"/>
        </w:rPr>
        <w:t xml:space="preserve">仰德高中113年度第二學期  三年級   </w:t>
      </w:r>
      <w:r w:rsidR="003343D2" w:rsidRPr="003343D2">
        <w:rPr>
          <w:rFonts w:ascii="標楷體" w:eastAsia="標楷體" w:hAnsi="標楷體" w:hint="eastAsia"/>
        </w:rPr>
        <w:t>廚務管理</w:t>
      </w:r>
      <w:r w:rsidRPr="006A5CCF">
        <w:rPr>
          <w:rFonts w:ascii="標楷體" w:eastAsia="標楷體" w:hAnsi="標楷體" w:hint="eastAsia"/>
        </w:rPr>
        <w:t>科</w:t>
      </w:r>
      <w:r w:rsidR="003343D2">
        <w:rPr>
          <w:rFonts w:ascii="標楷體" w:eastAsia="標楷體" w:hAnsi="標楷體" w:hint="eastAsia"/>
        </w:rPr>
        <w:t xml:space="preserve"> </w:t>
      </w:r>
      <w:r w:rsidRPr="006A5CCF">
        <w:rPr>
          <w:rFonts w:ascii="標楷體" w:eastAsia="標楷體" w:hAnsi="標楷體" w:hint="eastAsia"/>
        </w:rPr>
        <w:t>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279"/>
        <w:gridCol w:w="1276"/>
        <w:gridCol w:w="1768"/>
        <w:gridCol w:w="1067"/>
        <w:gridCol w:w="850"/>
        <w:gridCol w:w="1362"/>
      </w:tblGrid>
      <w:tr w:rsidR="006A5CCF" w:rsidRPr="000A19B9" w:rsidTr="009B4A49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6A5CCF" w:rsidRPr="000A19B9" w:rsidRDefault="006A5CCF" w:rsidP="006A5CCF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142" w:type="dxa"/>
            <w:gridSpan w:val="8"/>
          </w:tcPr>
          <w:p w:rsidR="006A5CCF" w:rsidRPr="00C70AD1" w:rsidRDefault="006A5CCF" w:rsidP="006A5CCF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3343D2" w:rsidRPr="000A19B9" w:rsidTr="005751F7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3343D2" w:rsidRPr="000A19B9" w:rsidRDefault="003343D2" w:rsidP="003343D2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142" w:type="dxa"/>
            <w:gridSpan w:val="8"/>
          </w:tcPr>
          <w:p w:rsidR="003343D2" w:rsidRPr="00C70AD1" w:rsidRDefault="003343D2" w:rsidP="003343D2">
            <w:pPr>
              <w:spacing w:line="400" w:lineRule="exact"/>
              <w:rPr>
                <w:rFonts w:ascii="標楷體" w:eastAsia="標楷體" w:hAnsi="標楷體"/>
              </w:rPr>
            </w:pPr>
            <w:r w:rsidRPr="00C70AD1">
              <w:rPr>
                <w:rFonts w:ascii="標楷體" w:eastAsia="標楷體" w:hAnsi="標楷體" w:hint="eastAsia"/>
              </w:rPr>
              <w:t>採授課、</w:t>
            </w:r>
            <w:r>
              <w:rPr>
                <w:rFonts w:ascii="標楷體" w:eastAsia="標楷體" w:hAnsi="標楷體" w:hint="eastAsia"/>
              </w:rPr>
              <w:t>紙筆測驗</w:t>
            </w:r>
            <w:r w:rsidRPr="00C70AD1">
              <w:rPr>
                <w:rFonts w:ascii="標楷體" w:eastAsia="標楷體" w:hAnsi="標楷體" w:hint="eastAsia"/>
              </w:rPr>
              <w:t>及日常上課情況進行評量。</w:t>
            </w:r>
          </w:p>
        </w:tc>
      </w:tr>
      <w:tr w:rsidR="003343D2" w:rsidRPr="000A19B9" w:rsidTr="009B4A49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3343D2" w:rsidRPr="000A19B9" w:rsidRDefault="003343D2" w:rsidP="003343D2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142" w:type="dxa"/>
            <w:gridSpan w:val="8"/>
          </w:tcPr>
          <w:p w:rsidR="003343D2" w:rsidRPr="00C70AD1" w:rsidRDefault="003343D2" w:rsidP="003343D2">
            <w:pPr>
              <w:spacing w:line="400" w:lineRule="exact"/>
              <w:rPr>
                <w:rFonts w:ascii="標楷體" w:eastAsia="標楷體" w:hAnsi="標楷體"/>
              </w:rPr>
            </w:pPr>
            <w:r w:rsidRPr="00C70AD1">
              <w:rPr>
                <w:rFonts w:ascii="標楷體" w:eastAsia="標楷體" w:hAnsi="標楷體" w:hint="eastAsia"/>
              </w:rPr>
              <w:t>期中考30％，期末考30％，平常40％</w:t>
            </w:r>
          </w:p>
        </w:tc>
      </w:tr>
      <w:tr w:rsidR="003343D2" w:rsidRPr="000A19B9" w:rsidTr="000E1D0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3343D2" w:rsidRPr="000A19B9" w:rsidRDefault="003343D2" w:rsidP="003343D2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142" w:type="dxa"/>
            <w:gridSpan w:val="8"/>
            <w:shd w:val="clear" w:color="auto" w:fill="auto"/>
          </w:tcPr>
          <w:p w:rsidR="003343D2" w:rsidRPr="000A19B9" w:rsidRDefault="003343D2" w:rsidP="003343D2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3343D2" w:rsidRPr="000A19B9" w:rsidTr="000E1D06">
        <w:trPr>
          <w:trHeight w:val="20"/>
          <w:jc w:val="center"/>
        </w:trPr>
        <w:tc>
          <w:tcPr>
            <w:tcW w:w="10409" w:type="dxa"/>
            <w:gridSpan w:val="11"/>
            <w:shd w:val="clear" w:color="auto" w:fill="auto"/>
            <w:vAlign w:val="center"/>
          </w:tcPr>
          <w:p w:rsidR="003343D2" w:rsidRPr="000A19B9" w:rsidRDefault="003343D2" w:rsidP="003343D2">
            <w:pPr>
              <w:spacing w:line="400" w:lineRule="exact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五、教學進度</w:t>
            </w:r>
          </w:p>
        </w:tc>
      </w:tr>
      <w:tr w:rsidR="003343D2" w:rsidRPr="000A19B9" w:rsidTr="00361DC5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3343D2" w:rsidRPr="002E61C4" w:rsidRDefault="003343D2" w:rsidP="003343D2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E61C4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3343D2" w:rsidRPr="002E61C4" w:rsidRDefault="003343D2" w:rsidP="003343D2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E61C4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3343D2" w:rsidRPr="002E61C4" w:rsidRDefault="003343D2" w:rsidP="003343D2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3</w:t>
            </w:r>
            <w:r w:rsidRPr="002E61C4">
              <w:rPr>
                <w:rFonts w:ascii="標楷體" w:eastAsia="標楷體" w:hAnsi="標楷體" w:cs="¼Ð·¢Åé"/>
                <w:kern w:val="0"/>
              </w:rPr>
              <w:t xml:space="preserve"> </w:t>
            </w:r>
            <w:r w:rsidRPr="002E61C4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3343D2" w:rsidRPr="002E61C4" w:rsidRDefault="003343D2" w:rsidP="003343D2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E61C4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3343D2" w:rsidRPr="002E61C4" w:rsidRDefault="003343D2" w:rsidP="003343D2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E61C4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279" w:type="dxa"/>
            <w:vMerge w:val="restart"/>
            <w:shd w:val="clear" w:color="auto" w:fill="auto"/>
            <w:vAlign w:val="center"/>
          </w:tcPr>
          <w:p w:rsidR="003343D2" w:rsidRPr="002E61C4" w:rsidRDefault="003343D2" w:rsidP="003343D2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E61C4">
              <w:rPr>
                <w:rFonts w:ascii="標楷體" w:eastAsia="標楷體" w:hAnsi="標楷體" w:cs="標楷體" w:hint="eastAsia"/>
                <w:kern w:val="0"/>
              </w:rPr>
              <w:t>黃顯晴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343D2" w:rsidRPr="002E61C4" w:rsidRDefault="003343D2" w:rsidP="003343D2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2E61C4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:rsidR="003343D2" w:rsidRDefault="003343D2" w:rsidP="003343D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自編(參考書名:</w:t>
            </w:r>
          </w:p>
          <w:p w:rsidR="003343D2" w:rsidRPr="002E61C4" w:rsidRDefault="003343D2" w:rsidP="003343D2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餐飲設備)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3343D2" w:rsidRPr="002E61C4" w:rsidRDefault="003343D2" w:rsidP="003343D2">
            <w:pPr>
              <w:spacing w:line="400" w:lineRule="exact"/>
              <w:rPr>
                <w:rFonts w:ascii="標楷體" w:eastAsia="標楷體" w:hAnsi="標楷體" w:cs="標楷體" w:hint="eastAsia"/>
                <w:kern w:val="0"/>
              </w:rPr>
            </w:pPr>
            <w:r w:rsidRPr="002E61C4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362" w:type="dxa"/>
            <w:vMerge w:val="restart"/>
            <w:shd w:val="clear" w:color="auto" w:fill="auto"/>
            <w:vAlign w:val="center"/>
          </w:tcPr>
          <w:p w:rsidR="003343D2" w:rsidRDefault="003343D2" w:rsidP="003343D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2E61C4">
              <w:rPr>
                <w:rFonts w:ascii="標楷體" w:eastAsia="標楷體" w:hAnsi="標楷體" w:cs="標楷體" w:hint="eastAsia"/>
                <w:kern w:val="0"/>
              </w:rPr>
              <w:t>餐僑三</w:t>
            </w:r>
            <w:r>
              <w:rPr>
                <w:rFonts w:ascii="標楷體" w:eastAsia="標楷體" w:hAnsi="標楷體" w:cs="標楷體" w:hint="eastAsia"/>
                <w:kern w:val="0"/>
              </w:rPr>
              <w:t>B</w:t>
            </w:r>
          </w:p>
          <w:p w:rsidR="003343D2" w:rsidRPr="002E61C4" w:rsidRDefault="003343D2" w:rsidP="003343D2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(三、四)</w:t>
            </w:r>
          </w:p>
        </w:tc>
      </w:tr>
      <w:tr w:rsidR="003343D2" w:rsidRPr="000A19B9" w:rsidTr="00361DC5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3343D2" w:rsidRPr="000A19B9" w:rsidRDefault="003343D2" w:rsidP="003343D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3343D2" w:rsidRPr="000A19B9" w:rsidRDefault="003343D2" w:rsidP="003343D2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3343D2" w:rsidRPr="000A19B9" w:rsidRDefault="003343D2" w:rsidP="003343D2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79" w:type="dxa"/>
            <w:vMerge/>
            <w:shd w:val="clear" w:color="auto" w:fill="auto"/>
            <w:vAlign w:val="center"/>
          </w:tcPr>
          <w:p w:rsidR="003343D2" w:rsidRPr="000A19B9" w:rsidRDefault="003343D2" w:rsidP="003343D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343D2" w:rsidRPr="000A19B9" w:rsidRDefault="003343D2" w:rsidP="003343D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C70AD1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:rsidR="003343D2" w:rsidRPr="000A19B9" w:rsidRDefault="003343D2" w:rsidP="003343D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全華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3343D2" w:rsidRPr="000A19B9" w:rsidRDefault="003343D2" w:rsidP="003343D2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362" w:type="dxa"/>
            <w:vMerge/>
            <w:shd w:val="clear" w:color="auto" w:fill="auto"/>
            <w:vAlign w:val="center"/>
          </w:tcPr>
          <w:p w:rsidR="003343D2" w:rsidRPr="000A19B9" w:rsidRDefault="003343D2" w:rsidP="003343D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3343D2" w:rsidRPr="000A19B9" w:rsidTr="00361DC5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343D2" w:rsidRPr="00BD51EA" w:rsidRDefault="003343D2" w:rsidP="003343D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343D2" w:rsidRPr="00BD51EA" w:rsidRDefault="003343D2" w:rsidP="003343D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975" w:type="dxa"/>
            <w:gridSpan w:val="3"/>
            <w:shd w:val="clear" w:color="auto" w:fill="auto"/>
            <w:vAlign w:val="center"/>
          </w:tcPr>
          <w:p w:rsidR="003343D2" w:rsidRPr="00BD51EA" w:rsidRDefault="003343D2" w:rsidP="003343D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BD51EA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BD51EA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BD51EA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BD51EA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BD51EA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BD51EA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768" w:type="dxa"/>
            <w:shd w:val="clear" w:color="auto" w:fill="auto"/>
            <w:vAlign w:val="center"/>
          </w:tcPr>
          <w:p w:rsidR="003343D2" w:rsidRPr="00BD51EA" w:rsidRDefault="003343D2" w:rsidP="003343D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作  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3343D2" w:rsidRPr="00BD51EA" w:rsidRDefault="003343D2" w:rsidP="003343D2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 xml:space="preserve">   備   註</w:t>
            </w:r>
          </w:p>
        </w:tc>
      </w:tr>
      <w:tr w:rsidR="003343D2" w:rsidRPr="000A19B9" w:rsidTr="00361DC5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343D2" w:rsidRPr="000A19B9" w:rsidRDefault="003343D2" w:rsidP="003343D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bookmarkStart w:id="0" w:name="_GoBack" w:colFirst="2" w:colLast="2"/>
            <w:r w:rsidRPr="000A19B9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343D2" w:rsidRPr="000A19B9" w:rsidRDefault="003343D2" w:rsidP="003343D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2975" w:type="dxa"/>
            <w:gridSpan w:val="3"/>
            <w:shd w:val="clear" w:color="auto" w:fill="auto"/>
          </w:tcPr>
          <w:p w:rsidR="003343D2" w:rsidRPr="00187818" w:rsidRDefault="003343D2" w:rsidP="003343D2">
            <w:pPr>
              <w:spacing w:line="360" w:lineRule="exact"/>
              <w:rPr>
                <w:rFonts w:ascii="標楷體" w:eastAsia="標楷體" w:hAnsi="標楷體" w:hint="eastAsia"/>
                <w:kern w:val="0"/>
              </w:rPr>
            </w:pPr>
            <w:r w:rsidRPr="00187818">
              <w:rPr>
                <w:rFonts w:ascii="標楷體" w:eastAsia="標楷體" w:hAnsi="標楷體" w:hint="eastAsia"/>
                <w:kern w:val="0"/>
              </w:rPr>
              <w:t>1.課程說明</w:t>
            </w:r>
          </w:p>
          <w:p w:rsidR="003343D2" w:rsidRPr="000E249C" w:rsidRDefault="003343D2" w:rsidP="003343D2">
            <w:pPr>
              <w:spacing w:line="360" w:lineRule="exact"/>
              <w:rPr>
                <w:rFonts w:ascii="標楷體" w:eastAsia="標楷體" w:hAnsi="標楷體"/>
                <w:kern w:val="0"/>
              </w:rPr>
            </w:pPr>
            <w:r w:rsidRPr="00187818">
              <w:rPr>
                <w:rFonts w:ascii="標楷體" w:eastAsia="標楷體" w:hAnsi="標楷體" w:hint="eastAsia"/>
                <w:kern w:val="0"/>
              </w:rPr>
              <w:t>2.上課要求</w:t>
            </w:r>
          </w:p>
        </w:tc>
        <w:tc>
          <w:tcPr>
            <w:tcW w:w="1768" w:type="dxa"/>
            <w:shd w:val="clear" w:color="auto" w:fill="auto"/>
            <w:vAlign w:val="center"/>
          </w:tcPr>
          <w:p w:rsidR="003343D2" w:rsidRPr="000A19B9" w:rsidRDefault="003343D2" w:rsidP="003343D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3343D2" w:rsidRPr="004B7E0C" w:rsidRDefault="003343D2" w:rsidP="003343D2">
            <w:pPr>
              <w:spacing w:line="240" w:lineRule="exact"/>
              <w:rPr>
                <w:rFonts w:ascii="標楷體" w:eastAsia="標楷體" w:hAnsi="標楷體"/>
                <w:color w:val="3333FF"/>
                <w:kern w:val="0"/>
                <w:sz w:val="18"/>
                <w:szCs w:val="18"/>
              </w:rPr>
            </w:pPr>
          </w:p>
        </w:tc>
      </w:tr>
      <w:bookmarkEnd w:id="0"/>
      <w:tr w:rsidR="003343D2" w:rsidRPr="000A19B9" w:rsidTr="00B913B8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343D2" w:rsidRPr="000A19B9" w:rsidRDefault="003343D2" w:rsidP="003343D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343D2" w:rsidRPr="000A19B9" w:rsidRDefault="003343D2" w:rsidP="003343D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05/05-05/09</w:t>
            </w:r>
          </w:p>
        </w:tc>
        <w:tc>
          <w:tcPr>
            <w:tcW w:w="2975" w:type="dxa"/>
            <w:gridSpan w:val="3"/>
            <w:shd w:val="clear" w:color="auto" w:fill="auto"/>
            <w:vAlign w:val="center"/>
          </w:tcPr>
          <w:p w:rsidR="003343D2" w:rsidRPr="003723A1" w:rsidRDefault="003343D2" w:rsidP="003343D2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1.</w:t>
            </w:r>
            <w:r w:rsidRPr="003723A1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廚房規劃目標</w:t>
            </w:r>
          </w:p>
          <w:p w:rsidR="003343D2" w:rsidRPr="003723A1" w:rsidRDefault="003343D2" w:rsidP="003343D2">
            <w:pPr>
              <w:spacing w:line="360" w:lineRule="exact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2.</w:t>
            </w:r>
            <w:r w:rsidRPr="003723A1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廚房布局與生產流程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控制</w:t>
            </w:r>
          </w:p>
        </w:tc>
        <w:tc>
          <w:tcPr>
            <w:tcW w:w="1768" w:type="dxa"/>
            <w:shd w:val="clear" w:color="auto" w:fill="auto"/>
            <w:vAlign w:val="center"/>
          </w:tcPr>
          <w:p w:rsidR="003343D2" w:rsidRPr="000A19B9" w:rsidRDefault="003343D2" w:rsidP="003343D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3343D2" w:rsidRPr="004B7E0C" w:rsidRDefault="003343D2" w:rsidP="003343D2">
            <w:pPr>
              <w:spacing w:line="240" w:lineRule="exact"/>
              <w:rPr>
                <w:rFonts w:ascii="標楷體" w:eastAsia="標楷體" w:hAnsi="標楷體"/>
                <w:color w:val="3333FF"/>
                <w:kern w:val="0"/>
                <w:sz w:val="18"/>
                <w:szCs w:val="18"/>
              </w:rPr>
            </w:pPr>
          </w:p>
        </w:tc>
      </w:tr>
      <w:tr w:rsidR="003343D2" w:rsidRPr="000A19B9" w:rsidTr="00361DC5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343D2" w:rsidRPr="000A19B9" w:rsidRDefault="003343D2" w:rsidP="003343D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343D2" w:rsidRPr="000A19B9" w:rsidRDefault="003343D2" w:rsidP="003343D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05/12-05/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16</w:t>
            </w:r>
          </w:p>
        </w:tc>
        <w:tc>
          <w:tcPr>
            <w:tcW w:w="2975" w:type="dxa"/>
            <w:gridSpan w:val="3"/>
            <w:shd w:val="clear" w:color="auto" w:fill="auto"/>
            <w:vAlign w:val="center"/>
          </w:tcPr>
          <w:p w:rsidR="003343D2" w:rsidRPr="003723A1" w:rsidRDefault="003343D2" w:rsidP="003343D2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1.</w:t>
            </w:r>
            <w:r w:rsidRPr="003723A1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廚房設備設計</w:t>
            </w:r>
          </w:p>
          <w:p w:rsidR="003343D2" w:rsidRPr="003723A1" w:rsidRDefault="003343D2" w:rsidP="003343D2">
            <w:pPr>
              <w:spacing w:line="360" w:lineRule="exact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2.</w:t>
            </w:r>
            <w:r w:rsidRPr="003723A1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餐飲資訊系統介紹</w:t>
            </w:r>
          </w:p>
        </w:tc>
        <w:tc>
          <w:tcPr>
            <w:tcW w:w="1768" w:type="dxa"/>
            <w:shd w:val="clear" w:color="auto" w:fill="auto"/>
            <w:vAlign w:val="center"/>
          </w:tcPr>
          <w:p w:rsidR="003343D2" w:rsidRPr="000A19B9" w:rsidRDefault="003343D2" w:rsidP="003343D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3343D2" w:rsidRPr="000A19B9" w:rsidRDefault="003343D2" w:rsidP="003343D2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3343D2" w:rsidRPr="000A19B9" w:rsidTr="00361DC5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343D2" w:rsidRPr="000A19B9" w:rsidRDefault="003343D2" w:rsidP="003343D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343D2" w:rsidRPr="000A19B9" w:rsidRDefault="003343D2" w:rsidP="003343D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23</w:t>
            </w:r>
          </w:p>
        </w:tc>
        <w:tc>
          <w:tcPr>
            <w:tcW w:w="2975" w:type="dxa"/>
            <w:gridSpan w:val="3"/>
            <w:shd w:val="clear" w:color="auto" w:fill="auto"/>
            <w:vAlign w:val="center"/>
          </w:tcPr>
          <w:p w:rsidR="003343D2" w:rsidRPr="003723A1" w:rsidRDefault="003343D2" w:rsidP="003343D2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1.</w:t>
            </w:r>
            <w:r w:rsidRPr="003723A1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餐飲資訊系統的益處</w:t>
            </w:r>
          </w:p>
          <w:p w:rsidR="003343D2" w:rsidRPr="003723A1" w:rsidRDefault="003343D2" w:rsidP="003343D2">
            <w:pPr>
              <w:spacing w:line="360" w:lineRule="exact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 w:rsidRPr="003723A1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.</w:t>
            </w:r>
            <w:r w:rsidRPr="003723A1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餐飲資訊系統的安裝要點</w:t>
            </w:r>
          </w:p>
        </w:tc>
        <w:tc>
          <w:tcPr>
            <w:tcW w:w="1768" w:type="dxa"/>
            <w:shd w:val="clear" w:color="auto" w:fill="auto"/>
            <w:vAlign w:val="center"/>
          </w:tcPr>
          <w:p w:rsidR="003343D2" w:rsidRPr="000A19B9" w:rsidRDefault="003343D2" w:rsidP="003343D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3343D2" w:rsidRDefault="003343D2" w:rsidP="003343D2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</w:p>
          <w:p w:rsidR="003343D2" w:rsidRDefault="003343D2" w:rsidP="003343D2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</w:p>
          <w:p w:rsidR="003343D2" w:rsidRDefault="003343D2" w:rsidP="003343D2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</w:p>
          <w:p w:rsidR="003343D2" w:rsidRPr="000A19B9" w:rsidRDefault="003343D2" w:rsidP="003343D2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  <w:r w:rsidRPr="004B7E0C">
              <w:rPr>
                <w:rFonts w:ascii="標楷體" w:eastAsia="標楷體" w:hAnsi="標楷體" w:hint="eastAsia"/>
                <w:color w:val="3333FF"/>
                <w:sz w:val="18"/>
                <w:szCs w:val="18"/>
              </w:rPr>
              <w:t xml:space="preserve"> </w:t>
            </w:r>
          </w:p>
        </w:tc>
      </w:tr>
      <w:tr w:rsidR="003343D2" w:rsidRPr="000A19B9" w:rsidTr="00361DC5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343D2" w:rsidRPr="000A19B9" w:rsidRDefault="003343D2" w:rsidP="003343D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343D2" w:rsidRPr="000A19B9" w:rsidRDefault="003343D2" w:rsidP="003343D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30</w:t>
            </w:r>
          </w:p>
        </w:tc>
        <w:tc>
          <w:tcPr>
            <w:tcW w:w="2975" w:type="dxa"/>
            <w:gridSpan w:val="3"/>
            <w:shd w:val="clear" w:color="auto" w:fill="auto"/>
            <w:vAlign w:val="center"/>
          </w:tcPr>
          <w:p w:rsidR="003343D2" w:rsidRPr="000A19B9" w:rsidRDefault="003343D2" w:rsidP="003343D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2436CE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期中考</w:t>
            </w:r>
          </w:p>
        </w:tc>
        <w:tc>
          <w:tcPr>
            <w:tcW w:w="1768" w:type="dxa"/>
            <w:shd w:val="clear" w:color="auto" w:fill="auto"/>
            <w:vAlign w:val="center"/>
          </w:tcPr>
          <w:p w:rsidR="003343D2" w:rsidRPr="000A19B9" w:rsidRDefault="003343D2" w:rsidP="003343D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3343D2" w:rsidRDefault="003343D2" w:rsidP="003343D2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05/30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端午節補假</w:t>
            </w:r>
          </w:p>
          <w:p w:rsidR="003343D2" w:rsidRDefault="003343D2" w:rsidP="003343D2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期中考週</w:t>
            </w:r>
          </w:p>
          <w:p w:rsidR="003343D2" w:rsidRPr="000A19B9" w:rsidRDefault="003343D2" w:rsidP="003343D2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3343D2" w:rsidRPr="000A19B9" w:rsidTr="001A7032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343D2" w:rsidRPr="000A19B9" w:rsidRDefault="003343D2" w:rsidP="003343D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343D2" w:rsidRPr="000A19B9" w:rsidRDefault="003343D2" w:rsidP="003343D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2975" w:type="dxa"/>
            <w:gridSpan w:val="3"/>
            <w:shd w:val="clear" w:color="auto" w:fill="auto"/>
          </w:tcPr>
          <w:p w:rsidR="003343D2" w:rsidRPr="003723A1" w:rsidRDefault="003343D2" w:rsidP="003343D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1.</w:t>
            </w:r>
            <w:r w:rsidRPr="003723A1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排油煙設備介紹</w:t>
            </w:r>
          </w:p>
          <w:p w:rsidR="003343D2" w:rsidRPr="003723A1" w:rsidRDefault="003343D2" w:rsidP="003343D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2.</w:t>
            </w:r>
            <w:r w:rsidRPr="003723A1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除味設備介紹</w:t>
            </w:r>
          </w:p>
        </w:tc>
        <w:tc>
          <w:tcPr>
            <w:tcW w:w="1768" w:type="dxa"/>
            <w:shd w:val="clear" w:color="auto" w:fill="auto"/>
            <w:vAlign w:val="center"/>
          </w:tcPr>
          <w:p w:rsidR="003343D2" w:rsidRPr="000A19B9" w:rsidRDefault="003343D2" w:rsidP="003343D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3343D2" w:rsidRDefault="003343D2" w:rsidP="003343D2">
            <w:pPr>
              <w:spacing w:line="240" w:lineRule="exact"/>
              <w:rPr>
                <w:rFonts w:ascii="標楷體" w:eastAsia="標楷體" w:hAnsi="標楷體"/>
                <w:color w:val="3333FF"/>
                <w:kern w:val="0"/>
                <w:sz w:val="18"/>
                <w:szCs w:val="18"/>
              </w:rPr>
            </w:pPr>
            <w:r w:rsidRPr="004B7E0C"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06/02 畢業典禮</w:t>
            </w:r>
          </w:p>
          <w:p w:rsidR="003343D2" w:rsidRPr="004B7E0C" w:rsidRDefault="003343D2" w:rsidP="003343D2">
            <w:pPr>
              <w:spacing w:line="240" w:lineRule="exact"/>
              <w:rPr>
                <w:rFonts w:ascii="標楷體" w:eastAsia="標楷體" w:hAnsi="標楷體"/>
                <w:color w:val="3333FF"/>
                <w:kern w:val="0"/>
                <w:sz w:val="18"/>
                <w:szCs w:val="18"/>
              </w:rPr>
            </w:pPr>
          </w:p>
          <w:p w:rsidR="003343D2" w:rsidRPr="000A19B9" w:rsidRDefault="003343D2" w:rsidP="003343D2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3343D2" w:rsidRPr="000A19B9" w:rsidTr="00361DC5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343D2" w:rsidRPr="000A19B9" w:rsidRDefault="003343D2" w:rsidP="003343D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343D2" w:rsidRPr="000A19B9" w:rsidRDefault="003343D2" w:rsidP="003343D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2975" w:type="dxa"/>
            <w:gridSpan w:val="3"/>
            <w:shd w:val="clear" w:color="auto" w:fill="auto"/>
            <w:vAlign w:val="center"/>
          </w:tcPr>
          <w:p w:rsidR="003343D2" w:rsidRPr="003723A1" w:rsidRDefault="003343D2" w:rsidP="003343D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1.</w:t>
            </w:r>
            <w:r w:rsidRPr="003723A1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截油設備介紹</w:t>
            </w:r>
          </w:p>
          <w:p w:rsidR="003343D2" w:rsidRPr="003723A1" w:rsidRDefault="003343D2" w:rsidP="003343D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2.</w:t>
            </w:r>
            <w:r w:rsidRPr="003723A1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廚餘分解設備介紹</w:t>
            </w:r>
          </w:p>
        </w:tc>
        <w:tc>
          <w:tcPr>
            <w:tcW w:w="1768" w:type="dxa"/>
            <w:shd w:val="clear" w:color="auto" w:fill="auto"/>
            <w:vAlign w:val="center"/>
          </w:tcPr>
          <w:p w:rsidR="003343D2" w:rsidRPr="000A19B9" w:rsidRDefault="003343D2" w:rsidP="003343D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3343D2" w:rsidRDefault="003343D2" w:rsidP="003343D2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color w:val="3333FF"/>
                <w:kern w:val="0"/>
                <w:sz w:val="18"/>
                <w:szCs w:val="18"/>
              </w:rPr>
            </w:pPr>
          </w:p>
          <w:p w:rsidR="003343D2" w:rsidRPr="000A19B9" w:rsidRDefault="003343D2" w:rsidP="003343D2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3343D2" w:rsidRPr="000A19B9" w:rsidTr="003A30E0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343D2" w:rsidRPr="000A19B9" w:rsidRDefault="003343D2" w:rsidP="003343D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343D2" w:rsidRPr="000A19B9" w:rsidRDefault="003343D2" w:rsidP="003343D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2975" w:type="dxa"/>
            <w:gridSpan w:val="3"/>
            <w:shd w:val="clear" w:color="auto" w:fill="auto"/>
            <w:vAlign w:val="center"/>
          </w:tcPr>
          <w:p w:rsidR="003343D2" w:rsidRPr="003723A1" w:rsidRDefault="003343D2" w:rsidP="003343D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1.</w:t>
            </w:r>
            <w:r w:rsidRPr="003723A1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洗滌設備種類</w:t>
            </w:r>
          </w:p>
          <w:p w:rsidR="003343D2" w:rsidRDefault="003343D2" w:rsidP="003343D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2.</w:t>
            </w:r>
            <w:r w:rsidRPr="00187818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洗滌周邊設備介紹</w:t>
            </w:r>
          </w:p>
          <w:p w:rsidR="003343D2" w:rsidRPr="003723A1" w:rsidRDefault="003343D2" w:rsidP="003343D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3.</w:t>
            </w:r>
            <w:r w:rsidRPr="00187818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常見汙物及清潔劑種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類</w:t>
            </w:r>
          </w:p>
        </w:tc>
        <w:tc>
          <w:tcPr>
            <w:tcW w:w="1768" w:type="dxa"/>
            <w:shd w:val="clear" w:color="auto" w:fill="auto"/>
            <w:vAlign w:val="center"/>
          </w:tcPr>
          <w:p w:rsidR="003343D2" w:rsidRPr="000A19B9" w:rsidRDefault="003343D2" w:rsidP="003343D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3343D2" w:rsidRDefault="003343D2" w:rsidP="003343D2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06/17-19 高一二期末考</w:t>
            </w:r>
          </w:p>
          <w:p w:rsidR="003343D2" w:rsidRDefault="003343D2" w:rsidP="003343D2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</w:rPr>
            </w:pPr>
          </w:p>
          <w:p w:rsidR="003343D2" w:rsidRDefault="003343D2" w:rsidP="003343D2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</w:rPr>
            </w:pPr>
          </w:p>
          <w:p w:rsidR="003343D2" w:rsidRPr="000A19B9" w:rsidRDefault="003343D2" w:rsidP="003343D2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3343D2" w:rsidRPr="000A19B9" w:rsidTr="00361DC5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343D2" w:rsidRPr="000A19B9" w:rsidRDefault="003343D2" w:rsidP="003343D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343D2" w:rsidRPr="000A19B9" w:rsidRDefault="003343D2" w:rsidP="003343D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06/23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75" w:type="dxa"/>
            <w:gridSpan w:val="3"/>
            <w:shd w:val="clear" w:color="auto" w:fill="auto"/>
            <w:vAlign w:val="center"/>
          </w:tcPr>
          <w:p w:rsidR="003343D2" w:rsidRPr="000A19B9" w:rsidRDefault="003343D2" w:rsidP="003343D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2436CE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末</w:t>
            </w:r>
            <w:r w:rsidRPr="002436CE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考</w:t>
            </w:r>
          </w:p>
        </w:tc>
        <w:tc>
          <w:tcPr>
            <w:tcW w:w="1768" w:type="dxa"/>
            <w:shd w:val="clear" w:color="auto" w:fill="auto"/>
            <w:vAlign w:val="center"/>
          </w:tcPr>
          <w:p w:rsidR="003343D2" w:rsidRPr="000A19B9" w:rsidRDefault="003343D2" w:rsidP="003343D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3343D2" w:rsidRDefault="003343D2" w:rsidP="003343D2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期末考週</w:t>
            </w:r>
          </w:p>
          <w:p w:rsidR="003343D2" w:rsidRPr="000A19B9" w:rsidRDefault="003343D2" w:rsidP="003343D2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3343D2" w:rsidRPr="000A19B9" w:rsidTr="00361DC5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343D2" w:rsidRPr="000A19B9" w:rsidRDefault="003343D2" w:rsidP="003343D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343D2" w:rsidRPr="000A19B9" w:rsidRDefault="003343D2" w:rsidP="003343D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06/30</w:t>
            </w:r>
          </w:p>
        </w:tc>
        <w:tc>
          <w:tcPr>
            <w:tcW w:w="2975" w:type="dxa"/>
            <w:gridSpan w:val="3"/>
            <w:shd w:val="clear" w:color="auto" w:fill="auto"/>
            <w:vAlign w:val="center"/>
          </w:tcPr>
          <w:p w:rsidR="003343D2" w:rsidRPr="000A19B9" w:rsidRDefault="003343D2" w:rsidP="003343D2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</w:p>
        </w:tc>
        <w:tc>
          <w:tcPr>
            <w:tcW w:w="1768" w:type="dxa"/>
            <w:shd w:val="clear" w:color="auto" w:fill="auto"/>
            <w:vAlign w:val="center"/>
          </w:tcPr>
          <w:p w:rsidR="003343D2" w:rsidRPr="000A19B9" w:rsidRDefault="003343D2" w:rsidP="003343D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3343D2" w:rsidRPr="000A19B9" w:rsidRDefault="003343D2" w:rsidP="003343D2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06/30</w:t>
            </w:r>
            <w:r w:rsidRPr="003F765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休業式</w:t>
            </w:r>
          </w:p>
        </w:tc>
      </w:tr>
    </w:tbl>
    <w:p w:rsidR="003E3FFF" w:rsidRPr="000A19B9" w:rsidRDefault="003E3FFF" w:rsidP="003E3FFF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0A19B9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 w:rsidRPr="000A19B9">
        <w:rPr>
          <w:rFonts w:ascii="標楷體" w:eastAsia="標楷體" w:hAnsi="標楷體"/>
          <w:sz w:val="22"/>
          <w:szCs w:val="22"/>
        </w:rPr>
        <w:t>（所謂重大議題包含：</w:t>
      </w:r>
      <w:r w:rsidRPr="000A19B9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r w:rsidRPr="000A19B9">
        <w:rPr>
          <w:rFonts w:ascii="標楷體" w:eastAsia="標楷體" w:hAnsi="標楷體"/>
          <w:sz w:val="22"/>
          <w:szCs w:val="22"/>
        </w:rPr>
        <w:t>）</w:t>
      </w:r>
      <w:r w:rsidRPr="000A19B9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p w:rsidR="006357C3" w:rsidRPr="003E3FFF" w:rsidRDefault="006357C3" w:rsidP="003E3FFF">
      <w:r w:rsidRPr="003E3FFF">
        <w:rPr>
          <w:rFonts w:hint="eastAsia"/>
        </w:rPr>
        <w:t xml:space="preserve"> </w:t>
      </w:r>
    </w:p>
    <w:sectPr w:rsidR="006357C3" w:rsidRPr="003E3FFF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7C66" w:rsidRDefault="00117C66">
      <w:r>
        <w:separator/>
      </w:r>
    </w:p>
  </w:endnote>
  <w:endnote w:type="continuationSeparator" w:id="0">
    <w:p w:rsidR="00117C66" w:rsidRDefault="00117C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B7E0C">
      <w:rPr>
        <w:rStyle w:val="a5"/>
        <w:noProof/>
      </w:rPr>
      <w:t>292</w:t>
    </w:r>
    <w:r>
      <w:rPr>
        <w:rStyle w:val="a5"/>
      </w:rPr>
      <w:fldChar w:fldCharType="end"/>
    </w:r>
  </w:p>
  <w:p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7C66" w:rsidRDefault="00117C66">
      <w:r>
        <w:separator/>
      </w:r>
    </w:p>
  </w:footnote>
  <w:footnote w:type="continuationSeparator" w:id="0">
    <w:p w:rsidR="00117C66" w:rsidRDefault="00117C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17C66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C3C9B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4FFF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343D2"/>
    <w:rsid w:val="0034082E"/>
    <w:rsid w:val="00342FEB"/>
    <w:rsid w:val="00344FE4"/>
    <w:rsid w:val="00346779"/>
    <w:rsid w:val="0035646F"/>
    <w:rsid w:val="00360494"/>
    <w:rsid w:val="00361DC5"/>
    <w:rsid w:val="00363347"/>
    <w:rsid w:val="00364756"/>
    <w:rsid w:val="00370FFA"/>
    <w:rsid w:val="00374A58"/>
    <w:rsid w:val="00376157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3FFF"/>
    <w:rsid w:val="003E7E2B"/>
    <w:rsid w:val="00401933"/>
    <w:rsid w:val="0040531A"/>
    <w:rsid w:val="0041521E"/>
    <w:rsid w:val="004204BB"/>
    <w:rsid w:val="00421162"/>
    <w:rsid w:val="004227D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B7E0C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379B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228"/>
    <w:rsid w:val="0068292B"/>
    <w:rsid w:val="00686732"/>
    <w:rsid w:val="00687B86"/>
    <w:rsid w:val="00690107"/>
    <w:rsid w:val="0069092E"/>
    <w:rsid w:val="00696A10"/>
    <w:rsid w:val="006A553E"/>
    <w:rsid w:val="006A5CCF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97D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83CFC"/>
    <w:rsid w:val="00790A39"/>
    <w:rsid w:val="00791590"/>
    <w:rsid w:val="007924E5"/>
    <w:rsid w:val="00793265"/>
    <w:rsid w:val="007A1502"/>
    <w:rsid w:val="007A378E"/>
    <w:rsid w:val="007B2EC9"/>
    <w:rsid w:val="007B47A4"/>
    <w:rsid w:val="007B4AC7"/>
    <w:rsid w:val="007C3C96"/>
    <w:rsid w:val="007C7300"/>
    <w:rsid w:val="007C7F26"/>
    <w:rsid w:val="007D23D9"/>
    <w:rsid w:val="007D34FB"/>
    <w:rsid w:val="007D5066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3D40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1902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4B44"/>
    <w:rsid w:val="00B27884"/>
    <w:rsid w:val="00B27ECA"/>
    <w:rsid w:val="00B33908"/>
    <w:rsid w:val="00B35FFD"/>
    <w:rsid w:val="00B44A48"/>
    <w:rsid w:val="00B52812"/>
    <w:rsid w:val="00B5316B"/>
    <w:rsid w:val="00B538C4"/>
    <w:rsid w:val="00B56341"/>
    <w:rsid w:val="00B56BBE"/>
    <w:rsid w:val="00B64046"/>
    <w:rsid w:val="00B70B0A"/>
    <w:rsid w:val="00B72DF3"/>
    <w:rsid w:val="00B749EB"/>
    <w:rsid w:val="00B8431C"/>
    <w:rsid w:val="00B85D61"/>
    <w:rsid w:val="00B91042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  <w14:docId w14:val="6B9058CE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3FFF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EA4DE0-9E3A-46FF-8B2B-22E9D2525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</Template>
  <TotalTime>0</TotalTime>
  <Pages>1</Pages>
  <Words>439</Words>
  <Characters>282</Characters>
  <Application>Microsoft Office Word</Application>
  <DocSecurity>0</DocSecurity>
  <Lines>2</Lines>
  <Paragraphs>1</Paragraphs>
  <ScaleCrop>false</ScaleCrop>
  <Company>User</Company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USER</cp:lastModifiedBy>
  <cp:revision>2</cp:revision>
  <cp:lastPrinted>2025-02-11T04:04:00Z</cp:lastPrinted>
  <dcterms:created xsi:type="dcterms:W3CDTF">2025-02-11T06:22:00Z</dcterms:created>
  <dcterms:modified xsi:type="dcterms:W3CDTF">2025-02-11T06:22:00Z</dcterms:modified>
</cp:coreProperties>
</file>