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CC93D" w14:textId="33A71F9E"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proofErr w:type="gramStart"/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proofErr w:type="gramEnd"/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D70D90">
        <w:rPr>
          <w:rFonts w:ascii="標楷體" w:eastAsia="標楷體" w:hAnsi="標楷體" w:hint="eastAsia"/>
        </w:rPr>
        <w:t>三</w:t>
      </w:r>
      <w:r w:rsidRPr="000A19B9">
        <w:rPr>
          <w:rFonts w:ascii="標楷體" w:eastAsia="標楷體" w:hAnsi="標楷體"/>
        </w:rPr>
        <w:t>年級</w:t>
      </w:r>
      <w:r>
        <w:rPr>
          <w:rFonts w:ascii="標楷體" w:eastAsia="標楷體" w:hAnsi="標楷體" w:hint="eastAsia"/>
        </w:rPr>
        <w:t xml:space="preserve">   </w:t>
      </w:r>
      <w:r w:rsidR="00D70D90">
        <w:rPr>
          <w:rFonts w:ascii="標楷體" w:eastAsia="標楷體" w:hAnsi="標楷體" w:hint="eastAsia"/>
        </w:rPr>
        <w:t>餐飲管理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15F29" w:rsidRPr="000A19B9" w14:paraId="0B97CAC5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1E107DE" w14:textId="77777777"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7820C8C" w14:textId="77777777" w:rsidR="00EB56FE" w:rsidRPr="00975A33" w:rsidRDefault="00EB56FE" w:rsidP="00EB56FE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975A33">
              <w:rPr>
                <w:rFonts w:ascii="標楷體" w:eastAsia="標楷體" w:hAnsi="標楷體" w:hint="eastAsia"/>
              </w:rPr>
              <w:t>學生將了解餐飲業的基本運營模式、行業結構及市場趨勢，並能夠理解餐飲管理的核心概念</w:t>
            </w:r>
            <w:r>
              <w:rPr>
                <w:rFonts w:ascii="標楷體" w:eastAsia="標楷體" w:hAnsi="標楷體" w:hint="eastAsia"/>
              </w:rPr>
              <w:t>、物料管理概念，並</w:t>
            </w:r>
            <w:r w:rsidRPr="00975A33">
              <w:rPr>
                <w:rFonts w:ascii="標楷體" w:eastAsia="標楷體" w:hAnsi="標楷體" w:hint="eastAsia"/>
              </w:rPr>
              <w:t>學習分析市場需求，制定有效的行銷策略，運用數位行銷、品牌定位等方法提升餐飲業務的市場競爭力。</w:t>
            </w:r>
          </w:p>
          <w:p w14:paraId="10F7C045" w14:textId="03285711" w:rsidR="00415F29" w:rsidRPr="000A19B9" w:rsidRDefault="00EB56FE" w:rsidP="00EB56FE">
            <w:pPr>
              <w:spacing w:line="400" w:lineRule="exact"/>
              <w:rPr>
                <w:rFonts w:ascii="標楷體" w:eastAsia="標楷體" w:hAnsi="標楷體"/>
              </w:rPr>
            </w:pPr>
            <w:r w:rsidRPr="00975A33">
              <w:rPr>
                <w:rFonts w:ascii="標楷體" w:eastAsia="標楷體" w:hAnsi="標楷體" w:hint="eastAsia"/>
              </w:rPr>
              <w:t>學生將學習如何識別並管理餐飲業中的各種風險，了解危機管理的基本原則，並能在突發事件中迅速做出反應，確保業務穩定運行</w:t>
            </w:r>
            <w:r>
              <w:rPr>
                <w:rFonts w:ascii="標楷體" w:eastAsia="標楷體" w:hAnsi="標楷體" w:hint="eastAsia"/>
              </w:rPr>
              <w:t>，還有</w:t>
            </w:r>
            <w:r w:rsidRPr="00975A33">
              <w:rPr>
                <w:rFonts w:ascii="標楷體" w:eastAsia="標楷體" w:hAnsi="標楷體" w:hint="eastAsia"/>
              </w:rPr>
              <w:t>了解餐飲業的創新趨勢和</w:t>
            </w:r>
            <w:proofErr w:type="gramStart"/>
            <w:r w:rsidRPr="00975A33">
              <w:rPr>
                <w:rFonts w:ascii="標楷體" w:eastAsia="標楷體" w:hAnsi="標楷體" w:hint="eastAsia"/>
              </w:rPr>
              <w:t>可</w:t>
            </w:r>
            <w:proofErr w:type="gramEnd"/>
            <w:r w:rsidRPr="00975A33">
              <w:rPr>
                <w:rFonts w:ascii="標楷體" w:eastAsia="標楷體" w:hAnsi="標楷體" w:hint="eastAsia"/>
              </w:rPr>
              <w:t>持續發展方向。</w:t>
            </w:r>
          </w:p>
        </w:tc>
      </w:tr>
      <w:tr w:rsidR="00415F29" w:rsidRPr="000A19B9" w14:paraId="24D6B8ED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4AA7C7" w14:textId="77777777"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B0D064C" w14:textId="77777777" w:rsidR="00AD1B29" w:rsidRDefault="00AD1B29" w:rsidP="00AD1B2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64073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</w:t>
            </w:r>
          </w:p>
          <w:p w14:paraId="5DB74B61" w14:textId="77777777" w:rsidR="00AD1B29" w:rsidRDefault="00AD1B29" w:rsidP="00AD1B2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64073">
              <w:rPr>
                <w:rFonts w:ascii="標楷體" w:eastAsia="標楷體" w:hAnsi="標楷體" w:hint="eastAsia"/>
              </w:rPr>
              <w:t>期中考試</w:t>
            </w:r>
          </w:p>
          <w:p w14:paraId="201370AF" w14:textId="5BD3A3CD" w:rsidR="00415F29" w:rsidRPr="000A19B9" w:rsidRDefault="00AD1B29" w:rsidP="00AD1B2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F64073">
              <w:rPr>
                <w:rFonts w:ascii="標楷體" w:eastAsia="標楷體" w:hAnsi="標楷體" w:hint="eastAsia"/>
              </w:rPr>
              <w:t>期末考試</w:t>
            </w:r>
          </w:p>
        </w:tc>
      </w:tr>
      <w:tr w:rsidR="00415F29" w:rsidRPr="000A19B9" w14:paraId="11AC0049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C811D49" w14:textId="77777777"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04D5468" w14:textId="74940592" w:rsidR="00415F29" w:rsidRPr="000A19B9" w:rsidRDefault="00AD1B29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9D5AF0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</w:t>
            </w:r>
            <w:r w:rsidRPr="009D5AF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4</w:t>
            </w:r>
            <w:r w:rsidRPr="009D5AF0">
              <w:rPr>
                <w:rFonts w:ascii="標楷體" w:eastAsia="標楷體" w:hAnsi="標楷體" w:hint="eastAsia"/>
              </w:rPr>
              <w:t>0%</w:t>
            </w:r>
            <w:r>
              <w:rPr>
                <w:rFonts w:ascii="標楷體" w:eastAsia="標楷體" w:hAnsi="標楷體" w:hint="eastAsia"/>
              </w:rPr>
              <w:t>，</w:t>
            </w:r>
            <w:r w:rsidRPr="009D5AF0">
              <w:rPr>
                <w:rFonts w:ascii="標楷體" w:eastAsia="標楷體" w:hAnsi="標楷體" w:hint="eastAsia"/>
              </w:rPr>
              <w:t>期中考試：</w:t>
            </w:r>
            <w:r>
              <w:rPr>
                <w:rFonts w:ascii="標楷體" w:eastAsia="標楷體" w:hAnsi="標楷體" w:hint="eastAsia"/>
              </w:rPr>
              <w:t>3</w:t>
            </w:r>
            <w:r w:rsidRPr="009D5AF0">
              <w:rPr>
                <w:rFonts w:ascii="標楷體" w:eastAsia="標楷體" w:hAnsi="標楷體" w:hint="eastAsia"/>
              </w:rPr>
              <w:t>0%</w:t>
            </w:r>
            <w:r>
              <w:rPr>
                <w:rFonts w:ascii="標楷體" w:eastAsia="標楷體" w:hAnsi="標楷體" w:hint="eastAsia"/>
              </w:rPr>
              <w:t>，</w:t>
            </w:r>
            <w:r w:rsidRPr="009D5AF0">
              <w:rPr>
                <w:rFonts w:ascii="標楷體" w:eastAsia="標楷體" w:hAnsi="標楷體" w:hint="eastAsia"/>
              </w:rPr>
              <w:t>期末考試：</w:t>
            </w:r>
            <w:r>
              <w:rPr>
                <w:rFonts w:ascii="標楷體" w:eastAsia="標楷體" w:hAnsi="標楷體" w:hint="eastAsia"/>
              </w:rPr>
              <w:t>3</w:t>
            </w:r>
            <w:r w:rsidRPr="009D5AF0">
              <w:rPr>
                <w:rFonts w:ascii="標楷體" w:eastAsia="標楷體" w:hAnsi="標楷體" w:hint="eastAsia"/>
              </w:rPr>
              <w:t>0%</w:t>
            </w:r>
          </w:p>
        </w:tc>
      </w:tr>
      <w:tr w:rsidR="00415F29" w:rsidRPr="000A19B9" w14:paraId="724B27F8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E93B695" w14:textId="77777777"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3D01F3C" w14:textId="2E0ADC08" w:rsidR="00415F29" w:rsidRPr="000A19B9" w:rsidRDefault="003303E0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希望學生能積極參與課堂討論及活動，並勇於發表自己對觀光餐旅業相關問題的看法。學生的主動學習態度將有助於提升課程的互動性與深度。</w:t>
            </w:r>
          </w:p>
        </w:tc>
      </w:tr>
      <w:tr w:rsidR="00415F29" w:rsidRPr="000A19B9" w14:paraId="41096E65" w14:textId="77777777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84959DE" w14:textId="77777777" w:rsidR="00415F29" w:rsidRPr="000A19B9" w:rsidRDefault="00415F29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15F29" w:rsidRPr="000A19B9" w14:paraId="6088CBE2" w14:textId="77777777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21DCDCE1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1126274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957D741" w14:textId="152B730A" w:rsidR="00415F29" w:rsidRPr="000A19B9" w:rsidRDefault="00D70D90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415F29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29E9ADA9" w14:textId="77777777" w:rsidR="00415F29" w:rsidRPr="000A19B9" w:rsidRDefault="00415F29" w:rsidP="000E1D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4B7E618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E02D4F4" w14:textId="70B7BCA7" w:rsidR="00415F29" w:rsidRPr="000A19B9" w:rsidRDefault="00D70D90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DB04AE3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1F35D3CA" w14:textId="58377EBF" w:rsidR="00415F29" w:rsidRPr="000A19B9" w:rsidRDefault="00D70D90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餐飲管理(上)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6F0AA075" w14:textId="77777777" w:rsidR="00415F29" w:rsidRPr="000A19B9" w:rsidRDefault="00415F29" w:rsidP="000E1D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05BA8B90" w14:textId="13E449E1" w:rsidR="00415F29" w:rsidRPr="000A19B9" w:rsidRDefault="00D70D90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僑生班</w:t>
            </w:r>
            <w:proofErr w:type="gramEnd"/>
          </w:p>
        </w:tc>
      </w:tr>
      <w:tr w:rsidR="00415F29" w:rsidRPr="000A19B9" w14:paraId="249465CB" w14:textId="77777777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7B027C42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965E40B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44EA3B69" w14:textId="77777777" w:rsidR="00415F29" w:rsidRPr="000A19B9" w:rsidRDefault="00415F29" w:rsidP="000E1D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68F5F492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3EB4858B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E73ECAE" w14:textId="629012AE" w:rsidR="00415F29" w:rsidRPr="000A19B9" w:rsidRDefault="00D70D90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宥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辰文化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304B981E" w14:textId="77777777" w:rsidR="00415F29" w:rsidRPr="000A19B9" w:rsidRDefault="00415F29" w:rsidP="000E1D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5F17869F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15F29" w:rsidRPr="000A19B9" w14:paraId="7E117F7D" w14:textId="77777777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C11E307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53F6BEC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1BF142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403577A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F3FCFBD" w14:textId="77777777"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415F29" w:rsidRPr="000A19B9" w14:paraId="4E7985C2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054EC1B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4F26781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799355" w14:textId="202DD276" w:rsidR="00415F29" w:rsidRPr="000A19B9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物料管理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D161971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3DADDBE" w14:textId="77777777"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15F29" w:rsidRPr="000A19B9" w14:paraId="653E6343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0D451C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2110A6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6888319" w14:textId="0C6798F7" w:rsidR="00415F29" w:rsidRPr="000A19B9" w:rsidRDefault="00BE3978" w:rsidP="00415F2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採購相關作業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E1A4B46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1C67333" w14:textId="77777777"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15F29" w:rsidRPr="000A19B9" w14:paraId="7F3E31DD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72E55F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D633CB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B8DDB20" w14:textId="7D63E90F" w:rsidR="00415F29" w:rsidRPr="000A19B9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物料之盤點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1C0F13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B7B2B70" w14:textId="77777777" w:rsidR="00415F29" w:rsidRPr="000A19B9" w:rsidRDefault="00415F29" w:rsidP="00415F2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15F29" w:rsidRPr="000A19B9" w14:paraId="57F81584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00BE4BF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35337CC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A9060BB" w14:textId="5CF717E9" w:rsidR="00415F29" w:rsidRPr="00BE3978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餐飲產品研發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FDBB4AF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AAF73BF" w14:textId="77777777" w:rsidR="00415F29" w:rsidRPr="000A19B9" w:rsidRDefault="00415F29" w:rsidP="00415F2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415F29" w:rsidRPr="000A19B9" w14:paraId="733851FE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5E4C75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3A806BC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0173928" w14:textId="0E5D3CB5" w:rsidR="00415F29" w:rsidRPr="00BE3978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消費者需求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5F88BB9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B150A07" w14:textId="77777777" w:rsidR="00415F2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14:paraId="012E95E0" w14:textId="77777777" w:rsidR="009A6A11" w:rsidRPr="000A19B9" w:rsidRDefault="009A6A11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415F29" w:rsidRPr="000A19B9" w14:paraId="7C3F97CB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AE7024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910E5A1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8460F14" w14:textId="0603D180" w:rsidR="00415F29" w:rsidRPr="00BE3978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服務意義與特質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2BD57F1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4E3A50D" w14:textId="77777777"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415F29" w:rsidRPr="000A19B9" w14:paraId="1048EC34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EAF502A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A33A32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EFC48F7" w14:textId="0DD4CD61" w:rsidR="00415F29" w:rsidRPr="00BE3978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溝通的藝術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F87D310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8B91AE1" w14:textId="77777777"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職日補假乙天</w:t>
            </w:r>
            <w:proofErr w:type="gramEnd"/>
          </w:p>
        </w:tc>
      </w:tr>
      <w:tr w:rsidR="00415F29" w:rsidRPr="000A19B9" w14:paraId="3AED648A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9A3EC9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679231" w14:textId="77777777"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602E3B" w14:textId="649B4838" w:rsidR="00415F29" w:rsidRPr="00BE3978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顧客抱怨心理分析及處理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4DA4B66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58B6A36" w14:textId="77777777" w:rsidR="00415F2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14:paraId="60767182" w14:textId="77777777" w:rsidR="009A6A11" w:rsidRPr="000A19B9" w:rsidRDefault="009A6A11" w:rsidP="00415F2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415F29" w:rsidRPr="000A19B9" w14:paraId="29313114" w14:textId="77777777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036D395" w14:textId="77777777"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25FBF9E" w14:textId="77777777" w:rsidR="00415F29" w:rsidRPr="000A19B9" w:rsidRDefault="00415F29" w:rsidP="009A6A1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 w:rsidR="009A6A1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9A6A1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E46C49F" w14:textId="4E369CE5" w:rsidR="00415F29" w:rsidRPr="00BE3978" w:rsidRDefault="00BE3978" w:rsidP="00BE397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BE397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壓力管理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F1F8C0" w14:textId="77777777"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CE0DAA9" w14:textId="77777777"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14:paraId="5F34A222" w14:textId="77777777"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14:paraId="013CD257" w14:textId="77777777"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AF740" w14:textId="77777777" w:rsidR="006B55CC" w:rsidRDefault="006B55CC">
      <w:r>
        <w:separator/>
      </w:r>
    </w:p>
  </w:endnote>
  <w:endnote w:type="continuationSeparator" w:id="0">
    <w:p w14:paraId="2CD3263D" w14:textId="77777777" w:rsidR="006B55CC" w:rsidRDefault="006B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0635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14:paraId="19C80F20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4DE8A" w14:textId="77777777" w:rsidR="006B55CC" w:rsidRDefault="006B55CC">
      <w:r>
        <w:separator/>
      </w:r>
    </w:p>
  </w:footnote>
  <w:footnote w:type="continuationSeparator" w:id="0">
    <w:p w14:paraId="4535F256" w14:textId="77777777" w:rsidR="006B55CC" w:rsidRDefault="006B5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 w16cid:durableId="1060396561">
    <w:abstractNumId w:val="4"/>
  </w:num>
  <w:num w:numId="2" w16cid:durableId="366222565">
    <w:abstractNumId w:val="3"/>
  </w:num>
  <w:num w:numId="3" w16cid:durableId="1870217617">
    <w:abstractNumId w:val="1"/>
  </w:num>
  <w:num w:numId="4" w16cid:durableId="2116751985">
    <w:abstractNumId w:val="0"/>
  </w:num>
  <w:num w:numId="5" w16cid:durableId="17196953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2382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3323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76B5D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3E0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B55CC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51963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1B29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3978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0D90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6C9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6F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6A9C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C094-1FDF-44D4-B19F-236D80C1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30</TotalTime>
  <Pages>1</Pages>
  <Words>129</Words>
  <Characters>738</Characters>
  <Application>Microsoft Office Word</Application>
  <DocSecurity>0</DocSecurity>
  <Lines>6</Lines>
  <Paragraphs>1</Paragraphs>
  <ScaleCrop>false</ScaleCrop>
  <Company>User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姿雅 陳</cp:lastModifiedBy>
  <cp:revision>14</cp:revision>
  <cp:lastPrinted>2009-02-11T08:45:00Z</cp:lastPrinted>
  <dcterms:created xsi:type="dcterms:W3CDTF">2024-01-22T00:49:00Z</dcterms:created>
  <dcterms:modified xsi:type="dcterms:W3CDTF">2025-02-16T14:02:00Z</dcterms:modified>
</cp:coreProperties>
</file>