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004C" w14:textId="4224CBC8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proofErr w:type="gramStart"/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proofErr w:type="gramEnd"/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DC5BEA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  </w:t>
      </w:r>
      <w:r w:rsidR="00DC5BEA">
        <w:rPr>
          <w:rFonts w:ascii="標楷體" w:eastAsia="標楷體" w:hAnsi="標楷體" w:hint="eastAsia"/>
        </w:rPr>
        <w:t>餐飲服務技術</w:t>
      </w:r>
      <w:r w:rsidR="00B6762C">
        <w:rPr>
          <w:rFonts w:ascii="標楷體" w:eastAsia="標楷體" w:hAnsi="標楷體" w:hint="eastAsia"/>
        </w:rPr>
        <w:t>進階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0A19B9" w14:paraId="5F4BEE63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D5762FD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85A177A" w14:textId="247DF6A7" w:rsidR="00EC6E02" w:rsidRDefault="00EC6E02" w:rsidP="00754C8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472293">
              <w:rPr>
                <w:rFonts w:ascii="標楷體" w:eastAsia="標楷體" w:hAnsi="標楷體" w:hint="eastAsia"/>
              </w:rPr>
              <w:t>.</w:t>
            </w:r>
            <w:r w:rsidRPr="00EC6E02">
              <w:rPr>
                <w:rFonts w:ascii="標楷體" w:eastAsia="標楷體" w:hAnsi="標楷體" w:hint="eastAsia"/>
              </w:rPr>
              <w:t>學生應能在實際的餐飲服務環境中靈活運用所學知識，提供專業的餐飲服務，並能夠處理各種顧客需求與服務挑戰。</w:t>
            </w:r>
          </w:p>
          <w:p w14:paraId="2C7D55A9" w14:textId="2DF53B25" w:rsidR="00652460" w:rsidRPr="000A19B9" w:rsidRDefault="00472293" w:rsidP="00754C8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EC6E02" w:rsidRPr="00EC6E02">
              <w:rPr>
                <w:rFonts w:ascii="標楷體" w:eastAsia="標楷體" w:hAnsi="標楷體" w:hint="eastAsia"/>
              </w:rPr>
              <w:t>學生應具備高度的服務意識與專業態度，理解顧客需求並提供優質服務，並具備解決問題的能力與專業素養。</w:t>
            </w:r>
          </w:p>
        </w:tc>
      </w:tr>
      <w:tr w:rsidR="00652460" w:rsidRPr="000A19B9" w14:paraId="2F8B3C99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F053C6E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7B100F72" w14:textId="77777777" w:rsidR="00C25693" w:rsidRDefault="00C25693" w:rsidP="00C2569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F64073">
              <w:rPr>
                <w:rFonts w:ascii="標楷體" w:eastAsia="標楷體" w:hAnsi="標楷體" w:hint="eastAsia"/>
              </w:rPr>
              <w:t>課堂參與</w:t>
            </w:r>
            <w:r>
              <w:rPr>
                <w:rFonts w:ascii="標楷體" w:eastAsia="標楷體" w:hAnsi="標楷體" w:hint="eastAsia"/>
              </w:rPr>
              <w:t>、出席率</w:t>
            </w:r>
          </w:p>
          <w:p w14:paraId="322D73CA" w14:textId="77777777" w:rsidR="00C25693" w:rsidRDefault="00C25693" w:rsidP="00C2569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F64073">
              <w:rPr>
                <w:rFonts w:ascii="標楷體" w:eastAsia="標楷體" w:hAnsi="標楷體" w:hint="eastAsia"/>
              </w:rPr>
              <w:t>期中考試</w:t>
            </w:r>
          </w:p>
          <w:p w14:paraId="1534F1C0" w14:textId="77777777" w:rsidR="00652460" w:rsidRDefault="00C25693" w:rsidP="00C25693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Pr="00F64073">
              <w:rPr>
                <w:rFonts w:ascii="標楷體" w:eastAsia="標楷體" w:hAnsi="標楷體" w:hint="eastAsia"/>
              </w:rPr>
              <w:t>期末考試</w:t>
            </w:r>
          </w:p>
          <w:p w14:paraId="06EC3A75" w14:textId="19FD3A37" w:rsidR="00C25693" w:rsidRPr="000A19B9" w:rsidRDefault="00C25693" w:rsidP="00C25693">
            <w:pPr>
              <w:spacing w:line="400" w:lineRule="exact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4.課堂小考</w:t>
            </w:r>
          </w:p>
        </w:tc>
      </w:tr>
      <w:tr w:rsidR="00652460" w:rsidRPr="000A19B9" w14:paraId="258A2A76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BA085DD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83C1F51" w14:textId="0F32B88A" w:rsidR="00652460" w:rsidRPr="00C25693" w:rsidRDefault="009310C8" w:rsidP="009310C8">
            <w:pPr>
              <w:spacing w:line="40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期中考</w:t>
            </w:r>
            <w:r>
              <w:rPr>
                <w:rFonts w:eastAsia="標楷體" w:hint="eastAsia"/>
              </w:rPr>
              <w:t>30%</w:t>
            </w:r>
            <w:r w:rsidR="00C25693">
              <w:rPr>
                <w:rFonts w:eastAsia="標楷體" w:hint="eastAsia"/>
              </w:rPr>
              <w:t>，</w:t>
            </w:r>
            <w:r>
              <w:rPr>
                <w:rFonts w:eastAsia="標楷體" w:hint="eastAsia"/>
              </w:rPr>
              <w:t>期末考</w:t>
            </w:r>
            <w:r>
              <w:rPr>
                <w:rFonts w:eastAsia="標楷體" w:hint="eastAsia"/>
              </w:rPr>
              <w:t>30%</w:t>
            </w:r>
            <w:r w:rsidR="00C25693">
              <w:rPr>
                <w:rFonts w:eastAsia="標楷體" w:hint="eastAsia"/>
              </w:rPr>
              <w:t>，</w:t>
            </w:r>
            <w:r>
              <w:rPr>
                <w:rFonts w:eastAsia="標楷體" w:hint="eastAsia"/>
              </w:rPr>
              <w:t>平時考、出席率、參與度</w:t>
            </w:r>
            <w:r>
              <w:rPr>
                <w:rFonts w:eastAsia="標楷體" w:hint="eastAsia"/>
              </w:rPr>
              <w:t>40%</w:t>
            </w:r>
          </w:p>
        </w:tc>
      </w:tr>
      <w:tr w:rsidR="00652460" w:rsidRPr="000A19B9" w14:paraId="7C6271EB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08BC802" w14:textId="77777777" w:rsidR="00652460" w:rsidRPr="000A19B9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4D84D815" w14:textId="446E8B97" w:rsidR="00652460" w:rsidRPr="000A19B9" w:rsidRDefault="005B276C" w:rsidP="005B276C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115023">
              <w:rPr>
                <w:rFonts w:ascii="標楷體" w:eastAsia="標楷體" w:hAnsi="標楷體" w:hint="eastAsia"/>
              </w:rPr>
              <w:t>希望學生能積極參與課堂活動，並勇於發表自己對</w:t>
            </w:r>
            <w:r>
              <w:rPr>
                <w:rFonts w:ascii="標楷體" w:eastAsia="標楷體" w:hAnsi="標楷體" w:hint="eastAsia"/>
              </w:rPr>
              <w:t>餐飲服務</w:t>
            </w:r>
            <w:r w:rsidRPr="00115023">
              <w:rPr>
                <w:rFonts w:ascii="標楷體" w:eastAsia="標楷體" w:hAnsi="標楷體" w:hint="eastAsia"/>
              </w:rPr>
              <w:t>相關問題的看法。</w:t>
            </w:r>
          </w:p>
        </w:tc>
      </w:tr>
      <w:tr w:rsidR="00652460" w:rsidRPr="000A19B9" w14:paraId="4B85562F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67B951D5" w14:textId="77777777"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FC097A" w:rsidRPr="000A19B9" w14:paraId="52C52570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554821F0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4B4ADE5C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12415806" w14:textId="7CF6F31A" w:rsidR="00FC097A" w:rsidRPr="000A19B9" w:rsidRDefault="00DC5BE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="00FC097A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6FDAA788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325A05F1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42A2BA01" w14:textId="3871DF67" w:rsidR="00FC097A" w:rsidRPr="000A19B9" w:rsidRDefault="00DC5BE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陳姿雅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77C68ED4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17624C63" w14:textId="545AE63F" w:rsidR="00FC097A" w:rsidRPr="000A19B9" w:rsidRDefault="00DC5BE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餐飲服務技術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31191EB3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2BBB7D5D" w14:textId="6E39E194" w:rsidR="00FC097A" w:rsidRPr="000A19B9" w:rsidRDefault="00DC5BE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餐技</w:t>
            </w:r>
            <w:proofErr w:type="gramEnd"/>
          </w:p>
        </w:tc>
      </w:tr>
      <w:tr w:rsidR="00FC097A" w:rsidRPr="000A19B9" w14:paraId="16565390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703A0C8E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7E009FBD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78FD151C" w14:textId="77777777" w:rsidR="00FC097A" w:rsidRPr="000A19B9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201FD254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7FD49D6E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1AA878A7" w14:textId="5951D281" w:rsidR="00FC097A" w:rsidRPr="000A19B9" w:rsidRDefault="00DC5BE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全華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4C296387" w14:textId="77777777" w:rsidR="00FC097A" w:rsidRPr="000A19B9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6ADC091B" w14:textId="77777777" w:rsidR="00FC097A" w:rsidRPr="000A19B9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14:paraId="17CFE971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8D06D71" w14:textId="77777777"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034F62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D093971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5ED91E5" w14:textId="77777777"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602E31E" w14:textId="77777777"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7F0837" w:rsidRPr="000A19B9" w14:paraId="49E656A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E3B4AFA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B811C4" w14:textId="77777777"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78E67D8" w14:textId="29F460CD" w:rsidR="007F0837" w:rsidRPr="000A19B9" w:rsidRDefault="00B6762C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D328291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5C7B7E3" w14:textId="77777777"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14:paraId="33D7455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4983B89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F30C6F0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D4CF308" w14:textId="59C32D42" w:rsidR="007F0837" w:rsidRPr="000A19B9" w:rsidRDefault="00AF6703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餐桌布置與擺設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C142789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C3DA45D" w14:textId="77777777"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0A19B9" w14:paraId="15C9FAD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48C3EB2" w14:textId="77777777"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34E2AEC" w14:textId="77777777"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8D18E08" w14:textId="1D17247D" w:rsidR="007F0837" w:rsidRPr="000A19B9" w:rsidRDefault="00AF6703" w:rsidP="00BD51EA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餐桌布置與擺設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A428AC5" w14:textId="77777777"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5D27472" w14:textId="77777777"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</w:t>
            </w:r>
            <w:proofErr w:type="gramStart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、02/28 放假</w:t>
            </w:r>
          </w:p>
        </w:tc>
      </w:tr>
      <w:tr w:rsidR="00453B05" w:rsidRPr="000A19B9" w14:paraId="74A1508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0A86073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688CF8D" w14:textId="77777777" w:rsidR="00453B05" w:rsidRPr="000A19B9" w:rsidRDefault="005C746C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98F41C5" w14:textId="1DF35C19" w:rsidR="00453B05" w:rsidRPr="000A19B9" w:rsidRDefault="00AF6703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小考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7DAF6EF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6401CE5" w14:textId="77777777" w:rsidR="002C0E49" w:rsidRPr="000A19B9" w:rsidRDefault="00FE32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53B05" w:rsidRPr="000A19B9" w14:paraId="7352E22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B9A8AD4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2CCCDBF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="0002255F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5FDCD10" w14:textId="7A82D68C" w:rsidR="00453B05" w:rsidRPr="000A19B9" w:rsidRDefault="00AF6703" w:rsidP="00453B0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餐飲禮儀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4B0ACE4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8E564A5" w14:textId="77777777" w:rsidR="005A1984" w:rsidRPr="000A19B9" w:rsidRDefault="00FE328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53B05" w:rsidRPr="000A19B9" w14:paraId="0DB2B69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DBB1F07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A22B2F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E5F632B" w14:textId="46516F77" w:rsidR="00453B05" w:rsidRPr="000A19B9" w:rsidRDefault="00AF6703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餐飲禮儀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C6C5232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29A1F62" w14:textId="77777777" w:rsidR="005A1984" w:rsidRPr="000A19B9" w:rsidRDefault="00FE328F" w:rsidP="00FE328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53B05" w:rsidRPr="000A19B9" w14:paraId="276EA22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C12827D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D24B687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47B0699" w14:textId="03A6CB0B" w:rsidR="00453B05" w:rsidRPr="000A19B9" w:rsidRDefault="00AF6703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EB90635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B2FE4EF" w14:textId="77777777" w:rsidR="005A1984" w:rsidRPr="000A19B9" w:rsidRDefault="00FE328F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53B05" w:rsidRPr="000A19B9" w14:paraId="3FAB92F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A509434" w14:textId="77777777"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0527265" w14:textId="77777777"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5FB6EEC" w14:textId="1BE6461E" w:rsidR="00453B05" w:rsidRPr="000A19B9" w:rsidRDefault="00AF6703" w:rsidP="00453B0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餐飲服務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9DB3298" w14:textId="77777777"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930C968" w14:textId="77777777" w:rsidR="005A1984" w:rsidRPr="000A19B9" w:rsidRDefault="00FE328F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AF6703" w:rsidRPr="000A19B9" w14:paraId="2308043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431F50F" w14:textId="77777777" w:rsidR="00AF6703" w:rsidRPr="000A19B9" w:rsidRDefault="00AF6703" w:rsidP="00AF67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B93066E" w14:textId="77777777" w:rsidR="00AF6703" w:rsidRPr="000A19B9" w:rsidRDefault="00AF6703" w:rsidP="00AF67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26A9CD3" w14:textId="0683275A" w:rsidR="00AF6703" w:rsidRPr="000A19B9" w:rsidRDefault="00AF6703" w:rsidP="00AF67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餐飲服務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F0F3606" w14:textId="77777777" w:rsidR="00AF6703" w:rsidRPr="000A19B9" w:rsidRDefault="00AF6703" w:rsidP="00AF67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598692E" w14:textId="77777777" w:rsidR="00AF6703" w:rsidRPr="000A19B9" w:rsidRDefault="00AF6703" w:rsidP="00AF670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04/12 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</w:t>
            </w:r>
            <w:proofErr w:type="gramEnd"/>
          </w:p>
        </w:tc>
      </w:tr>
      <w:tr w:rsidR="00AF6703" w:rsidRPr="000A19B9" w14:paraId="1FA2FA8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596B183" w14:textId="77777777" w:rsidR="00AF6703" w:rsidRPr="000A19B9" w:rsidRDefault="00AF6703" w:rsidP="00AF67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124A7EA" w14:textId="77777777" w:rsidR="00AF6703" w:rsidRPr="000A19B9" w:rsidRDefault="00AF6703" w:rsidP="00AF67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64A6DC2" w14:textId="63197DCE" w:rsidR="00AF6703" w:rsidRPr="000A19B9" w:rsidRDefault="00AF6703" w:rsidP="00AF67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小考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0619CB2" w14:textId="77777777" w:rsidR="00AF6703" w:rsidRPr="000A19B9" w:rsidRDefault="00AF6703" w:rsidP="00AF67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BC5295C" w14:textId="77777777" w:rsidR="00AF6703" w:rsidRDefault="00AF6703" w:rsidP="00AF670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proofErr w:type="gramStart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</w:t>
            </w:r>
            <w:proofErr w:type="gramEnd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乙天</w:t>
            </w:r>
          </w:p>
          <w:p w14:paraId="35D0A050" w14:textId="77777777" w:rsidR="00AF6703" w:rsidRPr="000A19B9" w:rsidRDefault="00AF6703" w:rsidP="00AF670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AF6703" w:rsidRPr="000A19B9" w14:paraId="193FDC3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A70C762" w14:textId="77777777" w:rsidR="00AF6703" w:rsidRPr="000A19B9" w:rsidRDefault="00AF6703" w:rsidP="00AF67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9DCDFF" w14:textId="77777777" w:rsidR="00AF6703" w:rsidRPr="000A19B9" w:rsidRDefault="00AF6703" w:rsidP="00AF67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7F48FD8" w14:textId="1F96041F" w:rsidR="00AF6703" w:rsidRPr="000A19B9" w:rsidRDefault="00AF6703" w:rsidP="00AF67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飲料服務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C3F3400" w14:textId="77777777" w:rsidR="00AF6703" w:rsidRPr="000A19B9" w:rsidRDefault="00AF6703" w:rsidP="00AF67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5FBAB85E" w14:textId="77777777" w:rsidR="00AF6703" w:rsidRPr="000A19B9" w:rsidRDefault="00AF6703" w:rsidP="00AF6703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AF6703" w:rsidRPr="000A19B9" w14:paraId="47DEC9A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F023AA" w14:textId="77777777" w:rsidR="00AF6703" w:rsidRPr="000A19B9" w:rsidRDefault="00AF6703" w:rsidP="00AF67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4950A00" w14:textId="77777777" w:rsidR="00AF6703" w:rsidRPr="000A19B9" w:rsidRDefault="00AF6703" w:rsidP="00AF67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4AD624A" w14:textId="2AA86651" w:rsidR="00AF6703" w:rsidRPr="000A19B9" w:rsidRDefault="00AF6703" w:rsidP="00AF67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飲料服務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AA084E1" w14:textId="77777777" w:rsidR="00AF6703" w:rsidRPr="000A19B9" w:rsidRDefault="00AF6703" w:rsidP="00AF67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B1676F8" w14:textId="77777777" w:rsidR="00AF6703" w:rsidRPr="000A19B9" w:rsidRDefault="00AF6703" w:rsidP="00AF670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AF6703" w:rsidRPr="000A19B9" w14:paraId="5711168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8EB0966" w14:textId="77777777" w:rsidR="00AF6703" w:rsidRPr="000A19B9" w:rsidRDefault="00AF6703" w:rsidP="00AF67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BD45FF3" w14:textId="77777777" w:rsidR="00AF6703" w:rsidRPr="000A19B9" w:rsidRDefault="00AF6703" w:rsidP="00AF67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D71DB93" w14:textId="518BEF9D" w:rsidR="00AF6703" w:rsidRPr="000A19B9" w:rsidRDefault="00AF6703" w:rsidP="00AF67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小考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4015844" w14:textId="77777777" w:rsidR="00AF6703" w:rsidRPr="000A19B9" w:rsidRDefault="00AF6703" w:rsidP="00AF67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2A3F595" w14:textId="77777777" w:rsidR="00AF6703" w:rsidRPr="000A19B9" w:rsidRDefault="00AF6703" w:rsidP="00AF670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F6703" w:rsidRPr="000A19B9" w14:paraId="6D156C1C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59A9BED" w14:textId="77777777" w:rsidR="00AF6703" w:rsidRPr="000A19B9" w:rsidRDefault="00AF6703" w:rsidP="00AF67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75CAD3C" w14:textId="77777777" w:rsidR="00AF6703" w:rsidRPr="000A19B9" w:rsidRDefault="00AF6703" w:rsidP="00AF67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6EC458" w14:textId="0C389D00" w:rsidR="00AF6703" w:rsidRPr="000A19B9" w:rsidRDefault="00AF6703" w:rsidP="00AF67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餐廳服務流程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96F2CE0" w14:textId="77777777" w:rsidR="00AF6703" w:rsidRPr="000A19B9" w:rsidRDefault="00AF6703" w:rsidP="00AF67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9195D19" w14:textId="77777777" w:rsidR="00AF6703" w:rsidRPr="000A19B9" w:rsidRDefault="00AF6703" w:rsidP="00AF6703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AF6703" w:rsidRPr="000A19B9" w14:paraId="125D1C0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9E15AD1" w14:textId="77777777" w:rsidR="00AF6703" w:rsidRPr="000A19B9" w:rsidRDefault="00AF6703" w:rsidP="00AF67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565EC74" w14:textId="77777777" w:rsidR="00AF6703" w:rsidRPr="000A19B9" w:rsidRDefault="00AF6703" w:rsidP="00AF67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22CE087" w14:textId="6DB73020" w:rsidR="00AF6703" w:rsidRPr="000A19B9" w:rsidRDefault="00BF0BC1" w:rsidP="00AF67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餐廳服務流程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EAE7255" w14:textId="77777777" w:rsidR="00AF6703" w:rsidRPr="000A19B9" w:rsidRDefault="00AF6703" w:rsidP="00AF67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565182D" w14:textId="77777777" w:rsidR="00AF6703" w:rsidRPr="000A19B9" w:rsidRDefault="00AF6703" w:rsidP="00AF670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F6703" w:rsidRPr="000A19B9" w14:paraId="109F514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096D1F" w14:textId="77777777" w:rsidR="00AF6703" w:rsidRPr="000A19B9" w:rsidRDefault="00AF6703" w:rsidP="00AF67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9AC0EAA" w14:textId="77777777" w:rsidR="00AF6703" w:rsidRPr="000A19B9" w:rsidRDefault="00AF6703" w:rsidP="00AF67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8BB3F69" w14:textId="1CFE72ED" w:rsidR="00AF6703" w:rsidRPr="000A19B9" w:rsidRDefault="00AF6703" w:rsidP="00AF67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餐廳顧客抱怨及緊急事件處理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27C8D11" w14:textId="77777777" w:rsidR="00AF6703" w:rsidRPr="000A19B9" w:rsidRDefault="00AF6703" w:rsidP="00AF67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F3C8AA2" w14:textId="77777777" w:rsidR="00AF6703" w:rsidRPr="000A19B9" w:rsidRDefault="00AF6703" w:rsidP="00AF6703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AF6703" w:rsidRPr="000A19B9" w14:paraId="2453B9A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AFED8C1" w14:textId="77777777" w:rsidR="00AF6703" w:rsidRPr="000A19B9" w:rsidRDefault="00AF6703" w:rsidP="00AF67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DCE3F87" w14:textId="77777777" w:rsidR="00AF6703" w:rsidRPr="000A19B9" w:rsidRDefault="00AF6703" w:rsidP="00AF67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C67E898" w14:textId="3D00C116" w:rsidR="00AF6703" w:rsidRPr="000A19B9" w:rsidRDefault="00BF0BC1" w:rsidP="00AF67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餐廳顧客抱怨及緊急事件處理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9530529" w14:textId="77777777" w:rsidR="00AF6703" w:rsidRPr="000A19B9" w:rsidRDefault="00AF6703" w:rsidP="00AF67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0F9A5A0" w14:textId="77777777" w:rsidR="00AF6703" w:rsidRPr="000A19B9" w:rsidRDefault="00AF6703" w:rsidP="00AF6703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AF6703" w:rsidRPr="000A19B9" w14:paraId="4568E6C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B05FCEE" w14:textId="77777777" w:rsidR="00AF6703" w:rsidRPr="000A19B9" w:rsidRDefault="00AF6703" w:rsidP="00AF67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FC51851" w14:textId="77777777" w:rsidR="00AF6703" w:rsidRPr="000A19B9" w:rsidRDefault="00AF6703" w:rsidP="00AF67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742BDCE" w14:textId="4D40AA8A" w:rsidR="00AF6703" w:rsidRPr="000A19B9" w:rsidRDefault="00AF6703" w:rsidP="00AF67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67874B5" w14:textId="77777777" w:rsidR="00AF6703" w:rsidRPr="000A19B9" w:rsidRDefault="00AF6703" w:rsidP="00AF67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6221ABE" w14:textId="77777777" w:rsidR="00AF6703" w:rsidRPr="000A19B9" w:rsidRDefault="00AF6703" w:rsidP="00AF670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F6703" w:rsidRPr="000A19B9" w14:paraId="4500300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46B495F" w14:textId="77777777" w:rsidR="00AF6703" w:rsidRPr="000A19B9" w:rsidRDefault="00AF6703" w:rsidP="00AF67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2EAA7DE" w14:textId="77777777" w:rsidR="00AF6703" w:rsidRPr="000A19B9" w:rsidRDefault="00AF6703" w:rsidP="00AF67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F36A7C4" w14:textId="2E11CA23" w:rsidR="00AF6703" w:rsidRPr="000A19B9" w:rsidRDefault="00AF6703" w:rsidP="00AF67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ECF0C47" w14:textId="77777777" w:rsidR="00AF6703" w:rsidRPr="000A19B9" w:rsidRDefault="00AF6703" w:rsidP="00AF67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816FD4D" w14:textId="77777777" w:rsidR="00AF6703" w:rsidRPr="000A19B9" w:rsidRDefault="00AF6703" w:rsidP="00AF670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AF6703" w:rsidRPr="000A19B9" w14:paraId="30334D3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33FCAE6" w14:textId="77777777" w:rsidR="00AF6703" w:rsidRPr="000A19B9" w:rsidRDefault="00AF6703" w:rsidP="00AF67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157962C" w14:textId="77777777" w:rsidR="00AF6703" w:rsidRPr="000A19B9" w:rsidRDefault="00AF6703" w:rsidP="00AF67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828EDCE" w14:textId="77E24166" w:rsidR="00AF6703" w:rsidRPr="000A19B9" w:rsidRDefault="00AF6703" w:rsidP="00AF67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檢討考卷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537A6D1" w14:textId="77777777" w:rsidR="00AF6703" w:rsidRPr="000A19B9" w:rsidRDefault="00AF6703" w:rsidP="00AF67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307757E" w14:textId="77777777" w:rsidR="00AF6703" w:rsidRPr="000A19B9" w:rsidRDefault="00AF6703" w:rsidP="00AF670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AF6703" w:rsidRPr="000A19B9" w14:paraId="3432D998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B2747FF" w14:textId="77777777" w:rsidR="00AF6703" w:rsidRPr="000A19B9" w:rsidRDefault="00AF6703" w:rsidP="00AF6703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lastRenderedPageBreak/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D01E0DE" w14:textId="77777777" w:rsidR="00AF6703" w:rsidRDefault="00AF6703" w:rsidP="00AF6703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C1C9FAD" w14:textId="51262B05" w:rsidR="00AF6703" w:rsidRPr="000A19B9" w:rsidRDefault="00AF6703" w:rsidP="00AF6703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126B9F0" w14:textId="77777777" w:rsidR="00AF6703" w:rsidRPr="000A19B9" w:rsidRDefault="00AF6703" w:rsidP="00AF6703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5B82365" w14:textId="77777777" w:rsidR="00AF6703" w:rsidRPr="000A19B9" w:rsidRDefault="00AF6703" w:rsidP="00AF6703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1DD27875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34BF6" w14:textId="77777777" w:rsidR="00726A44" w:rsidRDefault="00726A44">
      <w:r>
        <w:separator/>
      </w:r>
    </w:p>
  </w:endnote>
  <w:endnote w:type="continuationSeparator" w:id="0">
    <w:p w14:paraId="7342DA75" w14:textId="77777777" w:rsidR="00726A44" w:rsidRDefault="00726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91430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72683AAB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94342" w14:textId="77777777" w:rsidR="00726A44" w:rsidRDefault="00726A44">
      <w:r>
        <w:separator/>
      </w:r>
    </w:p>
  </w:footnote>
  <w:footnote w:type="continuationSeparator" w:id="0">
    <w:p w14:paraId="16A4E115" w14:textId="77777777" w:rsidR="00726A44" w:rsidRDefault="00726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324482604">
    <w:abstractNumId w:val="3"/>
  </w:num>
  <w:num w:numId="2" w16cid:durableId="1945066403">
    <w:abstractNumId w:val="2"/>
  </w:num>
  <w:num w:numId="3" w16cid:durableId="2120172532">
    <w:abstractNumId w:val="1"/>
  </w:num>
  <w:num w:numId="4" w16cid:durableId="1034966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1F5D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72293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76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26A44"/>
    <w:rsid w:val="00736721"/>
    <w:rsid w:val="007403B6"/>
    <w:rsid w:val="00746007"/>
    <w:rsid w:val="00754C8F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10C8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AF6703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6762C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0BC1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25693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C5BEA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6E02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41A815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21</TotalTime>
  <Pages>2</Pages>
  <Words>171</Words>
  <Characters>980</Characters>
  <Application>Microsoft Office Word</Application>
  <DocSecurity>0</DocSecurity>
  <Lines>8</Lines>
  <Paragraphs>2</Paragraphs>
  <ScaleCrop>false</ScaleCrop>
  <Company>User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姿雅 陳</cp:lastModifiedBy>
  <cp:revision>12</cp:revision>
  <cp:lastPrinted>2009-02-11T08:45:00Z</cp:lastPrinted>
  <dcterms:created xsi:type="dcterms:W3CDTF">2025-02-10T01:25:00Z</dcterms:created>
  <dcterms:modified xsi:type="dcterms:W3CDTF">2025-02-10T01:45:00Z</dcterms:modified>
</cp:coreProperties>
</file>