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0A19B9">
        <w:rPr>
          <w:rFonts w:ascii="標楷體" w:eastAsia="標楷體" w:hAnsi="標楷體" w:hint="eastAsia"/>
        </w:rPr>
        <w:t>3</w:t>
      </w:r>
      <w:r w:rsidR="00652460" w:rsidRPr="000A19B9">
        <w:rPr>
          <w:rFonts w:ascii="標楷體" w:eastAsia="標楷體" w:hAnsi="標楷體"/>
        </w:rPr>
        <w:t>年度第</w:t>
      </w:r>
      <w:r w:rsidR="00217562" w:rsidRPr="000A19B9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學期</w:t>
      </w:r>
      <w:r w:rsidR="00B87421">
        <w:rPr>
          <w:rFonts w:ascii="標楷體" w:eastAsia="標楷體" w:hAnsi="標楷體" w:hint="eastAsia"/>
        </w:rPr>
        <w:t>二</w:t>
      </w:r>
      <w:r w:rsidR="00652460" w:rsidRPr="000A19B9">
        <w:rPr>
          <w:rFonts w:ascii="標楷體" w:eastAsia="標楷體" w:hAnsi="標楷體"/>
        </w:rPr>
        <w:t>年級</w:t>
      </w:r>
      <w:r w:rsidR="00B87421">
        <w:rPr>
          <w:rFonts w:ascii="標楷體" w:eastAsia="標楷體" w:hAnsi="標楷體" w:hint="eastAsia"/>
        </w:rPr>
        <w:t>美顏</w:t>
      </w:r>
      <w:bookmarkStart w:id="0" w:name="_GoBack"/>
      <w:bookmarkEnd w:id="0"/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1141"/>
        <w:gridCol w:w="1201"/>
        <w:gridCol w:w="719"/>
        <w:gridCol w:w="700"/>
        <w:gridCol w:w="1860"/>
      </w:tblGrid>
      <w:tr w:rsidR="00DD3A4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DD3A4F" w:rsidRDefault="00DD3A4F" w:rsidP="00DD3A4F">
            <w:pPr>
              <w:spacing w:line="400" w:lineRule="exact"/>
            </w:pPr>
            <w:r>
              <w:rPr>
                <w:rFonts w:hint="eastAsia"/>
              </w:rPr>
              <w:t>具備美顏實務基礎知能、表現對美容造型之興趣、學會臉部彩妝設計方法</w:t>
            </w:r>
          </w:p>
        </w:tc>
      </w:tr>
      <w:tr w:rsidR="00DD3A4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DD3A4F" w:rsidRDefault="00DD3A4F" w:rsidP="00DD3A4F">
            <w:pPr>
              <w:spacing w:line="400" w:lineRule="exact"/>
            </w:pPr>
            <w:r>
              <w:rPr>
                <w:rFonts w:hint="eastAsia"/>
              </w:rPr>
              <w:t>出缺席、作業、上課表現、期中期末測驗</w:t>
            </w:r>
          </w:p>
        </w:tc>
      </w:tr>
      <w:tr w:rsidR="00DD3A4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DD3A4F" w:rsidRDefault="00DD3A4F" w:rsidP="00DD3A4F">
            <w:pPr>
              <w:spacing w:line="400" w:lineRule="exact"/>
            </w:pPr>
            <w:r>
              <w:rPr>
                <w:rFonts w:hint="eastAsia"/>
              </w:rPr>
              <w:t>期中考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，期末考</w:t>
            </w:r>
            <w:r>
              <w:rPr>
                <w:rFonts w:hint="eastAsia"/>
              </w:rPr>
              <w:t>30%</w:t>
            </w:r>
            <w:r>
              <w:rPr>
                <w:rFonts w:hint="eastAsia"/>
              </w:rPr>
              <w:t>，平常成績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出席、課堂表現、作業</w:t>
            </w:r>
            <w:r>
              <w:rPr>
                <w:rFonts w:hint="eastAsia"/>
              </w:rPr>
              <w:t>)40%</w:t>
            </w:r>
          </w:p>
        </w:tc>
      </w:tr>
      <w:tr w:rsidR="00DD3A4F" w:rsidRPr="000A19B9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8"/>
            <w:shd w:val="clear" w:color="auto" w:fill="auto"/>
          </w:tcPr>
          <w:p w:rsidR="00DD3A4F" w:rsidRDefault="00DD3A4F" w:rsidP="00DD3A4F">
            <w:pPr>
              <w:spacing w:line="400" w:lineRule="exact"/>
            </w:pPr>
            <w:r>
              <w:rPr>
                <w:rFonts w:hint="eastAsia"/>
              </w:rPr>
              <w:t>專心上課、達成課堂要求、完成指定作業</w:t>
            </w:r>
          </w:p>
        </w:tc>
      </w:tr>
      <w:tr w:rsidR="00DD3A4F" w:rsidRPr="000A19B9" w:rsidTr="008573FB">
        <w:trPr>
          <w:trHeight w:val="20"/>
          <w:jc w:val="center"/>
        </w:trPr>
        <w:tc>
          <w:tcPr>
            <w:tcW w:w="10409" w:type="dxa"/>
            <w:gridSpan w:val="11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DD3A4F" w:rsidRPr="000A19B9" w:rsidTr="00B87421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 w:hint="eastAsia"/>
                <w:kern w:val="0"/>
              </w:rPr>
              <w:t>2</w:t>
            </w:r>
            <w:r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蔡旻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靜</w:t>
            </w:r>
          </w:p>
        </w:tc>
        <w:tc>
          <w:tcPr>
            <w:tcW w:w="114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美顏</w:t>
            </w:r>
            <w:r>
              <w:rPr>
                <w:rFonts w:ascii="標楷體" w:eastAsia="標楷體" w:hAnsi="標楷體" w:cs="標楷體"/>
                <w:kern w:val="0"/>
              </w:rPr>
              <w:fldChar w:fldCharType="begin"/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 w:hint="eastAsia"/>
                <w:kern w:val="0"/>
              </w:rPr>
              <w:instrText>= 4 \* ROMAN</w:instrText>
            </w:r>
            <w:r>
              <w:rPr>
                <w:rFonts w:ascii="標楷體" w:eastAsia="標楷體" w:hAnsi="標楷體" w:cs="標楷體"/>
                <w:kern w:val="0"/>
              </w:rPr>
              <w:instrText xml:space="preserve"> </w:instrText>
            </w:r>
            <w:r>
              <w:rPr>
                <w:rFonts w:ascii="標楷體" w:eastAsia="標楷體" w:hAnsi="標楷體" w:cs="標楷體"/>
                <w:kern w:val="0"/>
              </w:rPr>
              <w:fldChar w:fldCharType="separate"/>
            </w:r>
            <w:r>
              <w:rPr>
                <w:rFonts w:ascii="標楷體" w:eastAsia="標楷體" w:hAnsi="標楷體" w:cs="標楷體"/>
                <w:noProof/>
                <w:kern w:val="0"/>
              </w:rPr>
              <w:t>IV</w:t>
            </w:r>
            <w:r>
              <w:rPr>
                <w:rFonts w:ascii="標楷體" w:eastAsia="標楷體" w:hAnsi="標楷體" w:cs="標楷體"/>
                <w:kern w:val="0"/>
              </w:rPr>
              <w:fldChar w:fldCharType="end"/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時尚二忠</w:t>
            </w:r>
          </w:p>
        </w:tc>
      </w:tr>
      <w:tr w:rsidR="00DD3A4F" w:rsidRPr="000A19B9" w:rsidTr="00B87421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14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920" w:type="dxa"/>
            <w:gridSpan w:val="2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翰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英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開學日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3A4F" w:rsidRPr="000A19B9" w:rsidRDefault="00DD3A4F" w:rsidP="00DD3A4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02/11 開學</w:t>
            </w: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 xml:space="preserve">第二十三章 訂婚化妝23-2~23-10 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3A4F" w:rsidRPr="000A19B9" w:rsidRDefault="00DD3A4F" w:rsidP="00DD3A4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02/2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~0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28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訂婚化妝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籃球</w:t>
            </w:r>
            <w:proofErr w:type="gramStart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週</w:t>
            </w:r>
            <w:proofErr w:type="gramEnd"/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、02/28 放假</w:t>
            </w: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外出郊遊妝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國文月</w:t>
            </w: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03/10-03/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職業婦女妝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cs="¼Ð·¢Åé" w:hint="eastAsia"/>
                <w:kern w:val="0"/>
                <w:sz w:val="18"/>
                <w:szCs w:val="18"/>
              </w:rPr>
              <w:t>03/13-14 高三模擬考</w:t>
            </w: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03/17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Default="00DD3A4F" w:rsidP="00DD3A4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第二十四章 伴娘化妝24-2~24-10</w:t>
            </w:r>
          </w:p>
          <w:p w:rsidR="00B87421" w:rsidRPr="000A19B9" w:rsidRDefault="00B87421" w:rsidP="00DD3A4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議題融入:性別平等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3A4F" w:rsidRPr="000A19B9" w:rsidRDefault="00DD3A4F" w:rsidP="00DD3A4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03/21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卡拉OK決賽&amp;社團成果發表</w:t>
            </w: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03/24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-03/2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8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伴娘化妝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B87421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期中測驗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DD3A4F" w:rsidRPr="000A19B9" w:rsidRDefault="00DD3A4F" w:rsidP="00DD3A4F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03/26-28 期中考</w:t>
            </w:r>
          </w:p>
        </w:tc>
      </w:tr>
      <w:tr w:rsidR="00DD3A4F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03/31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4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DD3A4F" w:rsidRPr="000A19B9" w:rsidRDefault="00DD3A4F" w:rsidP="00DD3A4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日間宴會妝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DD3A4F" w:rsidRPr="000A19B9" w:rsidRDefault="00DD3A4F" w:rsidP="00DD3A4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DD3A4F" w:rsidRPr="000A19B9" w:rsidRDefault="00DD3A4F" w:rsidP="00DD3A4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04/03-04 清明、兒童節放假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04/07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11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晚間宴會妝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04/12 </w:t>
            </w:r>
            <w:proofErr w:type="gramStart"/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</w:t>
            </w:r>
            <w:proofErr w:type="gramEnd"/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04/14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18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第二十五章 新郎化妝25-2~25-10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87421" w:rsidRDefault="00B87421" w:rsidP="00B8742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04/14 </w:t>
            </w:r>
            <w:proofErr w:type="gramStart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親職日補假</w:t>
            </w:r>
            <w:proofErr w:type="gramEnd"/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乙天</w:t>
            </w:r>
          </w:p>
          <w:p w:rsidR="00B87421" w:rsidRPr="000A19B9" w:rsidRDefault="00B87421" w:rsidP="00B8742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04/16-18 高三期末考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04/21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-04/2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5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新郎化妝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 xml:space="preserve">04/25 </w:t>
            </w:r>
            <w:r w:rsidRPr="00FE328F"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高三祈福儀式&amp;送舊活動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04/28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第二十六章 新娘化妝26-2~26-35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4/28-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5/</w:t>
            </w: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9 高一二作業抽查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05/05-05/09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新娘化妝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87421" w:rsidRPr="000A19B9" w:rsidRDefault="00B87421" w:rsidP="00B8742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05/12-05/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16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新娘化妝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3279" w:type="dxa"/>
            <w:gridSpan w:val="3"/>
            <w:shd w:val="clear" w:color="auto" w:fill="auto"/>
          </w:tcPr>
          <w:p w:rsidR="00B87421" w:rsidRPr="000A19B9" w:rsidRDefault="00B87421" w:rsidP="00B87421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05/19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23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第二十七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章香水和補妝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27-2~27-12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7421" w:rsidRPr="000A19B9" w:rsidRDefault="00B87421" w:rsidP="00B8742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05/26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-05/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30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第二十七</w:t>
            </w:r>
            <w:proofErr w:type="gramStart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章香水和補妝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 xml:space="preserve"> 27-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13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~27-</w:t>
            </w: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24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05/30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端午節補假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06/02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-06/0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6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第二十八章創意化妝設計 28-2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~28-12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模擬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 xml:space="preserve">06/02 </w:t>
            </w:r>
            <w:r w:rsidRPr="00FE328F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畢業典禮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06/09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-06/1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3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 w:rsidRPr="00B8742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第二十八章創意化妝設計 28-</w:t>
            </w:r>
            <w:r>
              <w:rPr>
                <w:rFonts w:ascii="標楷體" w:eastAsia="標楷體" w:hAnsi="標楷體" w:cs="標楷體"/>
                <w:kern w:val="0"/>
                <w:sz w:val="22"/>
                <w:szCs w:val="22"/>
              </w:rPr>
              <w:t>13</w:t>
            </w:r>
            <w:r w:rsidRPr="00B87421"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~28-23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期末測驗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06/16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期末考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Style w:val="af"/>
                <w:rFonts w:ascii="標楷體" w:eastAsia="標楷體" w:hAnsi="標楷體" w:hint="eastAsia"/>
                <w:b w:val="0"/>
                <w:sz w:val="18"/>
                <w:szCs w:val="18"/>
              </w:rPr>
              <w:t>06/17-19 高一二期末考</w:t>
            </w: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06/23</w:t>
            </w:r>
            <w:r w:rsidRPr="000A19B9"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-06/2</w:t>
            </w: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7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創意彩妝設計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B87421" w:rsidRPr="000A19B9" w:rsidTr="00B8742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:rsidR="00B87421" w:rsidRDefault="00B87421" w:rsidP="00B87421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hint="eastAsia"/>
                <w:kern w:val="0"/>
                <w:sz w:val="22"/>
                <w:szCs w:val="22"/>
              </w:rPr>
              <w:t>06/30</w:t>
            </w:r>
          </w:p>
        </w:tc>
        <w:tc>
          <w:tcPr>
            <w:tcW w:w="3542" w:type="dxa"/>
            <w:gridSpan w:val="3"/>
            <w:shd w:val="clear" w:color="auto" w:fill="auto"/>
            <w:vAlign w:val="center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  <w:r>
              <w:rPr>
                <w:rFonts w:ascii="標楷體" w:eastAsia="標楷體" w:hAnsi="標楷體" w:cs="標楷體" w:hint="eastAsia"/>
                <w:kern w:val="0"/>
                <w:sz w:val="22"/>
                <w:szCs w:val="22"/>
              </w:rPr>
              <w:t>休業式</w:t>
            </w:r>
          </w:p>
        </w:tc>
        <w:tc>
          <w:tcPr>
            <w:tcW w:w="1201" w:type="dxa"/>
            <w:shd w:val="clear" w:color="auto" w:fill="auto"/>
            <w:vAlign w:val="center"/>
          </w:tcPr>
          <w:p w:rsidR="00B87421" w:rsidRPr="000A19B9" w:rsidRDefault="00B87421" w:rsidP="00B87421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</w:tcPr>
          <w:p w:rsidR="00B87421" w:rsidRPr="000A19B9" w:rsidRDefault="00B87421" w:rsidP="00B87421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06/30</w:t>
            </w:r>
            <w:r w:rsidRPr="003F7651">
              <w:rPr>
                <w:rFonts w:ascii="標楷體" w:eastAsia="標楷體" w:hAnsi="標楷體" w:hint="eastAsia"/>
                <w:kern w:val="0"/>
                <w:sz w:val="18"/>
                <w:szCs w:val="18"/>
              </w:rPr>
              <w:t>休業式</w:t>
            </w:r>
          </w:p>
        </w:tc>
      </w:tr>
    </w:tbl>
    <w:p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73DC" w:rsidRDefault="005B73DC">
      <w:r>
        <w:separator/>
      </w:r>
    </w:p>
  </w:endnote>
  <w:endnote w:type="continuationSeparator" w:id="0">
    <w:p w:rsidR="005B73DC" w:rsidRDefault="005B73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87421">
      <w:rPr>
        <w:rStyle w:val="a5"/>
        <w:noProof/>
      </w:rPr>
      <w:t>292</w:t>
    </w:r>
    <w:r>
      <w:rPr>
        <w:rStyle w:val="a5"/>
      </w:rPr>
      <w:fldChar w:fldCharType="end"/>
    </w:r>
  </w:p>
  <w:p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73DC" w:rsidRDefault="005B73DC">
      <w:r>
        <w:separator/>
      </w:r>
    </w:p>
  </w:footnote>
  <w:footnote w:type="continuationSeparator" w:id="0">
    <w:p w:rsidR="005B73DC" w:rsidRDefault="005B73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B73DC"/>
    <w:rsid w:val="005C42C4"/>
    <w:rsid w:val="005C669F"/>
    <w:rsid w:val="005C746C"/>
    <w:rsid w:val="005E263E"/>
    <w:rsid w:val="005F1FE3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8742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D3A4F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5919C7A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9136A0-9D86-41BD-A15B-7402C6F8C7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1</TotalTime>
  <Pages>1</Pages>
  <Words>181</Words>
  <Characters>1036</Characters>
  <Application>Microsoft Office Word</Application>
  <DocSecurity>0</DocSecurity>
  <Lines>8</Lines>
  <Paragraphs>2</Paragraphs>
  <ScaleCrop>false</ScaleCrop>
  <Company>User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2</cp:revision>
  <cp:lastPrinted>2009-02-11T08:45:00Z</cp:lastPrinted>
  <dcterms:created xsi:type="dcterms:W3CDTF">2025-02-11T06:10:00Z</dcterms:created>
  <dcterms:modified xsi:type="dcterms:W3CDTF">2025-02-11T06:10:00Z</dcterms:modified>
</cp:coreProperties>
</file>