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proofErr w:type="gramStart"/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proofErr w:type="gramEnd"/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proofErr w:type="gramStart"/>
      <w:r w:rsidR="004C1BBB">
        <w:rPr>
          <w:rFonts w:hint="eastAsia"/>
        </w:rPr>
        <w:t>三</w:t>
      </w:r>
      <w:proofErr w:type="gramEnd"/>
      <w:r w:rsidR="00652460">
        <w:t>年級</w:t>
      </w:r>
      <w:r w:rsidR="004C1BBB">
        <w:rPr>
          <w:rFonts w:hint="eastAsia"/>
        </w:rPr>
        <w:t>專題製作</w:t>
      </w:r>
      <w:r w:rsidR="005B384F" w:rsidRPr="00104E2B">
        <w:rPr>
          <w:rFonts w:hint="eastAsia"/>
        </w:rPr>
        <w:t>科</w:t>
      </w:r>
      <w:r w:rsidR="00652460"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4C1BBB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C1BBB" w:rsidRDefault="004C1BBB" w:rsidP="00BD51EA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C1BBB" w:rsidRPr="00496062" w:rsidRDefault="004C1BBB" w:rsidP="00301B6C">
            <w:pPr>
              <w:spacing w:line="400" w:lineRule="exact"/>
              <w:rPr>
                <w:rFonts w:ascii="標楷體" w:eastAsia="標楷體" w:hAnsi="標楷體"/>
              </w:rPr>
            </w:pPr>
            <w:r w:rsidRPr="00496062">
              <w:rPr>
                <w:rFonts w:ascii="標楷體" w:eastAsia="標楷體" w:hAnsi="標楷體" w:hint="eastAsia"/>
              </w:rPr>
              <w:t>提供學生有實務創作、研究與發展的能力</w:t>
            </w:r>
          </w:p>
        </w:tc>
      </w:tr>
      <w:tr w:rsidR="004C1BBB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C1BBB" w:rsidRDefault="004C1BBB" w:rsidP="00BD51EA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C1BBB" w:rsidRPr="00496062" w:rsidRDefault="004C1BBB" w:rsidP="00301B6C">
            <w:pPr>
              <w:spacing w:line="400" w:lineRule="exact"/>
              <w:rPr>
                <w:rFonts w:ascii="標楷體" w:eastAsia="標楷體" w:hAnsi="標楷體"/>
              </w:rPr>
            </w:pPr>
            <w:r w:rsidRPr="00496062">
              <w:rPr>
                <w:rFonts w:ascii="標楷體" w:eastAsia="標楷體" w:hAnsi="標楷體" w:hint="eastAsia"/>
              </w:rPr>
              <w:t>期中、</w:t>
            </w:r>
            <w:proofErr w:type="gramStart"/>
            <w:r w:rsidRPr="00496062">
              <w:rPr>
                <w:rFonts w:ascii="標楷體" w:eastAsia="標楷體" w:hAnsi="標楷體" w:hint="eastAsia"/>
              </w:rPr>
              <w:t>期未考</w:t>
            </w:r>
            <w:proofErr w:type="gramEnd"/>
            <w:r w:rsidRPr="00496062">
              <w:rPr>
                <w:rFonts w:ascii="標楷體" w:eastAsia="標楷體" w:hAnsi="標楷體" w:hint="eastAsia"/>
              </w:rPr>
              <w:t>、平時作業、課堂表現加分</w:t>
            </w:r>
          </w:p>
        </w:tc>
      </w:tr>
      <w:tr w:rsidR="004C1BBB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C1BBB" w:rsidRDefault="004C1BBB" w:rsidP="00BD51EA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C1BBB" w:rsidRPr="00496062" w:rsidRDefault="004C1BBB" w:rsidP="00301B6C">
            <w:pPr>
              <w:spacing w:line="400" w:lineRule="exact"/>
              <w:rPr>
                <w:rFonts w:ascii="標楷體" w:eastAsia="標楷體" w:hAnsi="標楷體"/>
              </w:rPr>
            </w:pPr>
            <w:r w:rsidRPr="00496062">
              <w:rPr>
                <w:rFonts w:ascii="標楷體" w:eastAsia="標楷體" w:hAnsi="標楷體" w:hint="eastAsia"/>
              </w:rPr>
              <w:t>期中考</w:t>
            </w:r>
            <w:r w:rsidRPr="00496062">
              <w:rPr>
                <w:rFonts w:ascii="標楷體" w:eastAsia="標楷體" w:hAnsi="標楷體"/>
              </w:rPr>
              <w:t xml:space="preserve">:30%   </w:t>
            </w:r>
            <w:r w:rsidRPr="00496062">
              <w:rPr>
                <w:rFonts w:ascii="標楷體" w:eastAsia="標楷體" w:hAnsi="標楷體" w:hint="eastAsia"/>
              </w:rPr>
              <w:t>期末考</w:t>
            </w:r>
            <w:r w:rsidRPr="00496062">
              <w:rPr>
                <w:rFonts w:ascii="標楷體" w:eastAsia="標楷體" w:hAnsi="標楷體"/>
              </w:rPr>
              <w:t xml:space="preserve">:30%  </w:t>
            </w:r>
            <w:r w:rsidRPr="00496062">
              <w:rPr>
                <w:rFonts w:ascii="標楷體" w:eastAsia="標楷體" w:hAnsi="標楷體" w:hint="eastAsia"/>
              </w:rPr>
              <w:t>平時成績</w:t>
            </w:r>
            <w:r w:rsidRPr="00496062">
              <w:rPr>
                <w:rFonts w:ascii="標楷體" w:eastAsia="標楷體" w:hAnsi="標楷體"/>
              </w:rPr>
              <w:t>:40%</w:t>
            </w:r>
          </w:p>
        </w:tc>
      </w:tr>
      <w:tr w:rsidR="004C1BBB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C1BBB" w:rsidRDefault="004C1BBB" w:rsidP="00BD51EA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C1BBB" w:rsidRPr="00496062" w:rsidRDefault="004C1BBB" w:rsidP="00301B6C">
            <w:pPr>
              <w:spacing w:line="400" w:lineRule="exact"/>
              <w:rPr>
                <w:rFonts w:ascii="標楷體" w:eastAsia="標楷體" w:hAnsi="標楷體"/>
              </w:rPr>
            </w:pPr>
            <w:r w:rsidRPr="00496062">
              <w:rPr>
                <w:rFonts w:ascii="標楷體" w:eastAsia="標楷體" w:hAnsi="標楷體" w:hint="eastAsia"/>
              </w:rPr>
              <w:t>學生有實務創作、研究與發展的能力</w:t>
            </w:r>
          </w:p>
        </w:tc>
      </w:tr>
      <w:tr w:rsidR="005B384F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B384F" w:rsidRDefault="005B384F" w:rsidP="00BD51EA">
            <w:pPr>
              <w:spacing w:line="400" w:lineRule="exact"/>
            </w:pPr>
            <w:r>
              <w:t>五、教學進度</w:t>
            </w:r>
          </w:p>
        </w:tc>
      </w:tr>
      <w:tr w:rsidR="004C1BBB" w:rsidRPr="00BD51EA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C1BBB" w:rsidRPr="00BD51EA" w:rsidRDefault="004C1BBB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劉勇志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C1BBB" w:rsidRPr="00BD51EA" w:rsidRDefault="004C1BBB" w:rsidP="00301B6C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專題製作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電三</w:t>
            </w:r>
            <w:r w:rsidRPr="001F4FF8">
              <w:rPr>
                <w:rFonts w:ascii="標楷體" w:eastAsia="標楷體" w:hAnsi="標楷體" w:cs="標楷體" w:hint="eastAsia"/>
                <w:kern w:val="0"/>
              </w:rPr>
              <w:t>忠</w:t>
            </w:r>
            <w:r>
              <w:rPr>
                <w:rFonts w:ascii="標楷體" w:eastAsia="標楷體" w:hAnsi="標楷體" w:cs="標楷體" w:hint="eastAsia"/>
                <w:kern w:val="0"/>
              </w:rPr>
              <w:t>、電三孝</w:t>
            </w:r>
          </w:p>
        </w:tc>
      </w:tr>
      <w:tr w:rsidR="004C1BBB" w:rsidRPr="00BD51EA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C1BBB" w:rsidRPr="00BD51EA" w:rsidRDefault="004C1BBB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C1BBB" w:rsidRPr="00BD51EA" w:rsidRDefault="004C1BBB" w:rsidP="00301B6C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台科大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B384F" w:rsidRPr="00BD51EA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B384F" w:rsidRPr="00BD51EA" w:rsidRDefault="005B384F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BD51EA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BD51EA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B384F" w:rsidRPr="00BD51EA" w:rsidRDefault="005B384F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B384F" w:rsidRPr="00BD51EA" w:rsidRDefault="005B384F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B384F" w:rsidRPr="00BD51EA" w:rsidRDefault="005B384F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B384F" w:rsidRPr="00BD51EA" w:rsidRDefault="005B384F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</w:t>
            </w:r>
            <w:proofErr w:type="gramStart"/>
            <w:r w:rsidRPr="00BD51EA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5B384F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B384F" w:rsidRPr="00BD51EA" w:rsidRDefault="005B384F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B384F" w:rsidRPr="00BD51EA" w:rsidRDefault="005B384F" w:rsidP="002F5A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B384F" w:rsidRPr="00BD51EA" w:rsidRDefault="005B384F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B384F" w:rsidRPr="00BD51EA" w:rsidRDefault="005B384F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B384F" w:rsidRPr="002C0E49" w:rsidRDefault="005B384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介紹小論文格式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Pr="002C0E49" w:rsidRDefault="004C1BBB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76A58" w:rsidRDefault="004C1BBB" w:rsidP="00301B6C">
            <w:pPr>
              <w:pStyle w:val="Web"/>
              <w:spacing w:before="0" w:after="0"/>
              <w:rPr>
                <w:rFonts w:ascii="微軟正黑體" w:eastAsia="微軟正黑體" w:hAnsi="微軟正黑體"/>
                <w:color w:val="454545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介紹小論文得獎作品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C1BBB" w:rsidRPr="002C0E49" w:rsidRDefault="004C1BBB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</w:t>
            </w:r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羽球</w:t>
            </w:r>
            <w:proofErr w:type="gramStart"/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、2/28放假、3/1國文月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問卷製作發放與回收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C1BBB" w:rsidRPr="002C0E49" w:rsidRDefault="004C1BBB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、03/07</w:t>
            </w:r>
            <w:r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統計結果撰寫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Default="004C1BBB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  <w:p w:rsidR="004C1BBB" w:rsidRPr="002C0E49" w:rsidRDefault="004C1BBB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C0E49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人權</w:t>
            </w:r>
            <w:r w:rsidRPr="002C0E49">
              <w:rPr>
                <w:rFonts w:ascii="標楷體" w:eastAsia="標楷體" w:hAnsi="標楷體"/>
                <w:color w:val="FF0000"/>
                <w:sz w:val="18"/>
                <w:szCs w:val="18"/>
              </w:rPr>
              <w:t>教育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統計結果撰寫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Default="004C1BBB" w:rsidP="00DB7453">
            <w:pPr>
              <w:spacing w:line="240" w:lineRule="exact"/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</w:t>
            </w:r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生活</w:t>
            </w:r>
            <w:proofErr w:type="gramStart"/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記抽查</w:t>
            </w:r>
          </w:p>
          <w:p w:rsidR="004C1BBB" w:rsidRPr="002C0E49" w:rsidRDefault="004C1BBB" w:rsidP="00DB745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C0E49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 w:rsidRPr="004C1BBB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生涯規劃</w:t>
            </w:r>
            <w:r w:rsidRPr="002C0E49">
              <w:rPr>
                <w:rFonts w:ascii="標楷體" w:eastAsia="標楷體" w:hAnsi="標楷體"/>
                <w:color w:val="FF0000"/>
                <w:sz w:val="18"/>
                <w:szCs w:val="18"/>
              </w:rPr>
              <w:t>教育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4C1BB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Pr="005A1984" w:rsidRDefault="004C1BBB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統計結果撰寫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Default="004C1BBB" w:rsidP="005A1984">
            <w:pPr>
              <w:spacing w:line="24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  <w:p w:rsidR="004C1BBB" w:rsidRPr="005A1984" w:rsidRDefault="004C1BBB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C0E49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法治</w:t>
            </w:r>
            <w:r w:rsidRPr="002C0E49">
              <w:rPr>
                <w:rFonts w:ascii="標楷體" w:eastAsia="標楷體" w:hAnsi="標楷體"/>
                <w:color w:val="FF0000"/>
                <w:sz w:val="18"/>
                <w:szCs w:val="18"/>
              </w:rPr>
              <w:t>教育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研究結論撰寫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C1BBB" w:rsidRPr="002C0E49" w:rsidRDefault="004C1BBB" w:rsidP="004C5C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小論文送件發表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Pr="002C0E49" w:rsidRDefault="004C1BBB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、4/17-19高三期末考、4/19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高三祈福儀式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送舊活動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</w:t>
            </w:r>
            <w:proofErr w:type="gramStart"/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記抽查</w:t>
            </w:r>
          </w:p>
        </w:tc>
      </w:tr>
      <w:tr w:rsidR="004C1BBB" w:rsidRPr="00791590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791590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791590" w:rsidRDefault="004C1BBB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各組上台報告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791590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Pr="005A1984" w:rsidRDefault="004C1BBB" w:rsidP="00453B0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proofErr w:type="gramStart"/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</w:t>
            </w:r>
            <w:proofErr w:type="gramEnd"/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技</w:t>
            </w:r>
            <w:proofErr w:type="gramStart"/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二專統測</w:t>
            </w:r>
            <w:proofErr w:type="gramEnd"/>
          </w:p>
        </w:tc>
      </w:tr>
      <w:tr w:rsidR="004C1BBB" w:rsidRPr="004B2240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4B2240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4B2240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高三期末考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4B2240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C1BBB" w:rsidRPr="002C0E49" w:rsidRDefault="004C1BBB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</w:tc>
      </w:tr>
      <w:tr w:rsidR="004C1BBB" w:rsidRPr="004B2240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4B2240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4B2240" w:rsidRDefault="004C1BBB" w:rsidP="00BF7B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BD51EA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4B2240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Pr="002C0E49" w:rsidRDefault="004C1BBB" w:rsidP="004C1BB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高三補考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  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2433F7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各組上台報告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Pr="00BF7B29" w:rsidRDefault="004C1BBB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</w:t>
            </w:r>
            <w:r w:rsidRPr="00A4663A">
              <w:rPr>
                <w:rFonts w:ascii="標楷體" w:eastAsia="標楷體" w:hAnsi="標楷體" w:hint="eastAsia"/>
                <w:sz w:val="18"/>
                <w:szCs w:val="18"/>
              </w:rPr>
              <w:t>高一、二作業抽查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BD51EA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各組上台報告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Pr="002C0E49" w:rsidRDefault="004C1BBB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1F4FF8" w:rsidRDefault="004C1BBB" w:rsidP="00301B6C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各組上台報告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C1BBB" w:rsidRPr="002C0E49" w:rsidRDefault="004C1BBB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proofErr w:type="gramStart"/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畢典預演</w:t>
            </w:r>
            <w:proofErr w:type="gramEnd"/>
          </w:p>
        </w:tc>
      </w:tr>
      <w:tr w:rsidR="004C1BBB" w:rsidRPr="00BD51EA" w:rsidTr="00587E2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C1BBB" w:rsidRPr="00BD51EA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C1BBB" w:rsidRPr="002C0E49" w:rsidRDefault="004C1BBB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</w:t>
            </w:r>
            <w:proofErr w:type="gramStart"/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記抽查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1F4FF8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C1BBB" w:rsidRPr="002C0E49" w:rsidRDefault="004C1BBB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Default="004C1BBB" w:rsidP="00BF7B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1F4FF8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C1BBB" w:rsidRPr="002C0E49" w:rsidRDefault="004C1BBB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4C1BBB" w:rsidRPr="00BD51EA" w:rsidTr="0021660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C1BBB" w:rsidRDefault="004C1BBB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4C1BBB" w:rsidRPr="001F4FF8" w:rsidRDefault="004C1BBB" w:rsidP="00301B6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C1BBB" w:rsidRPr="00BD51EA" w:rsidRDefault="004C1BBB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C1BBB" w:rsidRPr="002C0E49" w:rsidRDefault="004C1BBB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  <w:bookmarkStart w:id="0" w:name="_GoBack"/>
            <w:bookmarkEnd w:id="0"/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704E83">
        <w:rPr>
          <w:rFonts w:ascii="標楷體" w:eastAsia="標楷體" w:hAnsi="標楷體"/>
          <w:sz w:val="22"/>
          <w:szCs w:val="22"/>
        </w:rPr>
        <w:t>（</w:t>
      </w:r>
      <w:proofErr w:type="gramEnd"/>
      <w:r w:rsidRPr="00704E83">
        <w:rPr>
          <w:rFonts w:ascii="標楷體" w:eastAsia="標楷體" w:hAnsi="標楷體"/>
          <w:sz w:val="22"/>
          <w:szCs w:val="22"/>
        </w:rPr>
        <w:t>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704E83">
        <w:rPr>
          <w:rFonts w:ascii="標楷體" w:eastAsia="標楷體" w:hAnsi="標楷體"/>
          <w:sz w:val="22"/>
          <w:szCs w:val="22"/>
        </w:rPr>
        <w:t>）</w:t>
      </w:r>
      <w:proofErr w:type="gramEnd"/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9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1BBB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2A92544F"/>
    <w:multiLevelType w:val="hybridMultilevel"/>
    <w:tmpl w:val="8BC6CC7C"/>
    <w:lvl w:ilvl="0" w:tplc="D82CC6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7B67C1B"/>
    <w:multiLevelType w:val="hybridMultilevel"/>
    <w:tmpl w:val="D05ACDF0"/>
    <w:lvl w:ilvl="0" w:tplc="A890422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1BBB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384F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Web">
    <w:name w:val="Normal (Web)"/>
    <w:basedOn w:val="a"/>
    <w:rsid w:val="004C1BBB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Web">
    <w:name w:val="Normal (Web)"/>
    <w:basedOn w:val="a"/>
    <w:rsid w:val="004C1BBB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86CC1-D8AA-44FD-897D-5F48E508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1</Pages>
  <Words>660</Words>
  <Characters>496</Characters>
  <Application>Microsoft Office Word</Application>
  <DocSecurity>0</DocSecurity>
  <Lines>4</Lines>
  <Paragraphs>2</Paragraphs>
  <ScaleCrop>false</ScaleCrop>
  <Company>User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creator>User</dc:creator>
  <cp:lastModifiedBy>StarCraft</cp:lastModifiedBy>
  <cp:revision>2</cp:revision>
  <cp:lastPrinted>2009-02-11T08:45:00Z</cp:lastPrinted>
  <dcterms:created xsi:type="dcterms:W3CDTF">2024-02-22T07:14:00Z</dcterms:created>
  <dcterms:modified xsi:type="dcterms:W3CDTF">2024-02-22T07:14:00Z</dcterms:modified>
</cp:coreProperties>
</file>