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E012AD" w14:textId="4C22DA0B" w:rsidR="00652460" w:rsidRPr="000A19B9" w:rsidRDefault="009D3AF9" w:rsidP="00C009B0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</w:rPr>
      </w:pPr>
      <w:r w:rsidRPr="000A19B9">
        <w:rPr>
          <w:rFonts w:ascii="標楷體" w:eastAsia="標楷體" w:hAnsi="標楷體" w:hint="eastAsia"/>
        </w:rPr>
        <w:t>仰德</w:t>
      </w:r>
      <w:r w:rsidR="00652460" w:rsidRPr="000A19B9">
        <w:rPr>
          <w:rFonts w:ascii="標楷體" w:eastAsia="標楷體" w:hAnsi="標楷體"/>
        </w:rPr>
        <w:t>高中</w:t>
      </w:r>
      <w:r w:rsidR="001B13A6" w:rsidRPr="000A19B9">
        <w:rPr>
          <w:rFonts w:ascii="標楷體" w:eastAsia="標楷體" w:hAnsi="標楷體" w:hint="eastAsia"/>
        </w:rPr>
        <w:t>1</w:t>
      </w:r>
      <w:r w:rsidR="00E07B18" w:rsidRPr="000A19B9">
        <w:rPr>
          <w:rFonts w:ascii="標楷體" w:eastAsia="標楷體" w:hAnsi="標楷體" w:hint="eastAsia"/>
        </w:rPr>
        <w:t>1</w:t>
      </w:r>
      <w:r w:rsidR="000A19B9">
        <w:rPr>
          <w:rFonts w:ascii="標楷體" w:eastAsia="標楷體" w:hAnsi="標楷體" w:hint="eastAsia"/>
        </w:rPr>
        <w:t>3</w:t>
      </w:r>
      <w:r w:rsidR="00652460" w:rsidRPr="000A19B9">
        <w:rPr>
          <w:rFonts w:ascii="標楷體" w:eastAsia="標楷體" w:hAnsi="標楷體"/>
        </w:rPr>
        <w:t>年度第</w:t>
      </w:r>
      <w:r w:rsidR="00217562" w:rsidRPr="000A19B9">
        <w:rPr>
          <w:rFonts w:ascii="標楷體" w:eastAsia="標楷體" w:hAnsi="標楷體" w:hint="eastAsia"/>
        </w:rPr>
        <w:t>二</w:t>
      </w:r>
      <w:r w:rsidR="00652460" w:rsidRPr="000A19B9">
        <w:rPr>
          <w:rFonts w:ascii="標楷體" w:eastAsia="標楷體" w:hAnsi="標楷體"/>
        </w:rPr>
        <w:t>學期</w:t>
      </w:r>
      <w:r w:rsidR="006938DD">
        <w:rPr>
          <w:rFonts w:ascii="標楷體" w:eastAsia="標楷體" w:hAnsi="標楷體" w:hint="eastAsia"/>
        </w:rPr>
        <w:t>二</w:t>
      </w:r>
      <w:r w:rsidR="00652460" w:rsidRPr="000A19B9">
        <w:rPr>
          <w:rFonts w:ascii="標楷體" w:eastAsia="標楷體" w:hAnsi="標楷體"/>
        </w:rPr>
        <w:t>年級</w:t>
      </w:r>
      <w:r w:rsidR="006938DD">
        <w:rPr>
          <w:rFonts w:ascii="標楷體" w:eastAsia="標楷體" w:hAnsi="標楷體" w:hint="eastAsia"/>
        </w:rPr>
        <w:t>餐飲</w:t>
      </w:r>
      <w:r w:rsidR="00652460" w:rsidRPr="000A19B9">
        <w:rPr>
          <w:rFonts w:ascii="標楷體" w:eastAsia="標楷體" w:hAnsi="標楷體"/>
        </w:rPr>
        <w:t>科教學計畫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581"/>
        <w:gridCol w:w="688"/>
        <w:gridCol w:w="1073"/>
        <w:gridCol w:w="719"/>
        <w:gridCol w:w="700"/>
        <w:gridCol w:w="1860"/>
      </w:tblGrid>
      <w:tr w:rsidR="006938DD" w:rsidRPr="000A19B9" w14:paraId="13D2AE69" w14:textId="77777777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073939D6" w14:textId="77777777" w:rsidR="006938DD" w:rsidRPr="000A19B9" w:rsidRDefault="006938DD" w:rsidP="006938D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一、教學目標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396C890E" w14:textId="1F74EAEC" w:rsidR="006938DD" w:rsidRPr="000A19B9" w:rsidRDefault="006938DD" w:rsidP="006938D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6938DD">
              <w:rPr>
                <w:rFonts w:ascii="標楷體" w:eastAsia="標楷體" w:hAnsi="標楷體"/>
              </w:rPr>
              <w:t>學生能透過課題建立對自我與世界的認知</w:t>
            </w:r>
          </w:p>
        </w:tc>
      </w:tr>
      <w:tr w:rsidR="006938DD" w:rsidRPr="000A19B9" w14:paraId="6A77317A" w14:textId="77777777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1479C132" w14:textId="77777777" w:rsidR="006938DD" w:rsidRPr="000A19B9" w:rsidRDefault="006938DD" w:rsidP="006938D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二、評量方式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1DF566D8" w14:textId="636524AB" w:rsidR="006938DD" w:rsidRPr="000A19B9" w:rsidRDefault="006938DD" w:rsidP="006938D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6938DD">
              <w:rPr>
                <w:rFonts w:ascii="標楷體" w:eastAsia="標楷體" w:hAnsi="標楷體"/>
              </w:rPr>
              <w:t>實作評量、課堂作業、出席狀況</w:t>
            </w:r>
          </w:p>
        </w:tc>
      </w:tr>
      <w:tr w:rsidR="006938DD" w:rsidRPr="000A19B9" w14:paraId="2BAD3ADA" w14:textId="77777777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79B1FA52" w14:textId="77777777" w:rsidR="006938DD" w:rsidRPr="000A19B9" w:rsidRDefault="006938DD" w:rsidP="006938D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三、成績計算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3BDD164C" w14:textId="3A3C9228" w:rsidR="006938DD" w:rsidRPr="000A19B9" w:rsidRDefault="006938DD" w:rsidP="006938D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6938DD">
              <w:rPr>
                <w:rFonts w:ascii="標楷體" w:eastAsia="標楷體" w:hAnsi="標楷體"/>
              </w:rPr>
              <w:t>期中考30%、期末考30%、平時成績40%</w:t>
            </w:r>
          </w:p>
        </w:tc>
      </w:tr>
      <w:tr w:rsidR="006938DD" w:rsidRPr="000A19B9" w14:paraId="5067BB39" w14:textId="77777777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2FB77D7C" w14:textId="77777777" w:rsidR="006938DD" w:rsidRPr="000A19B9" w:rsidRDefault="006938DD" w:rsidP="006938D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2D55D20B" w14:textId="40BFE0CC" w:rsidR="006938DD" w:rsidRPr="000A19B9" w:rsidRDefault="006938DD" w:rsidP="006938D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6938DD">
              <w:rPr>
                <w:rFonts w:ascii="標楷體" w:eastAsia="標楷體" w:hAnsi="標楷體"/>
              </w:rPr>
              <w:t>能透過課堂中所學運用於生活中</w:t>
            </w:r>
          </w:p>
        </w:tc>
      </w:tr>
      <w:tr w:rsidR="00652460" w:rsidRPr="000A19B9" w14:paraId="5C5C5B37" w14:textId="77777777" w:rsidTr="008573FB">
        <w:trPr>
          <w:trHeight w:val="20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14:paraId="368661A2" w14:textId="77777777" w:rsidR="00652460" w:rsidRPr="000A19B9" w:rsidRDefault="00652460" w:rsidP="00BD51EA">
            <w:pPr>
              <w:spacing w:line="400" w:lineRule="exact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五、教學進度</w:t>
            </w:r>
          </w:p>
        </w:tc>
      </w:tr>
      <w:tr w:rsidR="006938DD" w:rsidRPr="000A19B9" w14:paraId="6F76CFBC" w14:textId="77777777" w:rsidTr="008573FB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14:paraId="5E24453D" w14:textId="77777777" w:rsidR="006938DD" w:rsidRPr="000A19B9" w:rsidRDefault="006938DD" w:rsidP="006938D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14:paraId="30812375" w14:textId="77777777" w:rsidR="006938DD" w:rsidRPr="000A19B9" w:rsidRDefault="006938DD" w:rsidP="006938D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14:paraId="653A015D" w14:textId="65F48302" w:rsidR="006938DD" w:rsidRPr="000A19B9" w:rsidRDefault="006938DD" w:rsidP="006938D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¼Ð·¢Åé" w:hint="eastAsia"/>
                <w:kern w:val="0"/>
              </w:rPr>
              <w:t>1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14:paraId="7D534005" w14:textId="77777777" w:rsidR="006938DD" w:rsidRPr="000A19B9" w:rsidRDefault="006938DD" w:rsidP="006938DD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14:paraId="7DCC0DF4" w14:textId="77777777" w:rsidR="006938DD" w:rsidRPr="000A19B9" w:rsidRDefault="006938DD" w:rsidP="006938D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14:paraId="18403983" w14:textId="31FBE878" w:rsidR="006938DD" w:rsidRPr="000A19B9" w:rsidRDefault="006938DD" w:rsidP="006938D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盧凡宇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14:paraId="72EB1168" w14:textId="77777777" w:rsidR="006938DD" w:rsidRPr="000A19B9" w:rsidRDefault="006938DD" w:rsidP="006938D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14:paraId="3F07B32D" w14:textId="416DA4D7" w:rsidR="006938DD" w:rsidRPr="000A19B9" w:rsidRDefault="006938DD" w:rsidP="006938D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6938DD">
              <w:rPr>
                <w:rFonts w:ascii="標楷體" w:eastAsia="標楷體" w:hAnsi="標楷體" w:cs="標楷體"/>
                <w:kern w:val="0"/>
              </w:rPr>
              <w:t>美術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14:paraId="25718A82" w14:textId="77777777" w:rsidR="006938DD" w:rsidRPr="000A19B9" w:rsidRDefault="006938DD" w:rsidP="006938DD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860" w:type="dxa"/>
            <w:vMerge w:val="restart"/>
            <w:shd w:val="clear" w:color="auto" w:fill="auto"/>
            <w:vAlign w:val="center"/>
          </w:tcPr>
          <w:p w14:paraId="0FDB69CE" w14:textId="75AD2197" w:rsidR="006938DD" w:rsidRPr="000A19B9" w:rsidRDefault="006938DD" w:rsidP="006938D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餐二</w:t>
            </w:r>
            <w:r w:rsidR="00D62D5B">
              <w:rPr>
                <w:rFonts w:ascii="標楷體" w:eastAsia="標楷體" w:hAnsi="標楷體" w:cs="標楷體" w:hint="eastAsia"/>
                <w:kern w:val="0"/>
              </w:rPr>
              <w:t>孝</w:t>
            </w:r>
          </w:p>
        </w:tc>
      </w:tr>
      <w:tr w:rsidR="006938DD" w:rsidRPr="000A19B9" w14:paraId="6E43B9B8" w14:textId="77777777" w:rsidTr="008573FB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14:paraId="3C0C5F93" w14:textId="77777777" w:rsidR="006938DD" w:rsidRPr="000A19B9" w:rsidRDefault="006938DD" w:rsidP="006938D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14:paraId="41BB630B" w14:textId="77777777" w:rsidR="006938DD" w:rsidRPr="000A19B9" w:rsidRDefault="006938DD" w:rsidP="006938DD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14:paraId="4CD37244" w14:textId="77777777" w:rsidR="006938DD" w:rsidRPr="000A19B9" w:rsidRDefault="006938DD" w:rsidP="006938DD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14:paraId="66D3694D" w14:textId="77777777" w:rsidR="006938DD" w:rsidRPr="000A19B9" w:rsidRDefault="006938DD" w:rsidP="006938D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14:paraId="577B9D91" w14:textId="77777777" w:rsidR="006938DD" w:rsidRPr="000A19B9" w:rsidRDefault="006938DD" w:rsidP="006938D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14:paraId="3C58A169" w14:textId="2659A340" w:rsidR="006938DD" w:rsidRPr="000A19B9" w:rsidRDefault="006938DD" w:rsidP="006938D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6938DD">
              <w:rPr>
                <w:rFonts w:ascii="標楷體" w:eastAsia="標楷體" w:hAnsi="標楷體" w:cs="標楷體"/>
                <w:kern w:val="0"/>
              </w:rPr>
              <w:t>育達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14:paraId="2F351BE7" w14:textId="77777777" w:rsidR="006938DD" w:rsidRPr="000A19B9" w:rsidRDefault="006938DD" w:rsidP="006938DD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860" w:type="dxa"/>
            <w:vMerge/>
            <w:shd w:val="clear" w:color="auto" w:fill="auto"/>
            <w:vAlign w:val="center"/>
          </w:tcPr>
          <w:p w14:paraId="237C2FD5" w14:textId="77777777" w:rsidR="006938DD" w:rsidRPr="000A19B9" w:rsidRDefault="006938DD" w:rsidP="006938D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6533DB" w:rsidRPr="000A19B9" w14:paraId="5DDBFE38" w14:textId="77777777" w:rsidTr="001A092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3738C2A7" w14:textId="77777777" w:rsidR="001057A3" w:rsidRPr="000A19B9" w:rsidRDefault="001057A3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7904F6C" w14:textId="77777777" w:rsidR="006533DB" w:rsidRPr="000A19B9" w:rsidRDefault="001057A3" w:rsidP="001A092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1643920B" w14:textId="77777777" w:rsidR="006533DB" w:rsidRPr="000A19B9" w:rsidRDefault="001057A3" w:rsidP="001A092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="00454DB7" w:rsidRPr="000A19B9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="00454DB7" w:rsidRPr="000A19B9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39465F20" w14:textId="77777777" w:rsidR="006533DB" w:rsidRPr="000A19B9" w:rsidRDefault="001057A3" w:rsidP="001A092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作</w:t>
            </w:r>
            <w:r w:rsidR="00454DB7" w:rsidRPr="000A19B9">
              <w:rPr>
                <w:rFonts w:ascii="標楷體" w:eastAsia="標楷體" w:hAnsi="標楷體" w:cs="標楷體" w:hint="eastAsia"/>
                <w:kern w:val="0"/>
              </w:rPr>
              <w:t xml:space="preserve"> 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5BBC3221" w14:textId="77777777" w:rsidR="0082036D" w:rsidRPr="000A19B9" w:rsidRDefault="001057A3" w:rsidP="001A092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備</w:t>
            </w:r>
            <w:r w:rsidR="00B749EB" w:rsidRPr="000A19B9">
              <w:rPr>
                <w:rFonts w:ascii="標楷體" w:eastAsia="標楷體" w:hAnsi="標楷體" w:cs="標楷體" w:hint="eastAsia"/>
                <w:kern w:val="0"/>
              </w:rPr>
              <w:t xml:space="preserve">  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註</w:t>
            </w:r>
          </w:p>
        </w:tc>
      </w:tr>
      <w:tr w:rsidR="007F0837" w:rsidRPr="000A19B9" w14:paraId="0E427241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BB48934" w14:textId="77777777" w:rsidR="007F0837" w:rsidRPr="000A19B9" w:rsidRDefault="00160268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8006815" w14:textId="77777777" w:rsidR="007F0837" w:rsidRPr="000A19B9" w:rsidRDefault="00241773" w:rsidP="000A19B9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</w:t>
            </w:r>
            <w:r w:rsidR="002F5AF5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~02/1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02A5BF74" w14:textId="4BE69AAB" w:rsidR="007F0837" w:rsidRPr="00BE4A8D" w:rsidRDefault="00BE4A8D" w:rsidP="00BE4A8D">
            <w:pPr>
              <w:pStyle w:val="10"/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開學週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2BAE861B" w14:textId="77777777" w:rsidR="007F0837" w:rsidRPr="000A19B9" w:rsidRDefault="007F0837" w:rsidP="00BD51E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615B7FCB" w14:textId="77777777" w:rsidR="002C0E49" w:rsidRPr="000A19B9" w:rsidRDefault="00FE328F" w:rsidP="00A165AE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02/11 開學</w:t>
            </w:r>
          </w:p>
        </w:tc>
      </w:tr>
      <w:tr w:rsidR="007F0837" w:rsidRPr="000A19B9" w14:paraId="68ABF2D1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625E37C" w14:textId="77777777" w:rsidR="007F0837" w:rsidRPr="000A19B9" w:rsidRDefault="00160268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694C48C" w14:textId="77777777" w:rsidR="007F0837" w:rsidRPr="000A19B9" w:rsidRDefault="00241773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</w:t>
            </w:r>
            <w:r w:rsidR="002F5AF5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6444E0AF" w14:textId="1B418657" w:rsidR="007F0837" w:rsidRPr="000A19B9" w:rsidRDefault="00BE4A8D" w:rsidP="00BD51EA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4-1自然行旅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416C91C2" w14:textId="77777777" w:rsidR="007F0837" w:rsidRPr="000A19B9" w:rsidRDefault="007F0837" w:rsidP="00BD51E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7D20A6CD" w14:textId="77777777" w:rsidR="002C0E49" w:rsidRPr="000A19B9" w:rsidRDefault="002C0E49" w:rsidP="00A165AE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</w:tc>
      </w:tr>
      <w:tr w:rsidR="007F0837" w:rsidRPr="000A19B9" w14:paraId="263EDC06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78F2EF1" w14:textId="77777777" w:rsidR="007F0837" w:rsidRPr="000A19B9" w:rsidRDefault="00160268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B08A66C" w14:textId="77777777" w:rsidR="007F0837" w:rsidRPr="000A19B9" w:rsidRDefault="00241773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02/2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/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55E55307" w14:textId="2887D0F6" w:rsidR="007F0837" w:rsidRPr="000A19B9" w:rsidRDefault="00BE4A8D" w:rsidP="00BD51EA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4-2遊藝大地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9AF0C8E" w14:textId="77777777" w:rsidR="007F0837" w:rsidRPr="000A19B9" w:rsidRDefault="007F0837" w:rsidP="00BD51E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2B819BB3" w14:textId="77777777" w:rsidR="00A165AE" w:rsidRPr="000A19B9" w:rsidRDefault="00FE328F" w:rsidP="00A165AE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籃球週、02/28 放假</w:t>
            </w:r>
          </w:p>
        </w:tc>
      </w:tr>
      <w:tr w:rsidR="00453B05" w:rsidRPr="000A19B9" w14:paraId="0180FF5C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48B9C48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AF768A6" w14:textId="77777777" w:rsidR="00453B05" w:rsidRPr="000A19B9" w:rsidRDefault="005C746C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03/0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507670C2" w14:textId="4917AE87" w:rsidR="00453B05" w:rsidRPr="000A19B9" w:rsidRDefault="00BE4A8D" w:rsidP="00453B05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4-3旅見不鮮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6AD0B51D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63C1164A" w14:textId="77777777" w:rsidR="002C0E49" w:rsidRPr="000A19B9" w:rsidRDefault="00FE328F" w:rsidP="00453B05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國文月</w:t>
            </w:r>
          </w:p>
        </w:tc>
      </w:tr>
      <w:tr w:rsidR="00453B05" w:rsidRPr="000A19B9" w14:paraId="3A1839A0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CD1242B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E6564DC" w14:textId="77777777" w:rsidR="00453B05" w:rsidRPr="000A19B9" w:rsidRDefault="000A19B9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03/10-03/</w:t>
            </w:r>
            <w:r w:rsidR="0002255F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62DB05B1" w14:textId="075267BE" w:rsidR="00453B05" w:rsidRPr="000A19B9" w:rsidRDefault="00BE4A8D" w:rsidP="00453B05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4-4海海人生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077632DE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5C8A20C6" w14:textId="77777777" w:rsidR="005A1984" w:rsidRPr="000A19B9" w:rsidRDefault="00FE328F" w:rsidP="002C0E4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03/13-14 高三模擬考</w:t>
            </w:r>
          </w:p>
        </w:tc>
      </w:tr>
      <w:tr w:rsidR="00453B05" w:rsidRPr="000A19B9" w14:paraId="68F91B4E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E6785F7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48B4293" w14:textId="77777777" w:rsidR="00453B05" w:rsidRPr="000A19B9" w:rsidRDefault="000A19B9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03/17</w:t>
            </w:r>
            <w:r w:rsidR="00DB7453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1D85E62F" w14:textId="24DFE547" w:rsidR="00453B05" w:rsidRPr="000A19B9" w:rsidRDefault="00BE4A8D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4-5永續環境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34DC5864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0437BA77" w14:textId="77777777" w:rsidR="005A1984" w:rsidRPr="000A19B9" w:rsidRDefault="00FE328F" w:rsidP="00FE328F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03/21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卡拉OK決賽&amp;社團成果發表</w:t>
            </w:r>
          </w:p>
        </w:tc>
      </w:tr>
      <w:tr w:rsidR="00BE4A8D" w:rsidRPr="000A19B9" w14:paraId="4688B54F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37996264" w14:textId="77777777" w:rsidR="00BE4A8D" w:rsidRPr="000A19B9" w:rsidRDefault="00BE4A8D" w:rsidP="00BE4A8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260751E" w14:textId="77777777" w:rsidR="00BE4A8D" w:rsidRPr="000A19B9" w:rsidRDefault="00BE4A8D" w:rsidP="00BE4A8D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03/24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1979AAC3" w14:textId="45A4F1BF" w:rsidR="00BE4A8D" w:rsidRPr="000A19B9" w:rsidRDefault="00BE4A8D" w:rsidP="00BE4A8D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Cs/>
                <w:kern w:val="0"/>
                <w:sz w:val="22"/>
                <w:szCs w:val="22"/>
              </w:rPr>
              <w:t>期中考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6B98AA6B" w14:textId="77777777" w:rsidR="00BE4A8D" w:rsidRPr="000A19B9" w:rsidRDefault="00BE4A8D" w:rsidP="00BE4A8D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5ACEB1D2" w14:textId="77777777" w:rsidR="00BE4A8D" w:rsidRPr="000A19B9" w:rsidRDefault="00BE4A8D" w:rsidP="00BE4A8D">
            <w:pPr>
              <w:spacing w:line="24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03/26-28 期中考</w:t>
            </w:r>
          </w:p>
        </w:tc>
      </w:tr>
      <w:tr w:rsidR="00BE4A8D" w:rsidRPr="000A19B9" w14:paraId="589B700F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5A06062" w14:textId="77777777" w:rsidR="00BE4A8D" w:rsidRPr="000A19B9" w:rsidRDefault="00BE4A8D" w:rsidP="00BE4A8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49E4A6B" w14:textId="77777777" w:rsidR="00BE4A8D" w:rsidRPr="000A19B9" w:rsidRDefault="00BE4A8D" w:rsidP="00BE4A8D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03/31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7799DB43" w14:textId="5CAA45A6" w:rsidR="00BE4A8D" w:rsidRPr="000A19B9" w:rsidRDefault="00D62D5B" w:rsidP="00BE4A8D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5-1藝群人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647D84DC" w14:textId="77777777" w:rsidR="00BE4A8D" w:rsidRPr="000A19B9" w:rsidRDefault="00BE4A8D" w:rsidP="00BE4A8D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3E5EDEF0" w14:textId="77777777" w:rsidR="00BE4A8D" w:rsidRPr="000A19B9" w:rsidRDefault="00BE4A8D" w:rsidP="00BE4A8D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04/03-04 清明、兒童節放假</w:t>
            </w:r>
          </w:p>
        </w:tc>
      </w:tr>
      <w:tr w:rsidR="00453B05" w:rsidRPr="000A19B9" w14:paraId="57D08990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E26C53E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069B48B" w14:textId="77777777" w:rsidR="00453B05" w:rsidRPr="000A19B9" w:rsidRDefault="000A19B9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04/07</w:t>
            </w:r>
            <w:r w:rsidR="004C5C39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423FE3E1" w14:textId="29392DFE" w:rsidR="00453B05" w:rsidRPr="000A19B9" w:rsidRDefault="00D62D5B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5-2藝家人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28160F19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714DFC2F" w14:textId="77777777" w:rsidR="002C0E49" w:rsidRPr="000A19B9" w:rsidRDefault="00FE328F" w:rsidP="00FE328F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04/12 親職日</w:t>
            </w:r>
          </w:p>
        </w:tc>
      </w:tr>
      <w:tr w:rsidR="00453B05" w:rsidRPr="000A19B9" w14:paraId="5448910A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63A4821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4EE0CA1" w14:textId="77777777" w:rsidR="00453B05" w:rsidRPr="000A19B9" w:rsidRDefault="000A19B9" w:rsidP="005A198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04/14</w:t>
            </w:r>
            <w:r w:rsidR="004C5C39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2B675308" w14:textId="39F09F0E" w:rsidR="00453B05" w:rsidRPr="000A19B9" w:rsidRDefault="00D62D5B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5-3友情友藝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35E92BE1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4D4525A3" w14:textId="77777777" w:rsidR="005A1984" w:rsidRDefault="00FE328F" w:rsidP="004C5C39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04/14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親職日補假乙天</w:t>
            </w:r>
          </w:p>
          <w:p w14:paraId="70C1C251" w14:textId="77777777" w:rsidR="00FE328F" w:rsidRPr="000A19B9" w:rsidRDefault="00FE328F" w:rsidP="004C5C39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04/16-18 高三期末考</w:t>
            </w:r>
          </w:p>
        </w:tc>
      </w:tr>
      <w:tr w:rsidR="00453B05" w:rsidRPr="000A19B9" w14:paraId="22BDB27E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EF110F5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1248F87" w14:textId="77777777" w:rsidR="00453B05" w:rsidRPr="000A19B9" w:rsidRDefault="000A19B9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04/21</w:t>
            </w:r>
            <w:r w:rsidR="004C5C39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72A2DFB8" w14:textId="5F760C85" w:rsidR="00453B05" w:rsidRPr="000A19B9" w:rsidRDefault="00D62D5B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5-4以愛之名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6D6D8017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1CD7ED77" w14:textId="77777777" w:rsidR="002C0E49" w:rsidRPr="000A19B9" w:rsidRDefault="00FE328F" w:rsidP="00FE328F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 xml:space="preserve">04/25 </w:t>
            </w:r>
            <w:r w:rsidRPr="00FE328F"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高三祈福儀式&amp;送舊活動</w:t>
            </w:r>
          </w:p>
        </w:tc>
      </w:tr>
      <w:tr w:rsidR="00453B05" w:rsidRPr="000A19B9" w14:paraId="14EC0586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2755174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49C2CC7F" w14:textId="77777777" w:rsidR="00453B05" w:rsidRPr="000A19B9" w:rsidRDefault="000A19B9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04/28</w:t>
            </w:r>
            <w:r w:rsidR="004C5C39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512BF98E" w14:textId="119E3C11" w:rsidR="00453B05" w:rsidRPr="000A19B9" w:rsidRDefault="00D62D5B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5-5信念傳承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1F119920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012C209E" w14:textId="77777777" w:rsidR="00453B05" w:rsidRPr="000A19B9" w:rsidRDefault="00FE328F" w:rsidP="00453B05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4/28-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5/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9 高一二作業抽查</w:t>
            </w:r>
          </w:p>
        </w:tc>
      </w:tr>
      <w:tr w:rsidR="00453B05" w:rsidRPr="000A19B9" w14:paraId="7612F2F0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3D9C9B08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BF44D79" w14:textId="77777777" w:rsidR="00453B05" w:rsidRPr="000A19B9" w:rsidRDefault="000A19B9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05/05-05/09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264CE8BC" w14:textId="16E46D61" w:rsidR="00453B05" w:rsidRPr="000A19B9" w:rsidRDefault="00D62D5B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6-1斯土斯情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6F893C9A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7EE6C4A5" w14:textId="77777777" w:rsidR="002C0E49" w:rsidRPr="000A19B9" w:rsidRDefault="002C0E49" w:rsidP="00453B05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453B05" w:rsidRPr="000A19B9" w14:paraId="3B2751CD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FFECAE9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CBB31DF" w14:textId="77777777" w:rsidR="00453B05" w:rsidRPr="000A19B9" w:rsidRDefault="00A4663A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05/12-05/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34752110" w14:textId="6A6E24D6" w:rsidR="00453B05" w:rsidRPr="000A19B9" w:rsidRDefault="00D62D5B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6-2當代台灣-社會議題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0C822FC4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796F3A95" w14:textId="77777777" w:rsidR="00BF7B29" w:rsidRPr="000A19B9" w:rsidRDefault="00BF7B29" w:rsidP="00A4663A">
            <w:pPr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453B05" w:rsidRPr="000A19B9" w14:paraId="682ABAA2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E7A000F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59613071" w14:textId="77777777" w:rsidR="00453B05" w:rsidRPr="000A19B9" w:rsidRDefault="000A19B9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05/19</w:t>
            </w:r>
            <w:r w:rsidR="00A66AF1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008C3599" w14:textId="7228E0EC" w:rsidR="00453B05" w:rsidRPr="000A19B9" w:rsidRDefault="00D62D5B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6-3文化台灣-傳統新藝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1DF0DA31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3BEF58B4" w14:textId="77777777" w:rsidR="00BF7B29" w:rsidRPr="000A19B9" w:rsidRDefault="00BF7B29" w:rsidP="00453B05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453B05" w:rsidRPr="000A19B9" w14:paraId="14206D7F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A46B4B7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58F9E7C" w14:textId="77777777" w:rsidR="00453B05" w:rsidRPr="000A19B9" w:rsidRDefault="000A19B9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05/26</w:t>
            </w:r>
            <w:r w:rsidR="00A66AF1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41BFB1E5" w14:textId="3853832C" w:rsidR="00453B05" w:rsidRPr="000A19B9" w:rsidRDefault="00D62D5B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6-4科技台灣-新媒體藝術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72187687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2F881F2A" w14:textId="77777777" w:rsidR="00453B05" w:rsidRPr="000A19B9" w:rsidRDefault="00FE328F" w:rsidP="002C0E49">
            <w:pPr>
              <w:tabs>
                <w:tab w:val="left" w:pos="2333"/>
              </w:tabs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05/30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端午節補假</w:t>
            </w:r>
          </w:p>
        </w:tc>
      </w:tr>
      <w:tr w:rsidR="00453B05" w:rsidRPr="000A19B9" w14:paraId="16676DAE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3B154F71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B9585A2" w14:textId="77777777" w:rsidR="00453B05" w:rsidRPr="000A19B9" w:rsidRDefault="000A19B9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06/02</w:t>
            </w:r>
            <w:r w:rsidR="00A66AF1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72345AAF" w14:textId="7A593C7C" w:rsidR="00453B05" w:rsidRPr="000A19B9" w:rsidRDefault="00D62D5B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6-5典藏台灣-走進美術館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D87ECAD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428F817D" w14:textId="77777777" w:rsidR="002C0E49" w:rsidRPr="000A19B9" w:rsidRDefault="00FE328F" w:rsidP="00A66AF1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06/02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畢業典禮</w:t>
            </w:r>
          </w:p>
        </w:tc>
      </w:tr>
      <w:tr w:rsidR="00453B05" w:rsidRPr="000A19B9" w14:paraId="701526D0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8E77AD0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35F45CC" w14:textId="77777777" w:rsidR="00453B05" w:rsidRPr="000A19B9" w:rsidRDefault="000A19B9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06/09</w:t>
            </w:r>
            <w:r w:rsidR="00A66AF1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79055A7A" w14:textId="3AFD64B0" w:rsidR="00453B05" w:rsidRPr="000A19B9" w:rsidRDefault="00D62D5B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6-5典藏台灣-走進美術館</w:t>
            </w:r>
            <w:bookmarkStart w:id="0" w:name="_GoBack"/>
            <w:bookmarkEnd w:id="0"/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D6D0370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3A29C91D" w14:textId="77777777" w:rsidR="00453B05" w:rsidRPr="000A19B9" w:rsidRDefault="00453B05" w:rsidP="00453B05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BE4A8D" w:rsidRPr="000A19B9" w14:paraId="570D1FF2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67EEC20" w14:textId="77777777" w:rsidR="00BE4A8D" w:rsidRPr="000A19B9" w:rsidRDefault="00BE4A8D" w:rsidP="00BE4A8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E357D7C" w14:textId="77777777" w:rsidR="00BE4A8D" w:rsidRPr="000A19B9" w:rsidRDefault="00BE4A8D" w:rsidP="00BE4A8D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06/16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651BF39C" w14:textId="5B96FB59" w:rsidR="00BE4A8D" w:rsidRPr="000A19B9" w:rsidRDefault="00BE4A8D" w:rsidP="00BE4A8D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Cs/>
                <w:kern w:val="0"/>
                <w:sz w:val="22"/>
                <w:szCs w:val="22"/>
              </w:rPr>
              <w:t>期末考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7C5D815C" w14:textId="77777777" w:rsidR="00BE4A8D" w:rsidRPr="000A19B9" w:rsidRDefault="00BE4A8D" w:rsidP="00BE4A8D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2A389086" w14:textId="77777777" w:rsidR="00BE4A8D" w:rsidRPr="000A19B9" w:rsidRDefault="00BE4A8D" w:rsidP="00BE4A8D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06/17-19 高一二期末考</w:t>
            </w:r>
          </w:p>
        </w:tc>
      </w:tr>
      <w:tr w:rsidR="00BE4A8D" w:rsidRPr="000A19B9" w14:paraId="3CF0F438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D8F7AC1" w14:textId="77777777" w:rsidR="00BE4A8D" w:rsidRPr="000A19B9" w:rsidRDefault="00BE4A8D" w:rsidP="00BE4A8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46510E8" w14:textId="77777777" w:rsidR="00BE4A8D" w:rsidRPr="000A19B9" w:rsidRDefault="00BE4A8D" w:rsidP="00BE4A8D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06/23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64468978" w14:textId="4A357619" w:rsidR="00BE4A8D" w:rsidRPr="000A19B9" w:rsidRDefault="00BE4A8D" w:rsidP="00BE4A8D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Cs/>
                <w:kern w:val="0"/>
                <w:sz w:val="22"/>
                <w:szCs w:val="22"/>
              </w:rPr>
              <w:t>期末總複習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01149DBC" w14:textId="77777777" w:rsidR="00BE4A8D" w:rsidRPr="000A19B9" w:rsidRDefault="00BE4A8D" w:rsidP="00BE4A8D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0EF3E04F" w14:textId="77777777" w:rsidR="00BE4A8D" w:rsidRPr="000A19B9" w:rsidRDefault="00BE4A8D" w:rsidP="00BE4A8D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BE4A8D" w:rsidRPr="000A19B9" w14:paraId="744DBA39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2D5CC32" w14:textId="77777777" w:rsidR="00BE4A8D" w:rsidRPr="000A19B9" w:rsidRDefault="00BE4A8D" w:rsidP="00BE4A8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二一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5F074CAA" w14:textId="77777777" w:rsidR="00BE4A8D" w:rsidRDefault="00BE4A8D" w:rsidP="00BE4A8D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06/30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3614FFEF" w14:textId="00008516" w:rsidR="00BE4A8D" w:rsidRPr="000A19B9" w:rsidRDefault="00BE4A8D" w:rsidP="00BE4A8D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Cs/>
                <w:kern w:val="0"/>
                <w:sz w:val="22"/>
                <w:szCs w:val="22"/>
              </w:rPr>
              <w:t>休業式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EAB4D10" w14:textId="77777777" w:rsidR="00BE4A8D" w:rsidRPr="000A19B9" w:rsidRDefault="00BE4A8D" w:rsidP="00BE4A8D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6CB84576" w14:textId="77777777" w:rsidR="00BE4A8D" w:rsidRPr="000A19B9" w:rsidRDefault="00BE4A8D" w:rsidP="00BE4A8D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06/30</w:t>
            </w:r>
            <w:r w:rsidRPr="003F765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休業式</w:t>
            </w:r>
          </w:p>
        </w:tc>
      </w:tr>
    </w:tbl>
    <w:p w14:paraId="64EE0E5F" w14:textId="77777777" w:rsidR="006357C3" w:rsidRPr="000A19B9" w:rsidRDefault="006357C3" w:rsidP="006357C3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0A19B9"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r w:rsidRPr="000A19B9">
        <w:rPr>
          <w:rFonts w:ascii="標楷體" w:eastAsia="標楷體" w:hAnsi="標楷體"/>
          <w:sz w:val="22"/>
          <w:szCs w:val="22"/>
        </w:rPr>
        <w:t>（所謂重大議題包含：</w:t>
      </w:r>
      <w:r w:rsidRPr="000A19B9">
        <w:rPr>
          <w:rFonts w:ascii="標楷體" w:eastAsia="標楷體" w:hAnsi="標楷體" w:hint="eastAsia"/>
        </w:rPr>
        <w:t>性別平等、人權、環境、海洋、品德、生命、法治、科技、資訊、能源、安全、防災、家庭教育、生涯規劃、多元文化、閱讀素養、戶外教育、國際教育、原住民族教育等</w:t>
      </w:r>
      <w:r w:rsidRPr="000A19B9">
        <w:rPr>
          <w:rFonts w:ascii="標楷體" w:eastAsia="標楷體" w:hAnsi="標楷體"/>
          <w:sz w:val="22"/>
          <w:szCs w:val="22"/>
        </w:rPr>
        <w:t>）</w:t>
      </w:r>
      <w:r w:rsidRPr="000A19B9">
        <w:rPr>
          <w:rFonts w:ascii="標楷體" w:eastAsia="標楷體" w:hAnsi="標楷體" w:hint="eastAsia"/>
          <w:kern w:val="0"/>
          <w:sz w:val="22"/>
          <w:szCs w:val="22"/>
        </w:rPr>
        <w:t xml:space="preserve">及其他重要活動。 </w:t>
      </w:r>
    </w:p>
    <w:sectPr w:rsidR="006357C3" w:rsidRPr="000A19B9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77E39C" w14:textId="77777777" w:rsidR="00A858FD" w:rsidRDefault="00A858FD">
      <w:r>
        <w:separator/>
      </w:r>
    </w:p>
  </w:endnote>
  <w:endnote w:type="continuationSeparator" w:id="0">
    <w:p w14:paraId="424A3881" w14:textId="77777777" w:rsidR="00A858FD" w:rsidRDefault="00A858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204AC9" w14:textId="77777777"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54B5C">
      <w:rPr>
        <w:rStyle w:val="a5"/>
        <w:noProof/>
      </w:rPr>
      <w:t>292</w:t>
    </w:r>
    <w:r>
      <w:rPr>
        <w:rStyle w:val="a5"/>
      </w:rPr>
      <w:fldChar w:fldCharType="end"/>
    </w:r>
  </w:p>
  <w:p w14:paraId="50E1EC2B" w14:textId="77777777"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12E072" w14:textId="77777777" w:rsidR="00A858FD" w:rsidRDefault="00A858FD">
      <w:r>
        <w:separator/>
      </w:r>
    </w:p>
  </w:footnote>
  <w:footnote w:type="continuationSeparator" w:id="0">
    <w:p w14:paraId="6A912E92" w14:textId="77777777" w:rsidR="00A858FD" w:rsidRDefault="00A858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2255F"/>
    <w:rsid w:val="000312FA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973B5"/>
    <w:rsid w:val="000A19B9"/>
    <w:rsid w:val="000A744A"/>
    <w:rsid w:val="000B43BC"/>
    <w:rsid w:val="000B78EF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73708"/>
    <w:rsid w:val="00186647"/>
    <w:rsid w:val="00196BF9"/>
    <w:rsid w:val="0019725B"/>
    <w:rsid w:val="001A0924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C0E49"/>
    <w:rsid w:val="002C4D88"/>
    <w:rsid w:val="002D5EF3"/>
    <w:rsid w:val="002E3770"/>
    <w:rsid w:val="002E416F"/>
    <w:rsid w:val="002E7B74"/>
    <w:rsid w:val="002F4B1E"/>
    <w:rsid w:val="002F5AF5"/>
    <w:rsid w:val="0031279F"/>
    <w:rsid w:val="003177ED"/>
    <w:rsid w:val="003307D7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7E2B"/>
    <w:rsid w:val="003F7651"/>
    <w:rsid w:val="00401933"/>
    <w:rsid w:val="0040531A"/>
    <w:rsid w:val="0041521E"/>
    <w:rsid w:val="004204BB"/>
    <w:rsid w:val="0042116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49C3"/>
    <w:rsid w:val="00557914"/>
    <w:rsid w:val="005609F8"/>
    <w:rsid w:val="00565B50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E263E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CC9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38DD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6F5973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61A52"/>
    <w:rsid w:val="00766C4A"/>
    <w:rsid w:val="00774E82"/>
    <w:rsid w:val="00783CFC"/>
    <w:rsid w:val="00791590"/>
    <w:rsid w:val="007924E5"/>
    <w:rsid w:val="00793265"/>
    <w:rsid w:val="007A1502"/>
    <w:rsid w:val="007A378E"/>
    <w:rsid w:val="007B2EC9"/>
    <w:rsid w:val="007B3267"/>
    <w:rsid w:val="007B47A4"/>
    <w:rsid w:val="007B4AC7"/>
    <w:rsid w:val="007C3C96"/>
    <w:rsid w:val="007C7300"/>
    <w:rsid w:val="007C7F26"/>
    <w:rsid w:val="007D23D9"/>
    <w:rsid w:val="007D34FB"/>
    <w:rsid w:val="007D650F"/>
    <w:rsid w:val="007D73F4"/>
    <w:rsid w:val="007E5FE9"/>
    <w:rsid w:val="007E759B"/>
    <w:rsid w:val="007F0837"/>
    <w:rsid w:val="007F37D1"/>
    <w:rsid w:val="00811109"/>
    <w:rsid w:val="0082036D"/>
    <w:rsid w:val="00820542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275E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938A6"/>
    <w:rsid w:val="009A1A07"/>
    <w:rsid w:val="009A44AA"/>
    <w:rsid w:val="009A5339"/>
    <w:rsid w:val="009A554C"/>
    <w:rsid w:val="009A7C3B"/>
    <w:rsid w:val="009B29F5"/>
    <w:rsid w:val="009B63C2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4663A"/>
    <w:rsid w:val="00A53BDD"/>
    <w:rsid w:val="00A56DEC"/>
    <w:rsid w:val="00A602EC"/>
    <w:rsid w:val="00A66AF1"/>
    <w:rsid w:val="00A735F7"/>
    <w:rsid w:val="00A756D8"/>
    <w:rsid w:val="00A76450"/>
    <w:rsid w:val="00A77726"/>
    <w:rsid w:val="00A83C62"/>
    <w:rsid w:val="00A858FD"/>
    <w:rsid w:val="00A85AE5"/>
    <w:rsid w:val="00A8768F"/>
    <w:rsid w:val="00A87BD6"/>
    <w:rsid w:val="00A9098F"/>
    <w:rsid w:val="00AB0CCD"/>
    <w:rsid w:val="00AB54FC"/>
    <w:rsid w:val="00AB75E4"/>
    <w:rsid w:val="00AB7EA8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27ECA"/>
    <w:rsid w:val="00B33908"/>
    <w:rsid w:val="00B44A48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1CA7"/>
    <w:rsid w:val="00B9558C"/>
    <w:rsid w:val="00BA3709"/>
    <w:rsid w:val="00BB2DC8"/>
    <w:rsid w:val="00BC09E1"/>
    <w:rsid w:val="00BC4BD2"/>
    <w:rsid w:val="00BC7B18"/>
    <w:rsid w:val="00BD51EA"/>
    <w:rsid w:val="00BE4A8D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3180C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63F"/>
    <w:rsid w:val="00CB1AAD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7852"/>
    <w:rsid w:val="00D0008F"/>
    <w:rsid w:val="00D0089D"/>
    <w:rsid w:val="00D00EF8"/>
    <w:rsid w:val="00D05658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2D5B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7453"/>
    <w:rsid w:val="00DB786E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54B5C"/>
    <w:rsid w:val="00F6122B"/>
    <w:rsid w:val="00F63A39"/>
    <w:rsid w:val="00F65904"/>
    <w:rsid w:val="00F65E5D"/>
    <w:rsid w:val="00F754CC"/>
    <w:rsid w:val="00F76440"/>
    <w:rsid w:val="00F76D0B"/>
    <w:rsid w:val="00F81CCC"/>
    <w:rsid w:val="00F8224C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26AA"/>
    <w:rsid w:val="00FE31EA"/>
    <w:rsid w:val="00FE328F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30176F3"/>
  <w15:chartTrackingRefBased/>
  <w15:docId w15:val="{4A0FE3C3-632E-4C70-832C-A63DCED0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  <w:style w:type="paragraph" w:customStyle="1" w:styleId="10">
    <w:name w:val="內文1"/>
    <w:rsid w:val="00BE4A8D"/>
    <w:pPr>
      <w:widowControl w:val="0"/>
    </w:pPr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47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4B65DC-A15D-45B1-A40D-C2C98B20B0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</Template>
  <TotalTime>92</TotalTime>
  <Pages>1</Pages>
  <Words>158</Words>
  <Characters>905</Characters>
  <Application>Microsoft Office Word</Application>
  <DocSecurity>0</DocSecurity>
  <Lines>7</Lines>
  <Paragraphs>2</Paragraphs>
  <ScaleCrop>false</ScaleCrop>
  <Company>User</Company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User</dc:creator>
  <cp:keywords/>
  <dc:description/>
  <cp:lastModifiedBy>USER</cp:lastModifiedBy>
  <cp:revision>9</cp:revision>
  <cp:lastPrinted>2009-02-11T08:45:00Z</cp:lastPrinted>
  <dcterms:created xsi:type="dcterms:W3CDTF">2024-01-22T00:48:00Z</dcterms:created>
  <dcterms:modified xsi:type="dcterms:W3CDTF">2025-02-13T00:31:00Z</dcterms:modified>
</cp:coreProperties>
</file>